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7D700" w14:textId="3239F42C" w:rsidR="00CE53CA" w:rsidRPr="001905D5" w:rsidRDefault="00CE53CA" w:rsidP="00CE53CA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718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4EF0100A" w14:textId="77777777" w:rsidR="00CE53CA" w:rsidRPr="001905D5" w:rsidRDefault="00CE53CA" w:rsidP="00CE53CA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AA41EFB" w14:textId="77777777" w:rsidR="00CE53CA" w:rsidRPr="001905D5" w:rsidRDefault="00CE53CA" w:rsidP="00CE53C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35456ABC" w14:textId="77777777" w:rsidR="00CE53CA" w:rsidRPr="001905D5" w:rsidRDefault="00CE53CA" w:rsidP="00CE53C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31C892F" w14:textId="77777777" w:rsidR="00CE53CA" w:rsidRPr="001905D5" w:rsidRDefault="00CE53CA" w:rsidP="00CE53C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38C7B694" w14:textId="77777777" w:rsidR="00CE53CA" w:rsidRPr="001905D5" w:rsidRDefault="00CE53CA" w:rsidP="00CE53C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0B411D2" w14:textId="77777777" w:rsidR="00CE53CA" w:rsidRPr="001905D5" w:rsidRDefault="00CE53CA" w:rsidP="00CE53C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771C9F1F" w14:textId="77777777" w:rsidR="00CE53CA" w:rsidRPr="001905D5" w:rsidRDefault="00CE53CA" w:rsidP="00CE53C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20114F71" w14:textId="77777777" w:rsidR="00CE53CA" w:rsidRPr="001905D5" w:rsidRDefault="00CE53CA" w:rsidP="00CE53CA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53215A2C" w14:textId="77777777" w:rsidR="00CE53CA" w:rsidRPr="001905D5" w:rsidRDefault="00CE53CA" w:rsidP="00CE53CA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18D25B2" w14:textId="77777777" w:rsidR="00CE53CA" w:rsidRPr="001905D5" w:rsidRDefault="00CE53CA" w:rsidP="00CE53C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EEC0417" w14:textId="77777777" w:rsidR="00CE53CA" w:rsidRPr="001905D5" w:rsidRDefault="00CE53CA" w:rsidP="00CE53CA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F65CBD0" w14:textId="77777777" w:rsidR="00CE53CA" w:rsidRDefault="00CE53CA" w:rsidP="00CE53CA">
      <w:pPr>
        <w:spacing w:line="254" w:lineRule="auto"/>
        <w:rPr>
          <w:rFonts w:ascii="Arial" w:hAnsi="Arial" w:cs="Arial"/>
        </w:rPr>
      </w:pPr>
    </w:p>
    <w:p w14:paraId="1F489BCB" w14:textId="77777777" w:rsidR="00CE53CA" w:rsidRPr="003A114E" w:rsidRDefault="00CE53CA" w:rsidP="00CE53C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3F8D7B2F" w14:textId="77777777" w:rsidR="00CE53CA" w:rsidRPr="003A114E" w:rsidRDefault="00CE53CA" w:rsidP="00CE53C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31BB9C02" w14:textId="77777777" w:rsidR="00CE53CA" w:rsidRPr="003A114E" w:rsidRDefault="00CE53CA" w:rsidP="00CE53C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055CBBB7" w14:textId="77777777" w:rsidR="00CE53CA" w:rsidRPr="003A114E" w:rsidRDefault="00CE53CA" w:rsidP="00CE53C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19A1DCB" w14:textId="0FE35374" w:rsidR="00CE53CA" w:rsidRDefault="00CE53CA" w:rsidP="00CE53C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6F2DB5" w:rsidRPr="002D767D">
        <w:rPr>
          <w:b/>
        </w:rPr>
        <w:t>Dostawa 2 szt. zasilaczy UPS 20kVa/20kW</w:t>
      </w:r>
      <w:r w:rsidR="006F2DB5" w:rsidRPr="00971208">
        <w:rPr>
          <w:b/>
        </w:rPr>
        <w:t xml:space="preserve"> </w:t>
      </w:r>
      <w:r w:rsidRPr="00971208">
        <w:rPr>
          <w:b/>
        </w:rPr>
        <w:t xml:space="preserve">dla </w:t>
      </w:r>
      <w:r w:rsidR="006F2DB5">
        <w:rPr>
          <w:b/>
        </w:rPr>
        <w:t>CRI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718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2075C512" w14:textId="77777777" w:rsidR="00CE53CA" w:rsidRPr="003A114E" w:rsidRDefault="00CE53CA" w:rsidP="00CE53C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1161296" w14:textId="77777777" w:rsidR="00CE53CA" w:rsidRPr="003A114E" w:rsidRDefault="00CE53CA" w:rsidP="00CE53C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26D3F689" w14:textId="77777777" w:rsidR="00CE53CA" w:rsidRDefault="00CE53CA" w:rsidP="00CE53C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2CA5AAC8" w14:textId="77777777" w:rsidR="00CE53CA" w:rsidRPr="003A114E" w:rsidRDefault="00CE53CA" w:rsidP="00CE53CA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6A95794B" w14:textId="77777777" w:rsidR="00CE53CA" w:rsidRPr="001905D5" w:rsidRDefault="00CE53CA" w:rsidP="00CE53C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35B2CC2" w14:textId="77777777" w:rsidR="00CE53CA" w:rsidRPr="001905D5" w:rsidRDefault="00CE53CA" w:rsidP="00CE53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BD0C147" w14:textId="77777777" w:rsidR="00CE53CA" w:rsidRPr="001905D5" w:rsidRDefault="00CE53CA" w:rsidP="00CE53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7293A079" w14:textId="77777777" w:rsidR="00CE53CA" w:rsidRPr="001905D5" w:rsidRDefault="00CE53CA" w:rsidP="00CE53C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804070" w14:textId="77777777" w:rsidR="00CE53CA" w:rsidRDefault="00CE53CA" w:rsidP="00CE53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734D38A" w14:textId="77777777" w:rsidR="00CE53CA" w:rsidRDefault="00CE53CA" w:rsidP="00CE53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0A44094" w14:textId="77777777" w:rsidR="00CE53CA" w:rsidRPr="001905D5" w:rsidRDefault="00CE53CA" w:rsidP="00CE53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84E59BC" w14:textId="77777777" w:rsidR="00CE53CA" w:rsidRPr="00423B06" w:rsidRDefault="00CE53CA" w:rsidP="00CE53C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0D577C3" w14:textId="77777777" w:rsidR="00CE53CA" w:rsidRDefault="00CE53CA" w:rsidP="00CE53C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8602DFC" w14:textId="77777777" w:rsidR="00CE53CA" w:rsidRDefault="00CE53CA" w:rsidP="00CE53C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CD0F496" w14:textId="77777777" w:rsidR="00CE53CA" w:rsidRDefault="00CE53CA" w:rsidP="00CE53C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74408BD" w14:textId="77777777" w:rsidR="00CE53CA" w:rsidRDefault="00CE53CA" w:rsidP="00CE53C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8102A3A" w14:textId="77777777" w:rsidR="00CE53CA" w:rsidRDefault="00CE53CA" w:rsidP="00CE53C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F30DEAB" w14:textId="77777777" w:rsidR="00CE53CA" w:rsidRDefault="00CE53CA" w:rsidP="00CE53CA"/>
    <w:p w14:paraId="20DB19AB" w14:textId="77777777" w:rsidR="00CE53CA" w:rsidRPr="00172561" w:rsidRDefault="00CE53CA" w:rsidP="00CE53CA"/>
    <w:p w14:paraId="10747CE8" w14:textId="77777777" w:rsidR="00CE53CA" w:rsidRPr="00D363BA" w:rsidRDefault="00CE53CA" w:rsidP="00CE53CA"/>
    <w:p w14:paraId="5FE88434" w14:textId="77777777" w:rsidR="00CE53CA" w:rsidRPr="00634AD0" w:rsidRDefault="00CE53CA" w:rsidP="00CE53CA"/>
    <w:p w14:paraId="7624BA5F" w14:textId="77777777" w:rsidR="00CE53CA" w:rsidRPr="000A70CB" w:rsidRDefault="00CE53CA" w:rsidP="00CE53CA"/>
    <w:p w14:paraId="7A0EB589" w14:textId="77777777" w:rsidR="00CE53CA" w:rsidRPr="00F217F6" w:rsidRDefault="00CE53CA" w:rsidP="00CE53CA"/>
    <w:p w14:paraId="21573FAF" w14:textId="77777777" w:rsidR="00CE53CA" w:rsidRPr="001D2720" w:rsidRDefault="00CE53CA" w:rsidP="00CE53CA"/>
    <w:p w14:paraId="2B32DA3E" w14:textId="77777777" w:rsidR="00CE53CA" w:rsidRPr="00E35D16" w:rsidRDefault="00CE53CA" w:rsidP="00CE53CA"/>
    <w:p w14:paraId="58EB42CE" w14:textId="77777777" w:rsidR="00CE53CA" w:rsidRPr="00E55A1A" w:rsidRDefault="00CE53CA" w:rsidP="00CE53CA"/>
    <w:p w14:paraId="546EC136" w14:textId="77777777" w:rsidR="00CE53CA" w:rsidRPr="00492E28" w:rsidRDefault="00CE53CA" w:rsidP="00CE53CA"/>
    <w:p w14:paraId="6A7E1487" w14:textId="77777777" w:rsidR="005103B9" w:rsidRPr="006105D9" w:rsidRDefault="005103B9" w:rsidP="006105D9"/>
    <w:sectPr w:rsidR="005103B9" w:rsidRPr="006105D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A459E" w14:textId="77777777" w:rsidR="00955BA8" w:rsidRDefault="00955BA8" w:rsidP="0038231F">
      <w:pPr>
        <w:spacing w:after="0" w:line="240" w:lineRule="auto"/>
      </w:pPr>
      <w:r>
        <w:separator/>
      </w:r>
    </w:p>
  </w:endnote>
  <w:endnote w:type="continuationSeparator" w:id="0">
    <w:p w14:paraId="34C47CA2" w14:textId="77777777" w:rsidR="00955BA8" w:rsidRDefault="00955B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2A163" w14:textId="77777777" w:rsidR="00AD5B8F" w:rsidRDefault="00AD5B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27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97A89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13F24" w14:textId="77777777" w:rsidR="00AD5B8F" w:rsidRDefault="00AD5B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85706" w14:textId="77777777" w:rsidR="00955BA8" w:rsidRDefault="00955BA8" w:rsidP="0038231F">
      <w:pPr>
        <w:spacing w:after="0" w:line="240" w:lineRule="auto"/>
      </w:pPr>
      <w:r>
        <w:separator/>
      </w:r>
    </w:p>
  </w:footnote>
  <w:footnote w:type="continuationSeparator" w:id="0">
    <w:p w14:paraId="0AC5BB75" w14:textId="77777777" w:rsidR="00955BA8" w:rsidRDefault="00955BA8" w:rsidP="0038231F">
      <w:pPr>
        <w:spacing w:after="0" w:line="240" w:lineRule="auto"/>
      </w:pPr>
      <w:r>
        <w:continuationSeparator/>
      </w:r>
    </w:p>
  </w:footnote>
  <w:footnote w:id="1">
    <w:p w14:paraId="37F70F6E" w14:textId="77777777" w:rsidR="00CE53CA" w:rsidRDefault="00CE53CA" w:rsidP="00CE53C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C17CE7F" w14:textId="77777777" w:rsidR="00CE53CA" w:rsidRPr="0024624C" w:rsidRDefault="00CE53CA" w:rsidP="00CE53C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5859A851" w14:textId="77777777" w:rsidR="00CE53CA" w:rsidRPr="008D4C56" w:rsidRDefault="00CE53CA" w:rsidP="00CE53C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067A0" w14:textId="77777777" w:rsidR="00AD5B8F" w:rsidRDefault="00AD5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7840D" w14:textId="77777777" w:rsidR="00AD5B8F" w:rsidRDefault="00AD5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AABE8" w14:textId="77777777" w:rsidR="00AD5B8F" w:rsidRDefault="00AD5B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BA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05D9"/>
    <w:rsid w:val="00634311"/>
    <w:rsid w:val="00641874"/>
    <w:rsid w:val="006676AE"/>
    <w:rsid w:val="006A3A1F"/>
    <w:rsid w:val="006A52B6"/>
    <w:rsid w:val="006F0034"/>
    <w:rsid w:val="006F2DB5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5BA8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5B8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53C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A0F09"/>
  <w15:chartTrackingRefBased/>
  <w15:docId w15:val="{3A278AE0-E2FA-4077-92F0-D3472ED3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3C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2016-07-26T10:32:00Z</cp:lastPrinted>
  <dcterms:created xsi:type="dcterms:W3CDTF">2021-12-06T13:11:00Z</dcterms:created>
  <dcterms:modified xsi:type="dcterms:W3CDTF">2021-12-06T13:14:00Z</dcterms:modified>
</cp:coreProperties>
</file>