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21836" w14:textId="77777777" w:rsidR="00FB7F50" w:rsidRPr="002245BE" w:rsidRDefault="00D422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422B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422B3">
        <w:rPr>
          <w:sz w:val="22"/>
          <w:szCs w:val="22"/>
        </w:rPr>
        <w:t>2021-12-21</w:t>
      </w:r>
    </w:p>
    <w:p w14:paraId="48519CDD" w14:textId="77777777" w:rsidR="00FB7F50" w:rsidRPr="002245BE" w:rsidRDefault="00D422B3" w:rsidP="000F28B1">
      <w:pPr>
        <w:spacing w:before="120" w:after="40"/>
        <w:rPr>
          <w:b/>
          <w:bCs/>
          <w:sz w:val="22"/>
          <w:szCs w:val="22"/>
        </w:rPr>
      </w:pPr>
      <w:r w:rsidRPr="00D422B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DFBACE3" w14:textId="77777777" w:rsidR="00FB7F50" w:rsidRPr="002245BE" w:rsidRDefault="00D422B3" w:rsidP="00FB7F50">
      <w:pPr>
        <w:rPr>
          <w:sz w:val="22"/>
          <w:szCs w:val="22"/>
        </w:rPr>
      </w:pPr>
      <w:r w:rsidRPr="00D422B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422B3">
        <w:rPr>
          <w:sz w:val="22"/>
          <w:szCs w:val="22"/>
        </w:rPr>
        <w:t>66</w:t>
      </w:r>
    </w:p>
    <w:p w14:paraId="3B24822B" w14:textId="77777777" w:rsidR="00FB7F50" w:rsidRPr="002245BE" w:rsidRDefault="00D422B3" w:rsidP="00FB7F50">
      <w:pPr>
        <w:rPr>
          <w:sz w:val="22"/>
          <w:szCs w:val="22"/>
        </w:rPr>
      </w:pPr>
      <w:r w:rsidRPr="00D422B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422B3">
        <w:rPr>
          <w:sz w:val="22"/>
          <w:szCs w:val="22"/>
        </w:rPr>
        <w:t>Kraków</w:t>
      </w:r>
    </w:p>
    <w:p w14:paraId="02A26F4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C93F7D2" w14:textId="4C5A6361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4B4223A" w14:textId="77777777" w:rsidR="000F28B1" w:rsidRDefault="000F28B1" w:rsidP="00A17CDB">
      <w:pPr>
        <w:jc w:val="both"/>
        <w:rPr>
          <w:bCs/>
          <w:sz w:val="18"/>
          <w:szCs w:val="18"/>
        </w:rPr>
      </w:pPr>
    </w:p>
    <w:p w14:paraId="42A34B64" w14:textId="5F3ED406" w:rsidR="000F28B1" w:rsidRPr="000F28B1" w:rsidRDefault="000F28B1" w:rsidP="00A17CDB">
      <w:pPr>
        <w:jc w:val="both"/>
        <w:rPr>
          <w:b/>
          <w:sz w:val="18"/>
          <w:szCs w:val="18"/>
        </w:rPr>
      </w:pPr>
      <w:r w:rsidRPr="000F28B1">
        <w:rPr>
          <w:b/>
          <w:sz w:val="18"/>
          <w:szCs w:val="18"/>
        </w:rPr>
        <w:t>SZP.271.942/34/2021</w:t>
      </w:r>
    </w:p>
    <w:p w14:paraId="439704E3" w14:textId="77777777" w:rsidR="008642B3" w:rsidRDefault="00A17CDB" w:rsidP="000F28B1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13A361E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422B3" w:rsidRPr="00607F9B" w14:paraId="7CF5F15F" w14:textId="77777777" w:rsidTr="00414FF3">
        <w:trPr>
          <w:trHeight w:val="638"/>
        </w:trPr>
        <w:tc>
          <w:tcPr>
            <w:tcW w:w="959" w:type="dxa"/>
            <w:shd w:val="clear" w:color="auto" w:fill="auto"/>
          </w:tcPr>
          <w:p w14:paraId="7DEF311B" w14:textId="77777777" w:rsidR="00D422B3" w:rsidRPr="00607F9B" w:rsidRDefault="00D422B3" w:rsidP="00414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3BCB5F" w14:textId="77777777" w:rsidR="00D422B3" w:rsidRPr="00607F9B" w:rsidRDefault="00D422B3" w:rsidP="00414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22B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22B3">
              <w:rPr>
                <w:b/>
                <w:bCs/>
                <w:sz w:val="22"/>
                <w:szCs w:val="22"/>
              </w:rPr>
              <w:t>Świadczenie całodobowych usług transportu sanitarnego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22B3">
              <w:rPr>
                <w:b/>
                <w:sz w:val="22"/>
                <w:szCs w:val="22"/>
              </w:rPr>
              <w:t>ZP/34/2021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39BF01" w14:textId="77777777" w:rsidR="008642B3" w:rsidRDefault="00C65E53" w:rsidP="000F28B1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422B3" w:rsidRPr="00D422B3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422B3" w:rsidRPr="00D422B3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422B3" w14:paraId="5F582A9B" w14:textId="77777777" w:rsidTr="00414F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C6135A4" w14:textId="77777777" w:rsidR="00D422B3" w:rsidRPr="00D26ED6" w:rsidRDefault="00D422B3" w:rsidP="00414F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22B3">
              <w:rPr>
                <w:b/>
                <w:sz w:val="22"/>
                <w:szCs w:val="22"/>
              </w:rPr>
              <w:t>Firma Marketingowo-Medyczna MARK-MED Sp. z o. o.</w:t>
            </w:r>
          </w:p>
          <w:p w14:paraId="3853E232" w14:textId="77777777" w:rsidR="00D422B3" w:rsidRPr="009F0E5C" w:rsidRDefault="00D422B3" w:rsidP="00414FF3">
            <w:pPr>
              <w:jc w:val="both"/>
              <w:rPr>
                <w:bCs/>
                <w:sz w:val="22"/>
                <w:szCs w:val="22"/>
              </w:rPr>
            </w:pPr>
            <w:r w:rsidRPr="00D422B3">
              <w:rPr>
                <w:bCs/>
                <w:sz w:val="22"/>
                <w:szCs w:val="22"/>
              </w:rPr>
              <w:t>osiedle Na Skarpie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22B3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422B3">
              <w:rPr>
                <w:bCs/>
                <w:sz w:val="22"/>
                <w:szCs w:val="22"/>
              </w:rPr>
              <w:t>/211a</w:t>
            </w:r>
          </w:p>
          <w:p w14:paraId="05196E43" w14:textId="77777777" w:rsidR="00D422B3" w:rsidRPr="009F0E5C" w:rsidRDefault="00D422B3" w:rsidP="00414FF3">
            <w:pPr>
              <w:jc w:val="both"/>
              <w:rPr>
                <w:bCs/>
                <w:sz w:val="22"/>
                <w:szCs w:val="22"/>
              </w:rPr>
            </w:pPr>
            <w:r w:rsidRPr="00D422B3">
              <w:rPr>
                <w:bCs/>
                <w:sz w:val="22"/>
                <w:szCs w:val="22"/>
              </w:rPr>
              <w:t>31-910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22B3">
              <w:rPr>
                <w:bCs/>
                <w:sz w:val="22"/>
                <w:szCs w:val="22"/>
              </w:rPr>
              <w:t>Kraków</w:t>
            </w:r>
          </w:p>
          <w:p w14:paraId="3BA7A881" w14:textId="77777777" w:rsidR="00D422B3" w:rsidRPr="00D26ED6" w:rsidRDefault="00D422B3" w:rsidP="00414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F81E21" w14:textId="77777777" w:rsidR="00D422B3" w:rsidRPr="00D26ED6" w:rsidRDefault="00D422B3" w:rsidP="00414F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422B3">
              <w:rPr>
                <w:sz w:val="22"/>
                <w:szCs w:val="22"/>
              </w:rPr>
              <w:t>Świadczenie całodobowych usług transportu sanitarnego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422B3">
              <w:rPr>
                <w:b/>
                <w:sz w:val="22"/>
                <w:szCs w:val="22"/>
              </w:rPr>
              <w:t>741 134.40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EA8937C" w14:textId="77777777" w:rsidR="00D422B3" w:rsidRPr="00D26ED6" w:rsidRDefault="00D422B3" w:rsidP="00414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2EB811" w14:textId="17B439BB" w:rsidR="00D422B3" w:rsidRPr="00D422B3" w:rsidRDefault="000F28B1" w:rsidP="00414FF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F28B1">
              <w:t>Ofert</w:t>
            </w:r>
            <w:r>
              <w:t>a</w:t>
            </w:r>
            <w:r w:rsidRPr="000F28B1">
              <w:t xml:space="preserve"> spełnia warunki zawarte w SWZ, w ustawie Prawo zamówień publicznych z dnia 11 września 2019 r.  (tekst jednolity Dz. U. z 2021 r. poz. 1129) oraz </w:t>
            </w:r>
            <w:r>
              <w:t>jest</w:t>
            </w:r>
            <w:r w:rsidRPr="000F28B1">
              <w:t xml:space="preserve"> najkorzystniejsz</w:t>
            </w:r>
            <w:r>
              <w:t>a</w:t>
            </w:r>
            <w:r w:rsidRPr="000F28B1">
              <w:t xml:space="preserve"> w kryteriach określonych w SWZ</w:t>
            </w:r>
            <w:r>
              <w:t>.</w:t>
            </w:r>
          </w:p>
        </w:tc>
      </w:tr>
    </w:tbl>
    <w:p w14:paraId="5467729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4536"/>
        <w:gridCol w:w="893"/>
        <w:gridCol w:w="1251"/>
        <w:gridCol w:w="1779"/>
        <w:gridCol w:w="880"/>
      </w:tblGrid>
      <w:tr w:rsidR="000F28B1" w:rsidRPr="008567C7" w14:paraId="1293D0E9" w14:textId="77777777" w:rsidTr="000F28B1">
        <w:trPr>
          <w:trHeight w:val="510"/>
          <w:jc w:val="center"/>
        </w:trPr>
        <w:tc>
          <w:tcPr>
            <w:tcW w:w="677" w:type="dxa"/>
            <w:vAlign w:val="center"/>
          </w:tcPr>
          <w:p w14:paraId="1FA51056" w14:textId="77777777" w:rsidR="000F28B1" w:rsidRPr="008567C7" w:rsidRDefault="000F28B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14:paraId="1A706D2A" w14:textId="77777777" w:rsidR="000F28B1" w:rsidRPr="008567C7" w:rsidRDefault="000F28B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93" w:type="dxa"/>
            <w:vAlign w:val="center"/>
          </w:tcPr>
          <w:p w14:paraId="6618A764" w14:textId="77777777" w:rsidR="000F28B1" w:rsidRPr="008567C7" w:rsidRDefault="000F28B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51" w:type="dxa"/>
            <w:vAlign w:val="center"/>
          </w:tcPr>
          <w:p w14:paraId="5ADA9DF0" w14:textId="77777777" w:rsidR="000F28B1" w:rsidRPr="008567C7" w:rsidRDefault="000F28B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Czas podstawienia odpowiedniego środka transportu</w:t>
            </w:r>
          </w:p>
        </w:tc>
        <w:tc>
          <w:tcPr>
            <w:tcW w:w="1779" w:type="dxa"/>
            <w:vAlign w:val="center"/>
          </w:tcPr>
          <w:p w14:paraId="0FE9EEA3" w14:textId="77777777" w:rsidR="000F28B1" w:rsidRPr="008567C7" w:rsidRDefault="000F28B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Liczba uprzywilejowanych pojazdów do realizacji transportu pacjentów</w:t>
            </w:r>
          </w:p>
        </w:tc>
        <w:tc>
          <w:tcPr>
            <w:tcW w:w="880" w:type="dxa"/>
            <w:vAlign w:val="center"/>
          </w:tcPr>
          <w:p w14:paraId="401F79E3" w14:textId="77777777" w:rsidR="000F28B1" w:rsidRPr="008567C7" w:rsidRDefault="000F28B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F28B1" w:rsidRPr="008567C7" w14:paraId="35C9BC9D" w14:textId="77777777" w:rsidTr="000F28B1">
        <w:trPr>
          <w:jc w:val="center"/>
        </w:trPr>
        <w:tc>
          <w:tcPr>
            <w:tcW w:w="677" w:type="dxa"/>
            <w:vAlign w:val="center"/>
          </w:tcPr>
          <w:p w14:paraId="4BC22D25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14:paraId="734ACE9D" w14:textId="77777777" w:rsidR="000F28B1" w:rsidRPr="002B6761" w:rsidRDefault="000F28B1" w:rsidP="00414F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/>
                <w:sz w:val="18"/>
                <w:szCs w:val="18"/>
              </w:rPr>
              <w:t>Firma Marketingowo-Medyczna MARK-MED Sp. z o. o.</w:t>
            </w:r>
          </w:p>
          <w:p w14:paraId="17E545A3" w14:textId="77777777" w:rsidR="000F28B1" w:rsidRPr="008567C7" w:rsidRDefault="000F28B1" w:rsidP="00414FF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osiedle Na Skarpie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/211a</w:t>
            </w:r>
          </w:p>
          <w:p w14:paraId="51AD4792" w14:textId="77777777" w:rsidR="000F28B1" w:rsidRPr="001B7815" w:rsidRDefault="000F28B1" w:rsidP="00414F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31-910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93" w:type="dxa"/>
            <w:vAlign w:val="center"/>
          </w:tcPr>
          <w:p w14:paraId="7F9F7F35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51" w:type="dxa"/>
            <w:vAlign w:val="center"/>
          </w:tcPr>
          <w:p w14:paraId="24E005EC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779" w:type="dxa"/>
            <w:vAlign w:val="center"/>
          </w:tcPr>
          <w:p w14:paraId="414FF757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80" w:type="dxa"/>
            <w:vAlign w:val="center"/>
          </w:tcPr>
          <w:p w14:paraId="557CF4D7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75,00</w:t>
            </w:r>
          </w:p>
        </w:tc>
      </w:tr>
      <w:tr w:rsidR="000F28B1" w:rsidRPr="008567C7" w14:paraId="257EA7A2" w14:textId="77777777" w:rsidTr="000F28B1">
        <w:trPr>
          <w:jc w:val="center"/>
        </w:trPr>
        <w:tc>
          <w:tcPr>
            <w:tcW w:w="677" w:type="dxa"/>
            <w:vAlign w:val="center"/>
          </w:tcPr>
          <w:p w14:paraId="1755AB14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14:paraId="4C90E226" w14:textId="77777777" w:rsidR="000F28B1" w:rsidRPr="002B6761" w:rsidRDefault="000F28B1" w:rsidP="00414F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/>
                <w:sz w:val="18"/>
                <w:szCs w:val="18"/>
              </w:rPr>
              <w:t>Krzysztof Ślusarczyk Liberandum Ratownictwo Medyczne</w:t>
            </w:r>
          </w:p>
          <w:p w14:paraId="6D40BB5F" w14:textId="77777777" w:rsidR="000F28B1" w:rsidRPr="008567C7" w:rsidRDefault="000F28B1" w:rsidP="00414FF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Merkuriusza Polskiego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61171B" w14:textId="77777777" w:rsidR="000F28B1" w:rsidRPr="001B7815" w:rsidRDefault="000F28B1" w:rsidP="00414F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30-698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2B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93" w:type="dxa"/>
            <w:vAlign w:val="center"/>
          </w:tcPr>
          <w:p w14:paraId="12C060B8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51" w:type="dxa"/>
            <w:vAlign w:val="center"/>
          </w:tcPr>
          <w:p w14:paraId="794B3A9F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79" w:type="dxa"/>
            <w:vAlign w:val="center"/>
          </w:tcPr>
          <w:p w14:paraId="5614E66A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80" w:type="dxa"/>
            <w:vAlign w:val="center"/>
          </w:tcPr>
          <w:p w14:paraId="5D5BCAC4" w14:textId="77777777" w:rsidR="000F28B1" w:rsidRPr="008567C7" w:rsidRDefault="000F28B1" w:rsidP="0041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2B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3D038616" w14:textId="2BE4EA07" w:rsidR="008642B3" w:rsidRPr="000F28B1" w:rsidRDefault="00B464D3" w:rsidP="000F28B1">
      <w:pPr>
        <w:spacing w:before="24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0F28B1" w:rsidSect="000F28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4" w:bottom="851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B5B44" w14:textId="77777777" w:rsidR="00024F8F" w:rsidRDefault="00024F8F">
      <w:r>
        <w:separator/>
      </w:r>
    </w:p>
  </w:endnote>
  <w:endnote w:type="continuationSeparator" w:id="0">
    <w:p w14:paraId="087D9C31" w14:textId="77777777" w:rsidR="00024F8F" w:rsidRDefault="0002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320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551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3407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1D96F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75C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0B261" w14:textId="77777777" w:rsidR="00024F8F" w:rsidRDefault="00024F8F">
      <w:r>
        <w:separator/>
      </w:r>
    </w:p>
  </w:footnote>
  <w:footnote w:type="continuationSeparator" w:id="0">
    <w:p w14:paraId="07EC7FC8" w14:textId="77777777" w:rsidR="00024F8F" w:rsidRDefault="00024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CE61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DF6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339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F8F"/>
    <w:rsid w:val="00005838"/>
    <w:rsid w:val="00022322"/>
    <w:rsid w:val="00024F8F"/>
    <w:rsid w:val="00042497"/>
    <w:rsid w:val="000C1E6F"/>
    <w:rsid w:val="000E4E56"/>
    <w:rsid w:val="000F28B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2B3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6D15D"/>
  <w15:chartTrackingRefBased/>
  <w15:docId w15:val="{66FC9562-B2CC-4091-BE4A-7D284187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1601-01-01T00:00:00Z</cp:lastPrinted>
  <dcterms:created xsi:type="dcterms:W3CDTF">2021-12-21T10:51:00Z</dcterms:created>
  <dcterms:modified xsi:type="dcterms:W3CDTF">2021-12-21T10:56:00Z</dcterms:modified>
</cp:coreProperties>
</file>