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6904F1B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0B06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0E776CE7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151FC8" w:rsidRPr="00151FC8">
        <w:rPr>
          <w:b/>
        </w:rPr>
        <w:t xml:space="preserve">Usługa  przeprowadzenia szkolenia z zakresu CFD w środowisku ANSYS (max.6 osób) dla </w:t>
      </w:r>
      <w:proofErr w:type="spellStart"/>
      <w:r w:rsidR="00151FC8" w:rsidRPr="00151FC8">
        <w:rPr>
          <w:b/>
        </w:rPr>
        <w:t>WGGiIŚ</w:t>
      </w:r>
      <w:proofErr w:type="spellEnd"/>
      <w:r w:rsidR="00151FC8" w:rsidRPr="00151FC8">
        <w:rPr>
          <w:b/>
        </w:rPr>
        <w:t xml:space="preserve"> - KC-zp.272-740/21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1D740A" w14:paraId="516C0708" w14:textId="77777777" w:rsidTr="002C485F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78819C33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FA77DA">
        <w:trPr>
          <w:trHeight w:val="2636"/>
        </w:trPr>
        <w:tc>
          <w:tcPr>
            <w:tcW w:w="1701" w:type="dxa"/>
          </w:tcPr>
          <w:p w14:paraId="38569AAB" w14:textId="77777777"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807" w:type="dxa"/>
          </w:tcPr>
          <w:p w14:paraId="37F4DA06" w14:textId="72DD05A4" w:rsidR="00F11693" w:rsidRPr="00431178" w:rsidRDefault="00151FC8" w:rsidP="00151FC8">
            <w:pPr>
              <w:numPr>
                <w:ilvl w:val="2"/>
                <w:numId w:val="4"/>
              </w:numPr>
              <w:suppressAutoHyphens/>
              <w:autoSpaceDN w:val="0"/>
              <w:jc w:val="both"/>
              <w:textAlignment w:val="baseline"/>
            </w:pPr>
            <w:r>
              <w:t>Przeprowadził/a</w:t>
            </w:r>
            <w:r w:rsidR="00FA77DA">
              <w:t xml:space="preserve"> …………….</w:t>
            </w:r>
            <w:r w:rsidR="00FA77DA" w:rsidRPr="00F945DD">
              <w:t xml:space="preserve"> godzin </w:t>
            </w:r>
            <w:r w:rsidRPr="001463FB">
              <w:t xml:space="preserve">h szkoleń z zakresu </w:t>
            </w:r>
            <w:r w:rsidRPr="001463FB">
              <w:rPr>
                <w:b/>
                <w:bCs/>
                <w:color w:val="000000"/>
              </w:rPr>
              <w:t>z zakresu CFD w środowisku ANSYS</w:t>
            </w:r>
            <w:bookmarkStart w:id="0" w:name="_GoBack"/>
            <w:bookmarkEnd w:id="0"/>
          </w:p>
        </w:tc>
        <w:tc>
          <w:tcPr>
            <w:tcW w:w="2343" w:type="dxa"/>
          </w:tcPr>
          <w:p w14:paraId="583C306C" w14:textId="77777777" w:rsidR="00B678F3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4C2A8DF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C7C0C8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1795E4ED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5792DB" w14:textId="51470D6A" w:rsidR="00987E4B" w:rsidRPr="00D00E95" w:rsidRDefault="00987E4B" w:rsidP="00D00E95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151FC8">
        <w:rPr>
          <w:b/>
        </w:rPr>
        <w:t>a</w:t>
      </w:r>
      <w:r w:rsidRPr="00431178">
        <w:rPr>
          <w:b/>
        </w:rPr>
        <w:t xml:space="preserve"> posiada wskazane doświadczenie. </w:t>
      </w:r>
    </w:p>
    <w:p w14:paraId="5F910435" w14:textId="7E75DFE4" w:rsidR="00987E4B" w:rsidRDefault="00E4768B" w:rsidP="00E4768B">
      <w:pPr>
        <w:spacing w:line="259" w:lineRule="auto"/>
        <w:jc w:val="center"/>
        <w:rPr>
          <w:sz w:val="16"/>
          <w:szCs w:val="16"/>
        </w:rPr>
      </w:pPr>
      <w:r w:rsidRPr="00446AB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446AB7">
        <w:rPr>
          <w:bCs/>
          <w:i/>
          <w:iCs/>
          <w:color w:val="FF0000"/>
          <w:lang w:eastAsia="en-US"/>
        </w:rPr>
        <w:br/>
        <w:t xml:space="preserve"> podpisem e</w:t>
      </w:r>
      <w:r>
        <w:rPr>
          <w:bCs/>
          <w:i/>
          <w:iCs/>
          <w:color w:val="FF0000"/>
          <w:lang w:eastAsia="en-US"/>
        </w:rPr>
        <w:t>lektronicznym</w:t>
      </w:r>
      <w:r w:rsidR="00F11693">
        <w:rPr>
          <w:bCs/>
          <w:i/>
          <w:iCs/>
          <w:color w:val="FF0000"/>
          <w:lang w:eastAsia="en-US"/>
        </w:rPr>
        <w:t>.</w:t>
      </w: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987E4B" w:rsidRPr="00AA36AA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76F3C2" w14:textId="77777777" w:rsidR="00520792" w:rsidRDefault="00520792">
      <w:r>
        <w:separator/>
      </w:r>
    </w:p>
  </w:endnote>
  <w:endnote w:type="continuationSeparator" w:id="0">
    <w:p w14:paraId="59466CC9" w14:textId="77777777" w:rsidR="00520792" w:rsidRDefault="00520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FEA68" w14:textId="77777777" w:rsidR="00520792" w:rsidRDefault="00520792">
      <w:r>
        <w:separator/>
      </w:r>
    </w:p>
  </w:footnote>
  <w:footnote w:type="continuationSeparator" w:id="0">
    <w:p w14:paraId="308D6BE9" w14:textId="77777777" w:rsidR="00520792" w:rsidRDefault="00520792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73338"/>
    <w:multiLevelType w:val="hybridMultilevel"/>
    <w:tmpl w:val="F83E2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1666D"/>
    <w:multiLevelType w:val="hybridMultilevel"/>
    <w:tmpl w:val="D06C6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C1F4B"/>
    <w:multiLevelType w:val="multilevel"/>
    <w:tmpl w:val="0CD46AF2"/>
    <w:styleLink w:val="WWOutlineListStyle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F9A2816"/>
    <w:multiLevelType w:val="hybridMultilevel"/>
    <w:tmpl w:val="B46C491A"/>
    <w:lvl w:ilvl="0" w:tplc="175804B4">
      <w:start w:val="1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numFmt w:val="decimal"/>
        <w:pStyle w:val="Nagwek1"/>
        <w:lvlText w:val=""/>
        <w:lvlJc w:val="left"/>
      </w:lvl>
    </w:lvlOverride>
    <w:lvlOverride w:ilvl="1">
      <w:lvl w:ilvl="1">
        <w:start w:val="1"/>
        <w:numFmt w:val="decimal"/>
        <w:pStyle w:val="Nagwek2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45736"/>
    <w:rsid w:val="000532E0"/>
    <w:rsid w:val="000D647A"/>
    <w:rsid w:val="0013142F"/>
    <w:rsid w:val="00151FC8"/>
    <w:rsid w:val="00157F2B"/>
    <w:rsid w:val="001D0F1F"/>
    <w:rsid w:val="002053DE"/>
    <w:rsid w:val="002328A0"/>
    <w:rsid w:val="00263CEB"/>
    <w:rsid w:val="0027627E"/>
    <w:rsid w:val="002A7F51"/>
    <w:rsid w:val="002C485F"/>
    <w:rsid w:val="002C75A3"/>
    <w:rsid w:val="002D4311"/>
    <w:rsid w:val="002D6BB0"/>
    <w:rsid w:val="00464933"/>
    <w:rsid w:val="0047573B"/>
    <w:rsid w:val="004F22F3"/>
    <w:rsid w:val="00517D50"/>
    <w:rsid w:val="00520792"/>
    <w:rsid w:val="00520B06"/>
    <w:rsid w:val="00527F15"/>
    <w:rsid w:val="0056690C"/>
    <w:rsid w:val="005C7DC7"/>
    <w:rsid w:val="005F6749"/>
    <w:rsid w:val="006828A2"/>
    <w:rsid w:val="00786C56"/>
    <w:rsid w:val="007F6736"/>
    <w:rsid w:val="0080509E"/>
    <w:rsid w:val="008539D0"/>
    <w:rsid w:val="008B32BE"/>
    <w:rsid w:val="008E4A55"/>
    <w:rsid w:val="008E66F9"/>
    <w:rsid w:val="00917391"/>
    <w:rsid w:val="009616AA"/>
    <w:rsid w:val="00987E4B"/>
    <w:rsid w:val="009E4F5D"/>
    <w:rsid w:val="009E5191"/>
    <w:rsid w:val="009F61B4"/>
    <w:rsid w:val="00A2150B"/>
    <w:rsid w:val="00A844AF"/>
    <w:rsid w:val="00B33027"/>
    <w:rsid w:val="00B678F3"/>
    <w:rsid w:val="00B72E23"/>
    <w:rsid w:val="00BC58AD"/>
    <w:rsid w:val="00C303B2"/>
    <w:rsid w:val="00C92A61"/>
    <w:rsid w:val="00CB7B0E"/>
    <w:rsid w:val="00CF6409"/>
    <w:rsid w:val="00D00E95"/>
    <w:rsid w:val="00D93916"/>
    <w:rsid w:val="00E4768B"/>
    <w:rsid w:val="00E83491"/>
    <w:rsid w:val="00F04CB8"/>
    <w:rsid w:val="00F11693"/>
    <w:rsid w:val="00F1179A"/>
    <w:rsid w:val="00F21267"/>
    <w:rsid w:val="00F55B12"/>
    <w:rsid w:val="00FA31F0"/>
    <w:rsid w:val="00FA77DA"/>
    <w:rsid w:val="00FD4D14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4B"/>
  </w:style>
  <w:style w:type="paragraph" w:styleId="Nagwek1">
    <w:name w:val="heading 1"/>
    <w:basedOn w:val="Normalny"/>
    <w:next w:val="Nagwek2"/>
    <w:link w:val="Nagwek1Znak"/>
    <w:autoRedefine/>
    <w:qFormat/>
    <w:rsid w:val="00FA77DA"/>
    <w:pPr>
      <w:numPr>
        <w:numId w:val="4"/>
      </w:numPr>
      <w:suppressAutoHyphens/>
      <w:autoSpaceDN w:val="0"/>
      <w:spacing w:before="200" w:after="60"/>
      <w:ind w:left="426" w:hanging="426"/>
      <w:jc w:val="both"/>
      <w:textAlignment w:val="baseline"/>
      <w:outlineLvl w:val="0"/>
    </w:pPr>
    <w:rPr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FA77DA"/>
    <w:pPr>
      <w:numPr>
        <w:ilvl w:val="1"/>
        <w:numId w:val="4"/>
      </w:numPr>
      <w:suppressAutoHyphens/>
      <w:autoSpaceDN w:val="0"/>
      <w:spacing w:before="120" w:after="60"/>
      <w:ind w:left="567" w:hanging="709"/>
      <w:jc w:val="both"/>
      <w:textAlignment w:val="baseline"/>
      <w:outlineLvl w:val="1"/>
    </w:pPr>
    <w:rPr>
      <w:bCs/>
      <w:iCs/>
      <w:color w:val="000000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C75A3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2C75A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C75A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75A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5A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5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5A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68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768B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FA77DA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FA77DA"/>
    <w:rPr>
      <w:bCs/>
      <w:iCs/>
      <w:color w:val="000000"/>
      <w:sz w:val="24"/>
      <w:szCs w:val="24"/>
      <w:lang w:val="x-none" w:eastAsia="x-none"/>
    </w:rPr>
  </w:style>
  <w:style w:type="numbering" w:customStyle="1" w:styleId="WWOutlineListStyle">
    <w:name w:val="WW_OutlineListStyle"/>
    <w:basedOn w:val="Bezlisty"/>
    <w:rsid w:val="00FA77DA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2</cp:revision>
  <cp:lastPrinted>2021-12-13T14:16:00Z</cp:lastPrinted>
  <dcterms:created xsi:type="dcterms:W3CDTF">2021-12-13T14:17:00Z</dcterms:created>
  <dcterms:modified xsi:type="dcterms:W3CDTF">2021-12-13T14:17:00Z</dcterms:modified>
</cp:coreProperties>
</file>