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C8EC6" w14:textId="4F2A6DA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F4E77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43DAF791" w14:textId="77777777" w:rsidTr="00AF7375">
        <w:tc>
          <w:tcPr>
            <w:tcW w:w="9104" w:type="dxa"/>
            <w:shd w:val="clear" w:color="auto" w:fill="auto"/>
          </w:tcPr>
          <w:p w14:paraId="505E11BA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2585E33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260109" w:rsidRPr="00260109">
        <w:rPr>
          <w:rFonts w:ascii="Times New Roman" w:eastAsia="Times New Roman" w:hAnsi="Times New Roman"/>
          <w:b/>
          <w:lang w:eastAsia="pl-PL"/>
        </w:rPr>
        <w:t>ZP.271.52.2021</w:t>
      </w:r>
    </w:p>
    <w:p w14:paraId="5322B34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5448215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03F50EB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81039C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2185BBDF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2852A90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69BE93E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F3CEA9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F00B5B6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94807EC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260109" w:rsidRPr="00260109">
        <w:rPr>
          <w:rFonts w:ascii="Times New Roman" w:hAnsi="Times New Roman"/>
        </w:rPr>
        <w:t>(</w:t>
      </w:r>
      <w:proofErr w:type="spellStart"/>
      <w:r w:rsidR="00260109" w:rsidRPr="00260109">
        <w:rPr>
          <w:rFonts w:ascii="Times New Roman" w:hAnsi="Times New Roman"/>
        </w:rPr>
        <w:t>t.j</w:t>
      </w:r>
      <w:proofErr w:type="spellEnd"/>
      <w:r w:rsidR="00260109" w:rsidRPr="00260109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B64A58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F2E054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8C5BB7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AA751CD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FF9E28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074A365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5AD3CD2" w14:textId="77777777" w:rsidR="00E27ABB" w:rsidRDefault="0026010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260109">
        <w:rPr>
          <w:rFonts w:ascii="Times New Roman" w:eastAsia="Times New Roman" w:hAnsi="Times New Roman"/>
          <w:b/>
          <w:lang w:eastAsia="pl-PL"/>
        </w:rPr>
        <w:t>Usługa cateringowa polegająca na przygotowywaniu i dostarczaniu dwudaniowych obiadów dla klientów MGOPS w Niepołomicach.</w:t>
      </w:r>
    </w:p>
    <w:p w14:paraId="12032A0B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E70B540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4E61624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9EC3E4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71D92B8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492526B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C70A7D6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38E3BC32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3B7A2F5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06F34DD9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EFE4431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B8AD4C8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11D35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EE5DD3E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3655A2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32417B9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4ECB8" w14:textId="77777777" w:rsidR="00A909C4" w:rsidRDefault="00A909C4" w:rsidP="00025386">
      <w:pPr>
        <w:spacing w:after="0" w:line="240" w:lineRule="auto"/>
      </w:pPr>
      <w:r>
        <w:separator/>
      </w:r>
    </w:p>
  </w:endnote>
  <w:endnote w:type="continuationSeparator" w:id="0">
    <w:p w14:paraId="71867961" w14:textId="77777777" w:rsidR="00A909C4" w:rsidRDefault="00A909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374C1" w14:textId="77777777" w:rsidR="00260109" w:rsidRDefault="002601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12EE4" w14:textId="77777777" w:rsidR="00025386" w:rsidRPr="001E5817" w:rsidRDefault="00025386" w:rsidP="001E58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D412E" w14:textId="77777777" w:rsidR="00260109" w:rsidRDefault="002601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FD283" w14:textId="77777777" w:rsidR="00A909C4" w:rsidRDefault="00A909C4" w:rsidP="00025386">
      <w:pPr>
        <w:spacing w:after="0" w:line="240" w:lineRule="auto"/>
      </w:pPr>
      <w:r>
        <w:separator/>
      </w:r>
    </w:p>
  </w:footnote>
  <w:footnote w:type="continuationSeparator" w:id="0">
    <w:p w14:paraId="5A85980D" w14:textId="77777777" w:rsidR="00A909C4" w:rsidRDefault="00A909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467A6" w14:textId="77777777" w:rsidR="00260109" w:rsidRDefault="002601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0D233" w14:textId="77777777" w:rsidR="00260109" w:rsidRDefault="002601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E971B" w14:textId="77777777" w:rsidR="00260109" w:rsidRDefault="002601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C4"/>
    <w:rsid w:val="00025386"/>
    <w:rsid w:val="000423B9"/>
    <w:rsid w:val="00084786"/>
    <w:rsid w:val="0016158F"/>
    <w:rsid w:val="001C2314"/>
    <w:rsid w:val="001E5817"/>
    <w:rsid w:val="001F4E77"/>
    <w:rsid w:val="00213980"/>
    <w:rsid w:val="00260109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909C4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E3C015"/>
  <w15:chartTrackingRefBased/>
  <w15:docId w15:val="{D5450B07-E536-450A-AF38-1A063EEA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2021-12-21T12:49:00Z</dcterms:created>
  <dcterms:modified xsi:type="dcterms:W3CDTF">2021-12-21T12:49:00Z</dcterms:modified>
</cp:coreProperties>
</file>