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CB" w14:textId="41B284A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36A4D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55A9968C" w14:textId="77777777" w:rsidR="005103B9" w:rsidRDefault="005103B9" w:rsidP="005103B9">
      <w:pPr>
        <w:spacing w:after="0" w:line="480" w:lineRule="auto"/>
        <w:rPr>
          <w:b/>
        </w:rPr>
      </w:pPr>
    </w:p>
    <w:p w14:paraId="6601588A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007D" w:rsidRPr="00A4007D">
        <w:rPr>
          <w:rFonts w:ascii="Times New Roman" w:hAnsi="Times New Roman"/>
          <w:b/>
        </w:rPr>
        <w:t>ZP.271.52.2021</w:t>
      </w:r>
    </w:p>
    <w:p w14:paraId="5CAEA49C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2EDE5E4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007D" w:rsidRPr="00A4007D">
        <w:rPr>
          <w:sz w:val="22"/>
          <w:szCs w:val="22"/>
        </w:rPr>
        <w:t>GMINA NIEPOŁOMICE</w:t>
      </w:r>
    </w:p>
    <w:p w14:paraId="6B9920E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007D" w:rsidRPr="00A4007D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A4007D" w:rsidRPr="00A4007D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6C90769D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007D" w:rsidRPr="00A4007D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A4007D" w:rsidRPr="00A4007D">
        <w:rPr>
          <w:sz w:val="22"/>
          <w:szCs w:val="22"/>
        </w:rPr>
        <w:t>Niepołomice</w:t>
      </w:r>
    </w:p>
    <w:p w14:paraId="7D235B7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79F7B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2212CE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DC56D3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FADC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EEA84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9BAE145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160EB5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E31F35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518FBF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4007D" w:rsidRPr="00110593" w14:paraId="7BF820B3" w14:textId="77777777" w:rsidTr="004B5F20">
        <w:tc>
          <w:tcPr>
            <w:tcW w:w="9212" w:type="dxa"/>
            <w:shd w:val="clear" w:color="auto" w:fill="D9D9D9"/>
          </w:tcPr>
          <w:p w14:paraId="1D0485DB" w14:textId="77777777" w:rsidR="00A4007D" w:rsidRPr="00110593" w:rsidRDefault="00A4007D" w:rsidP="004B5F2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18FD283" w14:textId="77777777" w:rsidR="00A4007D" w:rsidRPr="00110593" w:rsidRDefault="00A4007D" w:rsidP="004B5F2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4007D">
              <w:rPr>
                <w:rFonts w:ascii="Times New Roman" w:hAnsi="Times New Roman"/>
              </w:rPr>
              <w:t>(</w:t>
            </w:r>
            <w:proofErr w:type="spellStart"/>
            <w:r w:rsidRPr="00A4007D">
              <w:rPr>
                <w:rFonts w:ascii="Times New Roman" w:hAnsi="Times New Roman"/>
              </w:rPr>
              <w:t>t.j</w:t>
            </w:r>
            <w:proofErr w:type="spellEnd"/>
            <w:r w:rsidRPr="00A4007D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58BCF06" w14:textId="77777777" w:rsidR="00A4007D" w:rsidRPr="00110593" w:rsidRDefault="00A4007D" w:rsidP="004B5F2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F91CE15" w14:textId="77777777" w:rsidR="00A4007D" w:rsidRPr="00110593" w:rsidRDefault="00A4007D" w:rsidP="004B5F2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79BB840" w14:textId="77777777" w:rsidR="00A4007D" w:rsidRPr="00110593" w:rsidRDefault="00A4007D" w:rsidP="004B5F2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90B6EB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6A3F7F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6BA3B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4007D" w:rsidRPr="00A4007D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B74115A" w14:textId="77777777" w:rsidR="005434B3" w:rsidRDefault="00A4007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4007D">
        <w:rPr>
          <w:rFonts w:ascii="Times New Roman" w:hAnsi="Times New Roman"/>
          <w:b/>
        </w:rPr>
        <w:t>Usługa cateringowa polegająca na przygotowywaniu i dostarczaniu dwudaniowych obiadów dla klientów MGOPS w Niepołomicach.</w:t>
      </w:r>
    </w:p>
    <w:p w14:paraId="7ECA5ED1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A46FD0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23624A04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CBE51ED" w14:textId="77777777" w:rsidR="00710937" w:rsidRPr="00292198" w:rsidRDefault="00710937" w:rsidP="005E24AA">
      <w:pPr>
        <w:rPr>
          <w:rFonts w:ascii="Times New Roman" w:hAnsi="Times New Roman"/>
        </w:rPr>
      </w:pPr>
    </w:p>
    <w:p w14:paraId="7C5995B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3D246A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4EE64F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8A3425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A343CA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10785A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89DEC0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D744BB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1889C6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0E50E9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E6D4B0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1E3869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0AFE450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68A92C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C281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A8DB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4007D" w:rsidRPr="00D2702A" w14:paraId="62369933" w14:textId="77777777" w:rsidTr="004B5F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B9FB" w14:textId="77777777" w:rsidR="00A4007D" w:rsidRPr="00D2702A" w:rsidRDefault="00A4007D" w:rsidP="004B5F2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4007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1C786" w14:textId="77777777" w:rsidR="00A4007D" w:rsidRPr="00D2702A" w:rsidRDefault="00A4007D" w:rsidP="004B5F2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4007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70248A" w14:textId="77777777" w:rsidR="00A4007D" w:rsidRPr="00D2702A" w:rsidRDefault="00A4007D" w:rsidP="004B5F2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4007D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 Zamawiający uzna warunek za spełniony gdy wykonawca udokumentuje, że w okresie ostatnich trzech lat przed upływem terminu składania ofert,  a jeśli okres prowadzenia działalności jest krótszy w tym okresie  wykonał lub wykonuje  usługę polegającą na żywieniu zbiorowym wraz z wydaniem posiłków obiadowych, o wartości nie mniejszej niż 50.000,00 zł brutto. Na wartość 50 tysięcy może składać się nie więcej niż jedna usługa.</w:t>
            </w:r>
          </w:p>
        </w:tc>
      </w:tr>
    </w:tbl>
    <w:p w14:paraId="63A015E9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F758A6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B4C37F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60BB355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9EB8AFD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C3FCDD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C8D1A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120BD8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012C7AC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79AA8" w14:textId="77777777" w:rsidR="00116704" w:rsidRDefault="00116704" w:rsidP="0038231F">
      <w:pPr>
        <w:spacing w:after="0" w:line="240" w:lineRule="auto"/>
      </w:pPr>
      <w:r>
        <w:separator/>
      </w:r>
    </w:p>
  </w:endnote>
  <w:endnote w:type="continuationSeparator" w:id="0">
    <w:p w14:paraId="57EEB206" w14:textId="77777777" w:rsidR="00116704" w:rsidRDefault="001167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3964F" w14:textId="77777777" w:rsidR="00A4007D" w:rsidRDefault="00A400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B30A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9584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BA0D" w14:textId="77777777" w:rsidR="00A4007D" w:rsidRDefault="00A400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2C1BC" w14:textId="77777777" w:rsidR="00116704" w:rsidRDefault="00116704" w:rsidP="0038231F">
      <w:pPr>
        <w:spacing w:after="0" w:line="240" w:lineRule="auto"/>
      </w:pPr>
      <w:r>
        <w:separator/>
      </w:r>
    </w:p>
  </w:footnote>
  <w:footnote w:type="continuationSeparator" w:id="0">
    <w:p w14:paraId="06A11470" w14:textId="77777777" w:rsidR="00116704" w:rsidRDefault="001167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B060B" w14:textId="77777777" w:rsidR="00A4007D" w:rsidRDefault="00A40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88A88" w14:textId="77777777" w:rsidR="00A4007D" w:rsidRDefault="00A40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F7A1E" w14:textId="77777777" w:rsidR="00A4007D" w:rsidRDefault="00A400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70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6704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A4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07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7D64B"/>
  <w15:docId w15:val="{14813E6D-A8D8-418B-80D7-7E8C3860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2021-12-21T12:48:00Z</dcterms:created>
  <dcterms:modified xsi:type="dcterms:W3CDTF">2021-12-21T12:48:00Z</dcterms:modified>
</cp:coreProperties>
</file>