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834E9" w14:textId="4EA60E2E" w:rsidR="003C0C51" w:rsidRPr="008945A5" w:rsidRDefault="008D7087" w:rsidP="003C0C51">
      <w:pPr>
        <w:jc w:val="center"/>
        <w:rPr>
          <w:bCs/>
          <w:sz w:val="24"/>
          <w:szCs w:val="24"/>
        </w:rPr>
      </w:pPr>
      <w:r w:rsidRPr="008D7087">
        <w:rPr>
          <w:b/>
          <w:sz w:val="24"/>
          <w:szCs w:val="24"/>
        </w:rPr>
        <w:t xml:space="preserve">Wzór umowy – zad. nr </w:t>
      </w:r>
      <w:r>
        <w:rPr>
          <w:b/>
          <w:sz w:val="24"/>
          <w:szCs w:val="24"/>
        </w:rPr>
        <w:t>1</w:t>
      </w:r>
    </w:p>
    <w:p w14:paraId="55D29620" w14:textId="77777777" w:rsidR="003C0C51" w:rsidRPr="008945A5" w:rsidRDefault="003C0C51" w:rsidP="003C0C51">
      <w:pPr>
        <w:rPr>
          <w:bCs/>
          <w:sz w:val="24"/>
          <w:szCs w:val="24"/>
        </w:rPr>
      </w:pPr>
    </w:p>
    <w:p w14:paraId="0AD62E68" w14:textId="3F8E18B1" w:rsidR="003C0C51" w:rsidRPr="008945A5" w:rsidRDefault="009124AD" w:rsidP="003C0C51">
      <w:pPr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>Z</w:t>
      </w:r>
      <w:r w:rsidR="003C0C51" w:rsidRPr="008945A5">
        <w:rPr>
          <w:bCs/>
          <w:sz w:val="24"/>
          <w:szCs w:val="24"/>
        </w:rPr>
        <w:t xml:space="preserve">awarta w Krakowie w wyniku przeprowadzonego postępowania o zamówienie publiczne w trybie </w:t>
      </w:r>
      <w:r w:rsidR="003540F8">
        <w:rPr>
          <w:bCs/>
          <w:sz w:val="24"/>
          <w:szCs w:val="24"/>
        </w:rPr>
        <w:t>podstawowym bez negocjacji</w:t>
      </w:r>
      <w:r w:rsidR="003C0C51" w:rsidRPr="008945A5">
        <w:rPr>
          <w:bCs/>
          <w:sz w:val="24"/>
          <w:szCs w:val="24"/>
        </w:rPr>
        <w:t xml:space="preserve"> pomiędzy:  </w:t>
      </w:r>
    </w:p>
    <w:p w14:paraId="55BF0B05" w14:textId="77777777" w:rsidR="003C0C51" w:rsidRPr="008945A5" w:rsidRDefault="003C0C51" w:rsidP="003C0C51">
      <w:pPr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Akademią Górniczo-Hutniczą im. Stanisława Staszica w Krakowie</w:t>
      </w:r>
    </w:p>
    <w:p w14:paraId="1D16A459" w14:textId="77777777" w:rsidR="003C0C51" w:rsidRPr="008945A5" w:rsidRDefault="003C0C51" w:rsidP="003C0C51">
      <w:pPr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 xml:space="preserve">al. Mickiewicza 30, 30-059 Kraków, </w:t>
      </w:r>
    </w:p>
    <w:p w14:paraId="08ABA288" w14:textId="77777777" w:rsidR="003C0C51" w:rsidRPr="008945A5" w:rsidRDefault="003C0C51" w:rsidP="003C0C51">
      <w:pPr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>reprezentowaną przez:</w:t>
      </w:r>
    </w:p>
    <w:p w14:paraId="3B86F7B9" w14:textId="77777777" w:rsidR="003C0C51" w:rsidRPr="008945A5" w:rsidRDefault="003C0C51" w:rsidP="003C0C51">
      <w:pPr>
        <w:numPr>
          <w:ilvl w:val="0"/>
          <w:numId w:val="8"/>
        </w:numPr>
        <w:ind w:left="284" w:hanging="284"/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 xml:space="preserve"> ………………………………………………………………………………………..</w:t>
      </w:r>
    </w:p>
    <w:p w14:paraId="43DA5683" w14:textId="77777777" w:rsidR="003C0C51" w:rsidRPr="008945A5" w:rsidRDefault="003C0C51" w:rsidP="003C0C51">
      <w:pPr>
        <w:numPr>
          <w:ilvl w:val="0"/>
          <w:numId w:val="8"/>
        </w:numPr>
        <w:ind w:left="284" w:hanging="284"/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 xml:space="preserve"> ………………………………………………………………………………………..</w:t>
      </w:r>
    </w:p>
    <w:p w14:paraId="2A35C56B" w14:textId="77777777" w:rsidR="003C0C51" w:rsidRPr="008945A5" w:rsidRDefault="003C0C51" w:rsidP="003C0C51">
      <w:pPr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>zwaną w dalszej części umowy „</w:t>
      </w:r>
      <w:r w:rsidRPr="00A614D2">
        <w:rPr>
          <w:b/>
          <w:sz w:val="24"/>
          <w:szCs w:val="24"/>
        </w:rPr>
        <w:t>Zamawiającym</w:t>
      </w:r>
      <w:r w:rsidRPr="008945A5">
        <w:rPr>
          <w:bCs/>
          <w:sz w:val="24"/>
          <w:szCs w:val="24"/>
        </w:rPr>
        <w:t>"</w:t>
      </w:r>
    </w:p>
    <w:p w14:paraId="6BE36DF0" w14:textId="77777777" w:rsidR="003C0C51" w:rsidRPr="008945A5" w:rsidRDefault="003C0C51" w:rsidP="003C0C51">
      <w:pPr>
        <w:rPr>
          <w:sz w:val="24"/>
          <w:szCs w:val="24"/>
        </w:rPr>
      </w:pPr>
      <w:r w:rsidRPr="008945A5">
        <w:rPr>
          <w:bCs/>
          <w:sz w:val="24"/>
          <w:szCs w:val="24"/>
        </w:rPr>
        <w:t xml:space="preserve">a </w:t>
      </w:r>
    </w:p>
    <w:p w14:paraId="0EFD88C0" w14:textId="77777777" w:rsidR="003C0C51" w:rsidRPr="008945A5" w:rsidRDefault="003C0C51" w:rsidP="003C0C51">
      <w:pPr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F73EB44" w14:textId="77777777" w:rsidR="003C0C51" w:rsidRPr="008945A5" w:rsidRDefault="003C0C51" w:rsidP="003C0C51">
      <w:pPr>
        <w:jc w:val="both"/>
        <w:rPr>
          <w:sz w:val="24"/>
          <w:szCs w:val="24"/>
        </w:rPr>
      </w:pPr>
      <w:r w:rsidRPr="008945A5">
        <w:rPr>
          <w:bCs/>
          <w:sz w:val="24"/>
          <w:szCs w:val="24"/>
        </w:rPr>
        <w:t>reprezentowaną przez :</w:t>
      </w:r>
      <w:r w:rsidRPr="008945A5">
        <w:rPr>
          <w:sz w:val="24"/>
          <w:szCs w:val="24"/>
        </w:rPr>
        <w:t xml:space="preserve"> </w:t>
      </w:r>
    </w:p>
    <w:p w14:paraId="0D156E6A" w14:textId="77777777" w:rsidR="003C0C51" w:rsidRPr="008945A5" w:rsidRDefault="003C0C51" w:rsidP="003C0C51">
      <w:pPr>
        <w:jc w:val="both"/>
        <w:rPr>
          <w:bCs/>
          <w:sz w:val="24"/>
          <w:szCs w:val="24"/>
        </w:rPr>
      </w:pPr>
      <w:r w:rsidRPr="008945A5">
        <w:rPr>
          <w:sz w:val="24"/>
          <w:szCs w:val="24"/>
        </w:rPr>
        <w:t>…………………………………………………………..</w:t>
      </w:r>
      <w:r w:rsidRPr="008945A5">
        <w:rPr>
          <w:bCs/>
          <w:sz w:val="24"/>
          <w:szCs w:val="24"/>
        </w:rPr>
        <w:t xml:space="preserve"> </w:t>
      </w:r>
    </w:p>
    <w:p w14:paraId="0A39A2C4" w14:textId="77777777" w:rsidR="003C0C51" w:rsidRPr="008945A5" w:rsidRDefault="003C0C51" w:rsidP="003C0C51">
      <w:pPr>
        <w:jc w:val="both"/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>zwanym w dalszej części umowy : „</w:t>
      </w:r>
      <w:r w:rsidRPr="00A614D2">
        <w:rPr>
          <w:b/>
          <w:sz w:val="24"/>
          <w:szCs w:val="24"/>
        </w:rPr>
        <w:t>Dostawcą</w:t>
      </w:r>
      <w:r w:rsidRPr="008945A5">
        <w:rPr>
          <w:bCs/>
          <w:sz w:val="24"/>
          <w:szCs w:val="24"/>
        </w:rPr>
        <w:t>"</w:t>
      </w:r>
    </w:p>
    <w:p w14:paraId="6025ECE7" w14:textId="77777777" w:rsidR="003C0C51" w:rsidRPr="008945A5" w:rsidRDefault="003C0C51" w:rsidP="003C0C51">
      <w:pPr>
        <w:jc w:val="both"/>
        <w:rPr>
          <w:sz w:val="24"/>
          <w:szCs w:val="24"/>
        </w:rPr>
      </w:pPr>
    </w:p>
    <w:p w14:paraId="29FE407F" w14:textId="77777777" w:rsidR="003C0C51" w:rsidRPr="008945A5" w:rsidRDefault="003C0C51" w:rsidP="003C0C51">
      <w:pPr>
        <w:jc w:val="center"/>
        <w:rPr>
          <w:sz w:val="24"/>
          <w:szCs w:val="24"/>
        </w:rPr>
      </w:pPr>
    </w:p>
    <w:p w14:paraId="19FD152A" w14:textId="77777777"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1</w:t>
      </w:r>
    </w:p>
    <w:p w14:paraId="1D21BB9C" w14:textId="77777777" w:rsidR="003C0C51" w:rsidRPr="008945A5" w:rsidRDefault="003C0C51" w:rsidP="003C0C51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945A5">
        <w:rPr>
          <w:bCs/>
          <w:sz w:val="24"/>
          <w:szCs w:val="24"/>
        </w:rPr>
        <w:t xml:space="preserve">Przedmiotem umowy jest dostęp do </w:t>
      </w:r>
      <w:r w:rsidRPr="008945A5">
        <w:rPr>
          <w:sz w:val="24"/>
          <w:szCs w:val="24"/>
        </w:rPr>
        <w:t xml:space="preserve">bazy danych ………………………………… z dostępem dla nieograniczonej liczby użytkowników. </w:t>
      </w:r>
    </w:p>
    <w:p w14:paraId="322710DC" w14:textId="77777777" w:rsidR="003C0C51" w:rsidRPr="008945A5" w:rsidRDefault="003C0C51" w:rsidP="003C0C51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>Dostawca oświadcza, że ma uprawnienia działać w imieniu wydawcy bazy …………………………………………….</w:t>
      </w:r>
    </w:p>
    <w:p w14:paraId="5AD01471" w14:textId="77777777" w:rsidR="00BF6BDC" w:rsidRDefault="00BF6BDC" w:rsidP="003C0C51">
      <w:pPr>
        <w:jc w:val="center"/>
        <w:rPr>
          <w:b/>
          <w:sz w:val="24"/>
          <w:szCs w:val="24"/>
        </w:rPr>
      </w:pPr>
    </w:p>
    <w:p w14:paraId="1FBEA2D0" w14:textId="36D314C2"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2</w:t>
      </w:r>
    </w:p>
    <w:p w14:paraId="6F78C5B3" w14:textId="7F0E390E" w:rsidR="003C0C51" w:rsidRPr="008945A5" w:rsidRDefault="00A614D2" w:rsidP="003C0C51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3C0C51" w:rsidRPr="008945A5">
        <w:rPr>
          <w:bCs/>
          <w:sz w:val="24"/>
          <w:szCs w:val="24"/>
        </w:rPr>
        <w:t>Umowa zostaje zawarta na okres</w:t>
      </w:r>
      <w:r w:rsidR="0042384C" w:rsidRPr="008945A5">
        <w:rPr>
          <w:sz w:val="24"/>
          <w:szCs w:val="24"/>
        </w:rPr>
        <w:t xml:space="preserve"> od …………………………. do 31 grudnia 202</w:t>
      </w:r>
      <w:r w:rsidR="0057282B">
        <w:rPr>
          <w:sz w:val="24"/>
          <w:szCs w:val="24"/>
        </w:rPr>
        <w:t>2</w:t>
      </w:r>
      <w:r w:rsidR="003C0C51" w:rsidRPr="008945A5">
        <w:rPr>
          <w:sz w:val="24"/>
          <w:szCs w:val="24"/>
        </w:rPr>
        <w:t xml:space="preserve"> r.</w:t>
      </w:r>
    </w:p>
    <w:p w14:paraId="07455074" w14:textId="77777777" w:rsidR="003C0C51" w:rsidRPr="008945A5" w:rsidRDefault="003C0C51" w:rsidP="003C0C51">
      <w:pPr>
        <w:jc w:val="both"/>
        <w:rPr>
          <w:sz w:val="24"/>
          <w:szCs w:val="24"/>
        </w:rPr>
      </w:pPr>
    </w:p>
    <w:p w14:paraId="092C1F53" w14:textId="77777777"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3</w:t>
      </w:r>
    </w:p>
    <w:p w14:paraId="7CBA7AEE" w14:textId="6C957550" w:rsidR="003C0C51" w:rsidRPr="008945A5" w:rsidRDefault="003C0C51" w:rsidP="008D7087">
      <w:pPr>
        <w:ind w:left="284" w:hanging="26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>1.</w:t>
      </w:r>
      <w:r w:rsidR="008D7087">
        <w:rPr>
          <w:sz w:val="24"/>
          <w:szCs w:val="24"/>
        </w:rPr>
        <w:t xml:space="preserve"> </w:t>
      </w:r>
      <w:r w:rsidRPr="008945A5">
        <w:rPr>
          <w:b/>
          <w:bCs/>
          <w:sz w:val="24"/>
          <w:szCs w:val="24"/>
        </w:rPr>
        <w:t>Cenę netto</w:t>
      </w:r>
      <w:r w:rsidRPr="008945A5">
        <w:rPr>
          <w:bCs/>
          <w:sz w:val="24"/>
          <w:szCs w:val="24"/>
        </w:rPr>
        <w:t xml:space="preserve"> </w:t>
      </w:r>
      <w:r w:rsidRPr="008945A5">
        <w:rPr>
          <w:sz w:val="24"/>
          <w:szCs w:val="24"/>
        </w:rPr>
        <w:t>za przedmiot umowy szczegółowo określony w § 1 S</w:t>
      </w:r>
      <w:r w:rsidRPr="008945A5">
        <w:rPr>
          <w:bCs/>
          <w:sz w:val="24"/>
          <w:szCs w:val="24"/>
        </w:rPr>
        <w:t xml:space="preserve">trony ustaliły na kwotę: </w:t>
      </w:r>
      <w:r w:rsidRPr="008945A5">
        <w:rPr>
          <w:sz w:val="24"/>
          <w:szCs w:val="24"/>
        </w:rPr>
        <w:t xml:space="preserve">…………………. USD </w:t>
      </w:r>
      <w:r w:rsidRPr="008945A5">
        <w:rPr>
          <w:bCs/>
          <w:sz w:val="24"/>
          <w:szCs w:val="24"/>
        </w:rPr>
        <w:t>/słownie: ………………………………./</w:t>
      </w:r>
    </w:p>
    <w:p w14:paraId="190AFD1E" w14:textId="77777777" w:rsidR="003C0C51" w:rsidRPr="008945A5" w:rsidRDefault="003C0C51" w:rsidP="008D7087">
      <w:pPr>
        <w:ind w:left="284" w:right="-37" w:hanging="264"/>
        <w:jc w:val="both"/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 xml:space="preserve">2. </w:t>
      </w:r>
      <w:r w:rsidRPr="008945A5">
        <w:rPr>
          <w:b/>
          <w:sz w:val="24"/>
          <w:szCs w:val="24"/>
        </w:rPr>
        <w:t>Cenę brutto</w:t>
      </w:r>
      <w:r w:rsidRPr="008945A5">
        <w:rPr>
          <w:sz w:val="24"/>
          <w:szCs w:val="24"/>
        </w:rPr>
        <w:t xml:space="preserve"> za przedmiot umowy szczegółowo określony w § 1 </w:t>
      </w:r>
      <w:r w:rsidRPr="008945A5">
        <w:rPr>
          <w:bCs/>
          <w:sz w:val="24"/>
          <w:szCs w:val="24"/>
        </w:rPr>
        <w:t>strony ustaliły na kwotę ………………….. USD</w:t>
      </w:r>
      <w:r w:rsidRPr="008945A5">
        <w:rPr>
          <w:sz w:val="24"/>
          <w:szCs w:val="24"/>
        </w:rPr>
        <w:t xml:space="preserve">  /słownie: ……………………../</w:t>
      </w:r>
    </w:p>
    <w:p w14:paraId="559D16BA" w14:textId="5FAFD794" w:rsidR="003C0C51" w:rsidRPr="008945A5" w:rsidRDefault="003C0C51" w:rsidP="008D7087">
      <w:pPr>
        <w:ind w:left="284" w:hanging="264"/>
        <w:jc w:val="both"/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 xml:space="preserve">3. </w:t>
      </w:r>
      <w:r w:rsidR="00A614D2">
        <w:rPr>
          <w:bCs/>
          <w:sz w:val="24"/>
          <w:szCs w:val="24"/>
        </w:rPr>
        <w:t xml:space="preserve"> </w:t>
      </w:r>
      <w:r w:rsidRPr="008945A5">
        <w:rPr>
          <w:bCs/>
          <w:sz w:val="24"/>
          <w:szCs w:val="24"/>
        </w:rPr>
        <w:t xml:space="preserve">Zamawiający uiści należność  wskazaną w ust. 2 po przeliczeniu na PLN wg średniego kursu NBP ogłoszonego na ostatni dzień roboczy poprzedzający dzień wystawienia faktury. </w:t>
      </w:r>
    </w:p>
    <w:p w14:paraId="067DCB92" w14:textId="77EE2E97" w:rsidR="003C0C51" w:rsidRPr="008945A5" w:rsidRDefault="003C0C51" w:rsidP="008D7087">
      <w:pPr>
        <w:ind w:left="284" w:hanging="264"/>
        <w:jc w:val="both"/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 xml:space="preserve">4. </w:t>
      </w:r>
      <w:r w:rsidR="00A614D2">
        <w:rPr>
          <w:bCs/>
          <w:sz w:val="24"/>
          <w:szCs w:val="24"/>
        </w:rPr>
        <w:t xml:space="preserve"> </w:t>
      </w:r>
      <w:r w:rsidRPr="008945A5">
        <w:rPr>
          <w:bCs/>
          <w:sz w:val="24"/>
          <w:szCs w:val="24"/>
        </w:rPr>
        <w:t>Wszelkie opłaty związane z dostarczeniem przedmiotu umowy ponosi Dostawca.</w:t>
      </w:r>
    </w:p>
    <w:p w14:paraId="22F74608" w14:textId="77777777" w:rsidR="003C0C51" w:rsidRPr="008945A5" w:rsidRDefault="003C0C51" w:rsidP="003C0C51">
      <w:pPr>
        <w:jc w:val="center"/>
        <w:rPr>
          <w:b/>
          <w:sz w:val="24"/>
          <w:szCs w:val="24"/>
        </w:rPr>
      </w:pPr>
    </w:p>
    <w:p w14:paraId="034657E8" w14:textId="77777777"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4</w:t>
      </w:r>
    </w:p>
    <w:p w14:paraId="3CA71F32" w14:textId="77777777" w:rsidR="003C0C51" w:rsidRPr="008945A5" w:rsidRDefault="003C0C51" w:rsidP="00A614D2">
      <w:pPr>
        <w:ind w:left="426" w:hanging="426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1.  Dostawca zobowiązuje się aktualizować na bieżąco bazę ………………………………... </w:t>
      </w:r>
    </w:p>
    <w:p w14:paraId="726498AE" w14:textId="77777777" w:rsidR="003C0C51" w:rsidRPr="008945A5" w:rsidRDefault="003C0C51" w:rsidP="00A614D2">
      <w:pPr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2. </w:t>
      </w:r>
      <w:r w:rsidRPr="008945A5">
        <w:rPr>
          <w:sz w:val="24"/>
          <w:szCs w:val="24"/>
        </w:rPr>
        <w:tab/>
        <w:t>Dostawca daje dostęp dla nieograniczonej liczby użytkowników do bazy. Dostęp do bazy będzie się odbywał poprzez sieć uczelni.</w:t>
      </w:r>
    </w:p>
    <w:p w14:paraId="1842420D" w14:textId="77777777" w:rsidR="003C0C51" w:rsidRPr="008945A5" w:rsidRDefault="003C0C51" w:rsidP="00A614D2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3. </w:t>
      </w:r>
      <w:r w:rsidRPr="008945A5">
        <w:rPr>
          <w:sz w:val="24"/>
          <w:szCs w:val="24"/>
        </w:rPr>
        <w:tab/>
        <w:t>Dostawca zapewni możliwość sporządzania miesięcznych zbiorczych analiz statystycznych dotyczących korzystania z bazy i jej wykorzystania przez Zamawiającego.</w:t>
      </w:r>
    </w:p>
    <w:p w14:paraId="40ECA37F" w14:textId="77777777" w:rsidR="003C0C51" w:rsidRPr="008945A5" w:rsidRDefault="003C0C51" w:rsidP="00A614D2">
      <w:pPr>
        <w:ind w:left="426" w:hanging="426"/>
        <w:jc w:val="both"/>
        <w:rPr>
          <w:sz w:val="24"/>
          <w:szCs w:val="24"/>
        </w:rPr>
      </w:pPr>
      <w:r w:rsidRPr="008945A5">
        <w:rPr>
          <w:sz w:val="24"/>
          <w:szCs w:val="24"/>
        </w:rPr>
        <w:t>4. Dostawca zapewni i użytkownicy będą uprawnieni do:</w:t>
      </w:r>
    </w:p>
    <w:p w14:paraId="51491082" w14:textId="77777777" w:rsidR="003C0C51" w:rsidRPr="008945A5" w:rsidRDefault="003C0C51" w:rsidP="00A614D2">
      <w:pPr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 czytania,</w:t>
      </w:r>
    </w:p>
    <w:p w14:paraId="7B0B2F1A" w14:textId="77777777" w:rsidR="003C0C51" w:rsidRPr="008945A5" w:rsidRDefault="003C0C51" w:rsidP="00A614D2">
      <w:pPr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 kopiowania informacji normalizacyjnych niezbędnych do pracy naukowej lub dydaktycznej,</w:t>
      </w:r>
    </w:p>
    <w:p w14:paraId="771AFD84" w14:textId="77777777" w:rsidR="003C0C51" w:rsidRPr="008945A5" w:rsidRDefault="003C0C51" w:rsidP="00A614D2">
      <w:pPr>
        <w:numPr>
          <w:ilvl w:val="0"/>
          <w:numId w:val="6"/>
        </w:numPr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 drukowania informacji normalizacyjnych niezbędnych do pracy naukowej lub dydaktycznej.</w:t>
      </w:r>
    </w:p>
    <w:p w14:paraId="617CA192" w14:textId="77777777" w:rsidR="003C0C51" w:rsidRPr="008945A5" w:rsidRDefault="003C0C51" w:rsidP="00A614D2">
      <w:pPr>
        <w:ind w:left="284" w:hanging="284"/>
        <w:jc w:val="both"/>
        <w:rPr>
          <w:bCs/>
          <w:sz w:val="24"/>
          <w:szCs w:val="24"/>
        </w:rPr>
      </w:pPr>
      <w:r w:rsidRPr="008945A5">
        <w:rPr>
          <w:sz w:val="24"/>
          <w:szCs w:val="24"/>
        </w:rPr>
        <w:t>5. Wszelkie reklamacje związane z jakimikolwiek utrudnieniami z dostępem do</w:t>
      </w:r>
      <w:r w:rsidRPr="008945A5">
        <w:rPr>
          <w:bCs/>
          <w:sz w:val="24"/>
          <w:szCs w:val="24"/>
        </w:rPr>
        <w:t xml:space="preserve"> bazy </w:t>
      </w:r>
      <w:r w:rsidRPr="008945A5">
        <w:rPr>
          <w:sz w:val="24"/>
          <w:szCs w:val="24"/>
        </w:rPr>
        <w:t>powstałymi z winy Dostawcy są załatwiane niezwłocznie po zgłoszeniu przez Zamawiającego, jednakże nie później niż w terminie</w:t>
      </w:r>
      <w:r w:rsidRPr="008945A5">
        <w:rPr>
          <w:bCs/>
          <w:sz w:val="24"/>
          <w:szCs w:val="24"/>
        </w:rPr>
        <w:t xml:space="preserve"> 48 godzin.</w:t>
      </w:r>
    </w:p>
    <w:p w14:paraId="054F382F" w14:textId="5041E9A1" w:rsidR="003C0C51" w:rsidRPr="008945A5" w:rsidRDefault="003C0C51" w:rsidP="008945A5">
      <w:pPr>
        <w:ind w:left="284" w:hanging="284"/>
        <w:jc w:val="both"/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lastRenderedPageBreak/>
        <w:t>6.</w:t>
      </w:r>
      <w:r w:rsidR="008D7087">
        <w:rPr>
          <w:bCs/>
          <w:sz w:val="24"/>
          <w:szCs w:val="24"/>
        </w:rPr>
        <w:tab/>
      </w:r>
      <w:r w:rsidRPr="008945A5">
        <w:rPr>
          <w:bCs/>
          <w:sz w:val="24"/>
          <w:szCs w:val="24"/>
        </w:rPr>
        <w:t>W przypadku braku dostępu do bazy powyżej 48 godzin z przyczyn niezależnych od Zamawiającego, Dostawca zapłaci Zamawiającemu karę umowną w wysokości 0,25% wartości umowy za każdy dzień braku dostępu.</w:t>
      </w:r>
    </w:p>
    <w:p w14:paraId="4B2B03E4" w14:textId="77777777"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5</w:t>
      </w:r>
    </w:p>
    <w:p w14:paraId="4C413119" w14:textId="0C54F650" w:rsidR="003C0C51" w:rsidRPr="008945A5" w:rsidRDefault="003C0C51" w:rsidP="008D7087">
      <w:pPr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trike/>
          <w:sz w:val="24"/>
          <w:szCs w:val="24"/>
        </w:rPr>
      </w:pPr>
      <w:r w:rsidRPr="008945A5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14:paraId="7C055BCD" w14:textId="53B4E606" w:rsidR="003C0C51" w:rsidRPr="0057282B" w:rsidRDefault="0057282B" w:rsidP="00A614D2">
      <w:pPr>
        <w:pStyle w:val="Akapitzlist"/>
        <w:numPr>
          <w:ilvl w:val="0"/>
          <w:numId w:val="4"/>
        </w:numPr>
        <w:tabs>
          <w:tab w:val="clear" w:pos="780"/>
        </w:tabs>
        <w:ind w:left="284" w:hanging="284"/>
        <w:jc w:val="both"/>
        <w:rPr>
          <w:sz w:val="24"/>
          <w:szCs w:val="24"/>
        </w:rPr>
      </w:pPr>
      <w:r w:rsidRPr="0057282B">
        <w:rPr>
          <w:sz w:val="24"/>
          <w:szCs w:val="24"/>
        </w:rPr>
        <w:t xml:space="preserve">Strony uzgodniły, że zapłata należności będzie dokonana w formie przelewu w terminie do 21 dni od daty otrzymania faktury przez Zamawiającego na rachunek </w:t>
      </w:r>
      <w:r w:rsidR="004B0D94">
        <w:rPr>
          <w:sz w:val="24"/>
          <w:szCs w:val="24"/>
        </w:rPr>
        <w:t>Dostawcy</w:t>
      </w:r>
      <w:r w:rsidRPr="0057282B">
        <w:rPr>
          <w:sz w:val="24"/>
          <w:szCs w:val="24"/>
        </w:rPr>
        <w:t xml:space="preserve"> zawarty na dzień zlecenia przelewu w wykazie podmiotów, o których mowa w art. 96b ust. 1) Ustawy o podatku od towarów i usług</w:t>
      </w:r>
    </w:p>
    <w:p w14:paraId="749FD1DD" w14:textId="10970619" w:rsidR="003C0C51" w:rsidRPr="008945A5" w:rsidRDefault="008D7087" w:rsidP="008D7087">
      <w:pPr>
        <w:numPr>
          <w:ilvl w:val="0"/>
          <w:numId w:val="4"/>
        </w:numPr>
        <w:tabs>
          <w:tab w:val="left" w:pos="215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C0C51" w:rsidRPr="008945A5">
        <w:rPr>
          <w:sz w:val="24"/>
          <w:szCs w:val="24"/>
        </w:rPr>
        <w:t xml:space="preserve">Strony postanawiają, że zapłata następuje w dniu obciążenia rachunku bankowego Zamawiającego. </w:t>
      </w:r>
    </w:p>
    <w:p w14:paraId="3242F802" w14:textId="0CD19938" w:rsidR="003C0C51" w:rsidRPr="008945A5" w:rsidRDefault="008D7087" w:rsidP="008D7087">
      <w:pPr>
        <w:numPr>
          <w:ilvl w:val="0"/>
          <w:numId w:val="4"/>
        </w:numPr>
        <w:tabs>
          <w:tab w:val="left" w:pos="215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C0C51" w:rsidRPr="008945A5">
        <w:rPr>
          <w:sz w:val="24"/>
          <w:szCs w:val="24"/>
        </w:rPr>
        <w:t>W przypadku nieterminowej płatności należności Dostawca ma prawo naliczyć Zamawiającego odsetki ustawowe za każdy dzień zwłoki.</w:t>
      </w:r>
    </w:p>
    <w:p w14:paraId="4E312DC8" w14:textId="77777777" w:rsidR="003C0C51" w:rsidRPr="008945A5" w:rsidRDefault="003C0C51" w:rsidP="003C0C51">
      <w:pPr>
        <w:jc w:val="center"/>
        <w:rPr>
          <w:sz w:val="24"/>
          <w:szCs w:val="24"/>
        </w:rPr>
      </w:pPr>
    </w:p>
    <w:p w14:paraId="4FB62F51" w14:textId="77777777"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6</w:t>
      </w:r>
    </w:p>
    <w:p w14:paraId="1B421237" w14:textId="77777777" w:rsidR="003C0C51" w:rsidRPr="008945A5" w:rsidRDefault="003C0C51" w:rsidP="008D7087">
      <w:pPr>
        <w:numPr>
          <w:ilvl w:val="0"/>
          <w:numId w:val="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>Strony ustanawiają odpowiedzialność za niewykonanie lub nienależyte wykonanie umowy w formie kar umownych.</w:t>
      </w:r>
    </w:p>
    <w:p w14:paraId="50C18F03" w14:textId="77777777" w:rsidR="003C0C51" w:rsidRPr="008945A5" w:rsidRDefault="003C0C51" w:rsidP="008D7087">
      <w:pPr>
        <w:numPr>
          <w:ilvl w:val="0"/>
          <w:numId w:val="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>Dostawca zapłaci Zamawiającemu  kary umowne:</w:t>
      </w:r>
    </w:p>
    <w:p w14:paraId="2C98476C" w14:textId="6AEBCAEE" w:rsidR="003C0C51" w:rsidRPr="008945A5" w:rsidRDefault="008D7087" w:rsidP="008D7087">
      <w:p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C0C51" w:rsidRPr="008945A5">
        <w:rPr>
          <w:sz w:val="24"/>
          <w:szCs w:val="24"/>
        </w:rPr>
        <w:t>a/ z tytułu odstąpienia od umowy z przyczyn występujących po stronie Dostawcy w wysokości 10% wynagrodzenia określonego w § 3 pkt.1.</w:t>
      </w:r>
    </w:p>
    <w:p w14:paraId="68F8D233" w14:textId="77777777" w:rsidR="003C0C51" w:rsidRPr="008945A5" w:rsidRDefault="003C0C51" w:rsidP="008D7087">
      <w:pPr>
        <w:numPr>
          <w:ilvl w:val="0"/>
          <w:numId w:val="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>Zamawiający zapłaci Dostawcy  karę umowną za odstąpienie od umowy z przyczyn niezależnych od Dostawcy w wysokości 10% wynagrodzenia określonego w § 3 pkt.1.</w:t>
      </w:r>
    </w:p>
    <w:p w14:paraId="08DEB2AC" w14:textId="77777777" w:rsidR="0057282B" w:rsidRDefault="003C0C51" w:rsidP="008D7087">
      <w:pPr>
        <w:numPr>
          <w:ilvl w:val="0"/>
          <w:numId w:val="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 </w:t>
      </w:r>
    </w:p>
    <w:p w14:paraId="2CA4D1CF" w14:textId="15C38554" w:rsidR="003C0C51" w:rsidRPr="0057282B" w:rsidRDefault="0057282B" w:rsidP="008D7087">
      <w:pPr>
        <w:numPr>
          <w:ilvl w:val="0"/>
          <w:numId w:val="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7282B">
        <w:rPr>
          <w:sz w:val="24"/>
          <w:szCs w:val="24"/>
        </w:rPr>
        <w:t>Łączna maksymalna wysokość kar umownych, których mogą dochodzić Strony nie może przekroczyć 20% wynagrodzenia, o którym mowa w § 3ust. 1 umowy.</w:t>
      </w:r>
      <w:r w:rsidR="003C0C51" w:rsidRPr="0057282B">
        <w:rPr>
          <w:sz w:val="24"/>
          <w:szCs w:val="24"/>
        </w:rPr>
        <w:t xml:space="preserve">                    </w:t>
      </w:r>
      <w:r w:rsidR="008945A5" w:rsidRPr="0057282B">
        <w:rPr>
          <w:sz w:val="24"/>
          <w:szCs w:val="24"/>
        </w:rPr>
        <w:t xml:space="preserve">          </w:t>
      </w:r>
      <w:r w:rsidR="003C0C51" w:rsidRPr="0057282B">
        <w:rPr>
          <w:sz w:val="24"/>
          <w:szCs w:val="24"/>
        </w:rPr>
        <w:t xml:space="preserve">             </w:t>
      </w:r>
    </w:p>
    <w:p w14:paraId="5B8AFA2B" w14:textId="77777777" w:rsidR="004B0D94" w:rsidRDefault="004B0D94" w:rsidP="003C0C51">
      <w:pPr>
        <w:jc w:val="center"/>
        <w:rPr>
          <w:b/>
          <w:sz w:val="24"/>
          <w:szCs w:val="24"/>
        </w:rPr>
      </w:pPr>
    </w:p>
    <w:p w14:paraId="4A11BF86" w14:textId="5DE955BC"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7</w:t>
      </w:r>
    </w:p>
    <w:p w14:paraId="25ED62E7" w14:textId="77777777" w:rsidR="003C0C51" w:rsidRPr="008945A5" w:rsidRDefault="003C0C51" w:rsidP="008D7087">
      <w:pPr>
        <w:ind w:left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14:paraId="1EF80EFD" w14:textId="77777777"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8</w:t>
      </w:r>
    </w:p>
    <w:p w14:paraId="2D63B5EF" w14:textId="7D1899AC" w:rsidR="003C0C51" w:rsidRPr="008945A5" w:rsidRDefault="003C0C51" w:rsidP="008D7087">
      <w:pPr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1. </w:t>
      </w:r>
      <w:r w:rsidR="004B0D94">
        <w:rPr>
          <w:sz w:val="24"/>
          <w:szCs w:val="24"/>
        </w:rPr>
        <w:t>Dostawca</w:t>
      </w:r>
      <w:r w:rsidRPr="008945A5">
        <w:rPr>
          <w:sz w:val="24"/>
          <w:szCs w:val="24"/>
        </w:rPr>
        <w:t xml:space="preserve">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65476A3D" w14:textId="534111EB" w:rsidR="003C0C51" w:rsidRPr="008945A5" w:rsidRDefault="003C0C51" w:rsidP="008D7087">
      <w:pPr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2. W razie wątpliwości, czy określona informacja stanowi tajemnicę </w:t>
      </w:r>
      <w:r w:rsidR="004B0D94">
        <w:rPr>
          <w:sz w:val="24"/>
          <w:szCs w:val="24"/>
        </w:rPr>
        <w:t>Dostawca</w:t>
      </w:r>
      <w:r w:rsidRPr="008945A5">
        <w:rPr>
          <w:sz w:val="24"/>
          <w:szCs w:val="24"/>
        </w:rPr>
        <w:t xml:space="preserve"> zobowiązany jest zwrócić się w formie pisemnej do Zamawiającego o wyjaśnienie takiej wątpliwości. </w:t>
      </w:r>
    </w:p>
    <w:p w14:paraId="7FC38CE2" w14:textId="516F9413" w:rsidR="003C0C51" w:rsidRPr="008945A5" w:rsidRDefault="003C0C51" w:rsidP="008D7087">
      <w:pPr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3. </w:t>
      </w:r>
      <w:r w:rsidR="004B0D94">
        <w:rPr>
          <w:sz w:val="24"/>
          <w:szCs w:val="24"/>
        </w:rPr>
        <w:t>Dostawca</w:t>
      </w:r>
      <w:r w:rsidRPr="008945A5">
        <w:rPr>
          <w:sz w:val="24"/>
          <w:szCs w:val="24"/>
        </w:rPr>
        <w:t xml:space="preserve"> zobowiązuje się do wykorzystania uzyskanych, powyższych informacji jedynie w celu wykonania przedmiotu umowy. </w:t>
      </w:r>
    </w:p>
    <w:p w14:paraId="60A905CF" w14:textId="77777777" w:rsidR="004B0D94" w:rsidRDefault="003C0C51" w:rsidP="008D7087">
      <w:pPr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4. </w:t>
      </w:r>
      <w:r w:rsidR="004B0D94">
        <w:rPr>
          <w:sz w:val="24"/>
          <w:szCs w:val="24"/>
        </w:rPr>
        <w:t>Dostawca</w:t>
      </w:r>
      <w:r w:rsidRPr="008945A5">
        <w:rPr>
          <w:sz w:val="24"/>
          <w:szCs w:val="24"/>
        </w:rPr>
        <w:t xml:space="preserve"> zobowiązuje się ujawnić powyższe informacje tylko tym pracownikom </w:t>
      </w:r>
      <w:r w:rsidR="004B0D94">
        <w:rPr>
          <w:sz w:val="24"/>
          <w:szCs w:val="24"/>
        </w:rPr>
        <w:t>Dostawcy</w:t>
      </w:r>
      <w:r w:rsidRPr="008945A5">
        <w:rPr>
          <w:sz w:val="24"/>
          <w:szCs w:val="24"/>
        </w:rPr>
        <w:t xml:space="preserve">, wobec których ujawnienie takie będzie uzasadnione zakresem, w którym wykonują przedmiot umowy. </w:t>
      </w:r>
    </w:p>
    <w:p w14:paraId="0C00BB6E" w14:textId="32722959" w:rsidR="003C0C51" w:rsidRPr="008945A5" w:rsidRDefault="003C0C51" w:rsidP="008D7087">
      <w:pPr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>5. Powyższe przepisy nie będą miały zastosowania wobec informacji powszechnie znanych lub opublikowanych oraz w przypadku żądania ich ujawnienia przez uprawniony organ.</w:t>
      </w:r>
    </w:p>
    <w:p w14:paraId="32E4DA33" w14:textId="77777777" w:rsidR="008D7087" w:rsidRDefault="008D7087" w:rsidP="003C0C51">
      <w:pPr>
        <w:jc w:val="center"/>
        <w:rPr>
          <w:b/>
          <w:sz w:val="24"/>
          <w:szCs w:val="24"/>
        </w:rPr>
      </w:pPr>
    </w:p>
    <w:p w14:paraId="13233239" w14:textId="24502D41"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9</w:t>
      </w:r>
    </w:p>
    <w:p w14:paraId="4EFD720F" w14:textId="61B91762" w:rsidR="0057282B" w:rsidRPr="0057282B" w:rsidRDefault="003C0C51" w:rsidP="0057282B">
      <w:p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 xml:space="preserve">1. </w:t>
      </w:r>
      <w:r w:rsidR="008D7087">
        <w:rPr>
          <w:color w:val="000000"/>
          <w:kern w:val="2"/>
          <w:sz w:val="24"/>
          <w:szCs w:val="24"/>
        </w:rPr>
        <w:t xml:space="preserve"> </w:t>
      </w:r>
      <w:r w:rsidR="0057282B" w:rsidRPr="0057282B">
        <w:rPr>
          <w:color w:val="000000"/>
          <w:kern w:val="2"/>
          <w:sz w:val="24"/>
          <w:szCs w:val="24"/>
        </w:rPr>
        <w:t>Wszelkie zmiany umowy wymagają formy pisemnej (aneksu) pod rygorem nieważności.</w:t>
      </w:r>
    </w:p>
    <w:p w14:paraId="3D1D518D" w14:textId="56B30CBE" w:rsidR="003C0C51" w:rsidRPr="008945A5" w:rsidRDefault="0057282B" w:rsidP="00BF6BDC">
      <w:pPr>
        <w:tabs>
          <w:tab w:val="left" w:pos="142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57282B">
        <w:rPr>
          <w:color w:val="000000"/>
          <w:kern w:val="2"/>
          <w:sz w:val="24"/>
          <w:szCs w:val="24"/>
        </w:rPr>
        <w:lastRenderedPageBreak/>
        <w:t>2.</w:t>
      </w:r>
      <w:r w:rsidR="008D7087">
        <w:rPr>
          <w:color w:val="000000"/>
          <w:kern w:val="2"/>
          <w:sz w:val="24"/>
          <w:szCs w:val="24"/>
        </w:rPr>
        <w:t xml:space="preserve"> </w:t>
      </w:r>
      <w:r w:rsidRPr="0057282B">
        <w:rPr>
          <w:color w:val="000000"/>
          <w:kern w:val="2"/>
          <w:sz w:val="24"/>
          <w:szCs w:val="24"/>
        </w:rPr>
        <w:t xml:space="preserve">Dopuszcza się następujące zmiany umowy w przypadku: </w:t>
      </w:r>
      <w:r w:rsidR="003C0C51" w:rsidRPr="008945A5">
        <w:rPr>
          <w:b/>
          <w:color w:val="000000"/>
          <w:kern w:val="2"/>
          <w:sz w:val="24"/>
          <w:szCs w:val="24"/>
        </w:rPr>
        <w:t>terminu realizacji przedmiotu</w:t>
      </w:r>
      <w:r w:rsidR="008D7087">
        <w:rPr>
          <w:b/>
          <w:color w:val="000000"/>
          <w:kern w:val="2"/>
          <w:sz w:val="24"/>
          <w:szCs w:val="24"/>
        </w:rPr>
        <w:t xml:space="preserve"> </w:t>
      </w:r>
      <w:r w:rsidR="003C0C51" w:rsidRPr="008945A5">
        <w:rPr>
          <w:b/>
          <w:color w:val="000000"/>
          <w:kern w:val="2"/>
          <w:sz w:val="24"/>
          <w:szCs w:val="24"/>
        </w:rPr>
        <w:t>zamówienia, gdy jest ona spowodowana</w:t>
      </w:r>
      <w:r w:rsidR="003C0C51" w:rsidRPr="008945A5">
        <w:rPr>
          <w:color w:val="000000"/>
          <w:kern w:val="2"/>
          <w:sz w:val="24"/>
          <w:szCs w:val="24"/>
        </w:rPr>
        <w:t>:</w:t>
      </w:r>
    </w:p>
    <w:p w14:paraId="28CE61FF" w14:textId="77777777" w:rsidR="003C0C51" w:rsidRPr="008945A5" w:rsidRDefault="003C0C51" w:rsidP="00BF6BDC">
      <w:pPr>
        <w:numPr>
          <w:ilvl w:val="0"/>
          <w:numId w:val="10"/>
        </w:numPr>
        <w:tabs>
          <w:tab w:val="left" w:pos="360"/>
          <w:tab w:val="num" w:pos="426"/>
        </w:tabs>
        <w:suppressAutoHyphens/>
        <w:ind w:left="284" w:hanging="284"/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109229F7" w14:textId="338C59D0" w:rsidR="003C0C51" w:rsidRPr="008945A5" w:rsidRDefault="003C0C51" w:rsidP="00BF6BDC">
      <w:pPr>
        <w:numPr>
          <w:ilvl w:val="0"/>
          <w:numId w:val="10"/>
        </w:numPr>
        <w:tabs>
          <w:tab w:val="left" w:pos="360"/>
          <w:tab w:val="num" w:pos="426"/>
        </w:tabs>
        <w:suppressAutoHyphens/>
        <w:ind w:left="284" w:hanging="284"/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 xml:space="preserve"> następstwem okoliczności leżących po stronie </w:t>
      </w:r>
      <w:r w:rsidR="00A614D2">
        <w:rPr>
          <w:color w:val="000000"/>
          <w:kern w:val="2"/>
          <w:sz w:val="24"/>
          <w:szCs w:val="24"/>
        </w:rPr>
        <w:t>Zamawiającego</w:t>
      </w:r>
      <w:r w:rsidRPr="008945A5">
        <w:rPr>
          <w:color w:val="000000"/>
          <w:kern w:val="2"/>
          <w:sz w:val="24"/>
          <w:szCs w:val="24"/>
        </w:rPr>
        <w:t xml:space="preserve"> lub przeszkodami dającymi się przypisać </w:t>
      </w:r>
      <w:r w:rsidR="00A614D2">
        <w:rPr>
          <w:color w:val="000000"/>
          <w:kern w:val="2"/>
          <w:sz w:val="24"/>
          <w:szCs w:val="24"/>
        </w:rPr>
        <w:t>Zamawiającemu</w:t>
      </w:r>
      <w:r w:rsidRPr="008945A5">
        <w:rPr>
          <w:color w:val="000000"/>
          <w:kern w:val="2"/>
          <w:sz w:val="24"/>
          <w:szCs w:val="24"/>
        </w:rPr>
        <w:t xml:space="preserve">, </w:t>
      </w:r>
    </w:p>
    <w:p w14:paraId="5260904B" w14:textId="77777777" w:rsidR="003C0C51" w:rsidRPr="008945A5" w:rsidRDefault="003C0C51" w:rsidP="00BF6BDC">
      <w:pPr>
        <w:numPr>
          <w:ilvl w:val="0"/>
          <w:numId w:val="10"/>
        </w:numPr>
        <w:tabs>
          <w:tab w:val="left" w:pos="360"/>
          <w:tab w:val="num" w:pos="426"/>
        </w:tabs>
        <w:suppressAutoHyphens/>
        <w:ind w:left="284" w:hanging="284"/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14:paraId="5D8C637D" w14:textId="6477C698" w:rsidR="003C0C51" w:rsidRPr="008945A5" w:rsidRDefault="003C0C51" w:rsidP="00BF6BDC">
      <w:pPr>
        <w:tabs>
          <w:tab w:val="left" w:pos="360"/>
          <w:tab w:val="num" w:pos="426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>b)</w:t>
      </w:r>
      <w:r w:rsidRPr="008945A5">
        <w:rPr>
          <w:b/>
          <w:color w:val="000000"/>
          <w:kern w:val="2"/>
          <w:sz w:val="24"/>
          <w:szCs w:val="24"/>
        </w:rPr>
        <w:t xml:space="preserve"> </w:t>
      </w:r>
      <w:r w:rsidR="008D7087">
        <w:rPr>
          <w:b/>
          <w:color w:val="000000"/>
          <w:kern w:val="2"/>
          <w:sz w:val="24"/>
          <w:szCs w:val="24"/>
        </w:rPr>
        <w:t xml:space="preserve"> </w:t>
      </w:r>
      <w:r w:rsidRPr="008945A5">
        <w:rPr>
          <w:b/>
          <w:color w:val="000000"/>
          <w:kern w:val="2"/>
          <w:sz w:val="24"/>
          <w:szCs w:val="24"/>
        </w:rPr>
        <w:t>wysokości wynagrodzenia w przypadku</w:t>
      </w:r>
      <w:r w:rsidRPr="008945A5">
        <w:rPr>
          <w:color w:val="000000"/>
          <w:kern w:val="2"/>
          <w:sz w:val="24"/>
          <w:szCs w:val="24"/>
        </w:rPr>
        <w:t>:</w:t>
      </w:r>
    </w:p>
    <w:p w14:paraId="6DD18EDF" w14:textId="075FD2C3" w:rsidR="003C0C51" w:rsidRPr="008945A5" w:rsidRDefault="003C0C51" w:rsidP="00BF6BDC">
      <w:pPr>
        <w:tabs>
          <w:tab w:val="left" w:pos="360"/>
          <w:tab w:val="num" w:pos="426"/>
          <w:tab w:val="num" w:pos="144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 xml:space="preserve">-   zmiany stawki podatku VAT, w odniesieniu do tej części wynagrodzenia, której zmiana  dotyczy, pod warunkiem, że wskazane zmiany nie spowodują zwiększenia ceny ofertowej, </w:t>
      </w:r>
    </w:p>
    <w:p w14:paraId="1B62E066" w14:textId="0020DA35" w:rsidR="003C0C51" w:rsidRPr="008945A5" w:rsidRDefault="003C0C51" w:rsidP="00BF6BDC">
      <w:pPr>
        <w:tabs>
          <w:tab w:val="left" w:pos="360"/>
          <w:tab w:val="num" w:pos="426"/>
          <w:tab w:val="num" w:pos="1440"/>
        </w:tabs>
        <w:ind w:left="284" w:hanging="284"/>
        <w:jc w:val="both"/>
        <w:rPr>
          <w:b/>
          <w:color w:val="000000"/>
          <w:kern w:val="2"/>
          <w:sz w:val="24"/>
          <w:szCs w:val="24"/>
        </w:rPr>
      </w:pPr>
      <w:r w:rsidRPr="008945A5">
        <w:rPr>
          <w:b/>
          <w:color w:val="000000"/>
          <w:kern w:val="2"/>
          <w:sz w:val="24"/>
          <w:szCs w:val="24"/>
        </w:rPr>
        <w:t xml:space="preserve">-   </w:t>
      </w:r>
      <w:r w:rsidRPr="008945A5">
        <w:rPr>
          <w:b/>
          <w:color w:val="000000"/>
          <w:kern w:val="2"/>
          <w:sz w:val="24"/>
          <w:szCs w:val="24"/>
        </w:rPr>
        <w:tab/>
      </w:r>
      <w:r w:rsidRPr="008945A5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14:paraId="3B47655F" w14:textId="77777777" w:rsidR="003C0C51" w:rsidRPr="008945A5" w:rsidRDefault="003C0C51" w:rsidP="00BF6BDC">
      <w:pPr>
        <w:numPr>
          <w:ilvl w:val="0"/>
          <w:numId w:val="11"/>
        </w:numPr>
        <w:tabs>
          <w:tab w:val="left" w:pos="360"/>
          <w:tab w:val="num" w:pos="426"/>
        </w:tabs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 zmiany części zamówienia powierzonej podwykonawcy w przypadku,  gdy wprowadzenie nowego podwykonawcy zapewni lepszą realizację danej części zamówienia.</w:t>
      </w:r>
    </w:p>
    <w:p w14:paraId="3D08CFD1" w14:textId="30BB53C3" w:rsidR="003C0C51" w:rsidRPr="008945A5" w:rsidRDefault="003C0C51" w:rsidP="00BF6BDC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D745DC">
        <w:rPr>
          <w:color w:val="000000"/>
          <w:kern w:val="2"/>
          <w:sz w:val="24"/>
          <w:szCs w:val="24"/>
        </w:rPr>
        <w:t>Dostawcy</w:t>
      </w:r>
      <w:r w:rsidRPr="008945A5">
        <w:rPr>
          <w:color w:val="000000"/>
          <w:kern w:val="2"/>
          <w:sz w:val="24"/>
          <w:szCs w:val="24"/>
        </w:rPr>
        <w:t>.</w:t>
      </w:r>
    </w:p>
    <w:p w14:paraId="16196AC2" w14:textId="77777777" w:rsidR="003C0C51" w:rsidRPr="008945A5" w:rsidRDefault="003C0C51" w:rsidP="003C0C51">
      <w:pPr>
        <w:jc w:val="center"/>
        <w:rPr>
          <w:sz w:val="24"/>
          <w:szCs w:val="24"/>
        </w:rPr>
      </w:pPr>
    </w:p>
    <w:p w14:paraId="6821422E" w14:textId="77777777"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10</w:t>
      </w:r>
    </w:p>
    <w:p w14:paraId="5EF4D745" w14:textId="77777777" w:rsidR="003C0C51" w:rsidRPr="008945A5" w:rsidRDefault="003C0C51" w:rsidP="00BF6BDC">
      <w:pPr>
        <w:ind w:left="284"/>
        <w:rPr>
          <w:sz w:val="24"/>
          <w:szCs w:val="24"/>
        </w:rPr>
      </w:pPr>
      <w:r w:rsidRPr="008945A5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14:paraId="71F355DE" w14:textId="77777777"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11</w:t>
      </w:r>
    </w:p>
    <w:p w14:paraId="1F3223C1" w14:textId="77777777" w:rsidR="003C0C51" w:rsidRPr="008945A5" w:rsidRDefault="003C0C51" w:rsidP="00BF6BDC">
      <w:pPr>
        <w:ind w:left="284"/>
        <w:rPr>
          <w:sz w:val="24"/>
          <w:szCs w:val="24"/>
        </w:rPr>
      </w:pPr>
      <w:r w:rsidRPr="008945A5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14:paraId="70FE8991" w14:textId="77777777" w:rsidR="008D7087" w:rsidRDefault="008D7087" w:rsidP="003C0C51">
      <w:pPr>
        <w:jc w:val="center"/>
        <w:rPr>
          <w:b/>
          <w:sz w:val="24"/>
          <w:szCs w:val="24"/>
        </w:rPr>
      </w:pPr>
    </w:p>
    <w:p w14:paraId="61927190" w14:textId="2EB1AB1F"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12</w:t>
      </w:r>
    </w:p>
    <w:p w14:paraId="4A1B81F8" w14:textId="77777777" w:rsidR="003C0C51" w:rsidRPr="008945A5" w:rsidRDefault="003C0C51" w:rsidP="00BF6BDC">
      <w:pPr>
        <w:ind w:left="426" w:hanging="142"/>
        <w:rPr>
          <w:sz w:val="24"/>
          <w:szCs w:val="24"/>
        </w:rPr>
      </w:pPr>
      <w:r w:rsidRPr="008945A5">
        <w:rPr>
          <w:sz w:val="24"/>
          <w:szCs w:val="24"/>
        </w:rPr>
        <w:t>Wszelkie załączniki stanowią integralną część niniejszej umowy.</w:t>
      </w:r>
    </w:p>
    <w:p w14:paraId="1C55ED13" w14:textId="77777777" w:rsidR="003C0C51" w:rsidRPr="008945A5" w:rsidRDefault="003C0C51" w:rsidP="003C0C51">
      <w:pPr>
        <w:rPr>
          <w:sz w:val="24"/>
          <w:szCs w:val="24"/>
        </w:rPr>
      </w:pPr>
    </w:p>
    <w:p w14:paraId="2774AD8C" w14:textId="77777777"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13</w:t>
      </w:r>
    </w:p>
    <w:p w14:paraId="42329DD0" w14:textId="77777777" w:rsidR="003C0C51" w:rsidRPr="008945A5" w:rsidRDefault="003C0C51" w:rsidP="00BF6BDC">
      <w:pPr>
        <w:ind w:left="426" w:hanging="142"/>
        <w:rPr>
          <w:sz w:val="24"/>
          <w:szCs w:val="24"/>
        </w:rPr>
      </w:pPr>
      <w:r w:rsidRPr="008945A5">
        <w:rPr>
          <w:sz w:val="24"/>
          <w:szCs w:val="24"/>
        </w:rPr>
        <w:t xml:space="preserve">Umowę sporządzono w 2 jednobrzmiących egzemplarzach po 1 dla każdej ze stron.   </w:t>
      </w:r>
    </w:p>
    <w:p w14:paraId="2ADD191E" w14:textId="77777777" w:rsidR="003C0C51" w:rsidRPr="008945A5" w:rsidRDefault="003C0C51" w:rsidP="003C0C51">
      <w:pPr>
        <w:rPr>
          <w:sz w:val="24"/>
          <w:szCs w:val="24"/>
        </w:rPr>
      </w:pPr>
    </w:p>
    <w:p w14:paraId="7F196498" w14:textId="77777777" w:rsidR="003C0C51" w:rsidRPr="008945A5" w:rsidRDefault="003C0C51" w:rsidP="003C0C51">
      <w:pPr>
        <w:rPr>
          <w:sz w:val="24"/>
          <w:szCs w:val="24"/>
        </w:rPr>
      </w:pPr>
    </w:p>
    <w:p w14:paraId="0C350D1D" w14:textId="77777777" w:rsidR="003C0C51" w:rsidRPr="008945A5" w:rsidRDefault="003C0C51" w:rsidP="003C0C51">
      <w:pPr>
        <w:rPr>
          <w:sz w:val="24"/>
          <w:szCs w:val="24"/>
        </w:rPr>
      </w:pPr>
    </w:p>
    <w:p w14:paraId="6A44C89B" w14:textId="77777777" w:rsidR="003C0C51" w:rsidRPr="008945A5" w:rsidRDefault="003C0C51" w:rsidP="003C0C51">
      <w:pPr>
        <w:rPr>
          <w:b/>
          <w:bCs/>
          <w:sz w:val="24"/>
          <w:szCs w:val="24"/>
        </w:rPr>
      </w:pPr>
      <w:r w:rsidRPr="008945A5">
        <w:rPr>
          <w:sz w:val="24"/>
          <w:szCs w:val="24"/>
        </w:rPr>
        <w:t xml:space="preserve">                             </w:t>
      </w:r>
      <w:r w:rsidRPr="008945A5">
        <w:rPr>
          <w:b/>
          <w:bCs/>
          <w:sz w:val="24"/>
          <w:szCs w:val="24"/>
        </w:rPr>
        <w:t xml:space="preserve">Zamawiający                                          </w:t>
      </w:r>
      <w:r w:rsidR="000B0FBA">
        <w:rPr>
          <w:b/>
          <w:bCs/>
          <w:sz w:val="24"/>
          <w:szCs w:val="24"/>
        </w:rPr>
        <w:t xml:space="preserve">               </w:t>
      </w:r>
      <w:r w:rsidRPr="008945A5">
        <w:rPr>
          <w:b/>
          <w:bCs/>
          <w:sz w:val="24"/>
          <w:szCs w:val="24"/>
        </w:rPr>
        <w:t xml:space="preserve">      Dostawca                                        </w:t>
      </w:r>
    </w:p>
    <w:p w14:paraId="6BD0CF8D" w14:textId="77777777" w:rsidR="003C0C51" w:rsidRPr="008945A5" w:rsidRDefault="003C0C51" w:rsidP="003C0C51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44B74DFB" w14:textId="77777777" w:rsidR="003C0C51" w:rsidRPr="008945A5" w:rsidRDefault="003C0C51" w:rsidP="003C0C51">
      <w:pPr>
        <w:rPr>
          <w:sz w:val="24"/>
          <w:szCs w:val="24"/>
        </w:rPr>
      </w:pPr>
    </w:p>
    <w:p w14:paraId="47377677" w14:textId="77777777" w:rsidR="003C0C51" w:rsidRPr="008945A5" w:rsidRDefault="003C0C51" w:rsidP="003C0C51">
      <w:pPr>
        <w:tabs>
          <w:tab w:val="left" w:pos="1550"/>
          <w:tab w:val="left" w:pos="6435"/>
          <w:tab w:val="left" w:pos="7850"/>
        </w:tabs>
        <w:rPr>
          <w:sz w:val="24"/>
          <w:szCs w:val="24"/>
        </w:rPr>
      </w:pPr>
      <w:r w:rsidRPr="008945A5">
        <w:rPr>
          <w:sz w:val="24"/>
          <w:szCs w:val="24"/>
        </w:rPr>
        <w:tab/>
        <w:t>…………………..</w:t>
      </w:r>
      <w:r w:rsidRPr="008945A5">
        <w:rPr>
          <w:sz w:val="24"/>
          <w:szCs w:val="24"/>
        </w:rPr>
        <w:tab/>
        <w:t>…………………….</w:t>
      </w:r>
      <w:r w:rsidRPr="008945A5">
        <w:rPr>
          <w:sz w:val="24"/>
          <w:szCs w:val="24"/>
        </w:rPr>
        <w:tab/>
      </w:r>
    </w:p>
    <w:p w14:paraId="35C89CBB" w14:textId="77777777" w:rsidR="003C0C51" w:rsidRPr="008945A5" w:rsidRDefault="003C0C51" w:rsidP="003C0C51">
      <w:pPr>
        <w:tabs>
          <w:tab w:val="left" w:pos="1550"/>
          <w:tab w:val="left" w:pos="7850"/>
        </w:tabs>
        <w:rPr>
          <w:sz w:val="24"/>
          <w:szCs w:val="24"/>
        </w:rPr>
      </w:pPr>
      <w:r w:rsidRPr="008945A5">
        <w:rPr>
          <w:sz w:val="24"/>
          <w:szCs w:val="24"/>
        </w:rPr>
        <w:t xml:space="preserve">                             (data i podpis)                                                          (data i podpis)</w:t>
      </w:r>
    </w:p>
    <w:p w14:paraId="6C31822E" w14:textId="77777777" w:rsidR="006B4A35" w:rsidRPr="008945A5" w:rsidRDefault="006B4A35" w:rsidP="000C3021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6B4A35" w:rsidRPr="008945A5">
      <w:headerReference w:type="default" r:id="rId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1AD74" w14:textId="77777777" w:rsidR="005E6469" w:rsidRDefault="005E6469">
      <w:r>
        <w:separator/>
      </w:r>
    </w:p>
  </w:endnote>
  <w:endnote w:type="continuationSeparator" w:id="0">
    <w:p w14:paraId="26C3E8B7" w14:textId="77777777" w:rsidR="005E6469" w:rsidRDefault="005E6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90CB5" w14:textId="77777777" w:rsidR="005E6469" w:rsidRDefault="005E6469">
      <w:r>
        <w:separator/>
      </w:r>
    </w:p>
  </w:footnote>
  <w:footnote w:type="continuationSeparator" w:id="0">
    <w:p w14:paraId="6F4F379E" w14:textId="77777777" w:rsidR="005E6469" w:rsidRDefault="005E6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D55B0" w14:textId="756C1E9B" w:rsidR="008D7087" w:rsidRDefault="008D7087" w:rsidP="008D7087">
    <w:pPr>
      <w:pStyle w:val="Nagwek"/>
      <w:jc w:val="right"/>
    </w:pPr>
    <w:r>
      <w:t>Zał. Nr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F33E9"/>
    <w:multiLevelType w:val="hybridMultilevel"/>
    <w:tmpl w:val="AAD2C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03D7F"/>
    <w:multiLevelType w:val="hybridMultilevel"/>
    <w:tmpl w:val="5CF4850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" w15:restartNumberingAfterBreak="0">
    <w:nsid w:val="21602A73"/>
    <w:multiLevelType w:val="hybridMultilevel"/>
    <w:tmpl w:val="E9805492"/>
    <w:lvl w:ilvl="0" w:tplc="3BC67B5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C37CD9"/>
    <w:multiLevelType w:val="hybridMultilevel"/>
    <w:tmpl w:val="7AA2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C804D96"/>
    <w:multiLevelType w:val="hybridMultilevel"/>
    <w:tmpl w:val="C5DAEE44"/>
    <w:lvl w:ilvl="0" w:tplc="6BCAA1A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4353397"/>
    <w:multiLevelType w:val="singleLevel"/>
    <w:tmpl w:val="7754579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8E77BF5"/>
    <w:multiLevelType w:val="hybridMultilevel"/>
    <w:tmpl w:val="06D435F6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463" w:hanging="283"/>
        </w:pPr>
      </w:lvl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8"/>
  </w:num>
  <w:num w:numId="6">
    <w:abstractNumId w:val="1"/>
  </w:num>
  <w:num w:numId="7">
    <w:abstractNumId w:val="0"/>
  </w:num>
  <w:num w:numId="8">
    <w:abstractNumId w:val="3"/>
  </w:num>
  <w:num w:numId="9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F50"/>
    <w:rsid w:val="00062448"/>
    <w:rsid w:val="000B0FBA"/>
    <w:rsid w:val="000C3021"/>
    <w:rsid w:val="0010618E"/>
    <w:rsid w:val="0019284E"/>
    <w:rsid w:val="001C5267"/>
    <w:rsid w:val="001E2DF2"/>
    <w:rsid w:val="00285E62"/>
    <w:rsid w:val="002F4819"/>
    <w:rsid w:val="003540F8"/>
    <w:rsid w:val="00364207"/>
    <w:rsid w:val="00373877"/>
    <w:rsid w:val="00377631"/>
    <w:rsid w:val="003C0C51"/>
    <w:rsid w:val="0042384C"/>
    <w:rsid w:val="00440CAA"/>
    <w:rsid w:val="00460E0C"/>
    <w:rsid w:val="0047192C"/>
    <w:rsid w:val="004B0D94"/>
    <w:rsid w:val="0057282B"/>
    <w:rsid w:val="005A34DF"/>
    <w:rsid w:val="005E6469"/>
    <w:rsid w:val="006323E0"/>
    <w:rsid w:val="0065162C"/>
    <w:rsid w:val="00661CF8"/>
    <w:rsid w:val="006B4A35"/>
    <w:rsid w:val="00825F50"/>
    <w:rsid w:val="0088737E"/>
    <w:rsid w:val="00893D6B"/>
    <w:rsid w:val="008945A5"/>
    <w:rsid w:val="008D7087"/>
    <w:rsid w:val="009124AD"/>
    <w:rsid w:val="00923B8D"/>
    <w:rsid w:val="00930AA2"/>
    <w:rsid w:val="00933487"/>
    <w:rsid w:val="009B42B2"/>
    <w:rsid w:val="009E49DB"/>
    <w:rsid w:val="00A614D2"/>
    <w:rsid w:val="00B93583"/>
    <w:rsid w:val="00BE0953"/>
    <w:rsid w:val="00BF6BDC"/>
    <w:rsid w:val="00C926BF"/>
    <w:rsid w:val="00D745DC"/>
    <w:rsid w:val="00EC31B5"/>
    <w:rsid w:val="00FA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F70977"/>
  <w15:docId w15:val="{1AB66A7E-7FAF-4B6C-A024-C43F8195B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7631"/>
  </w:style>
  <w:style w:type="paragraph" w:styleId="Nagwek1">
    <w:name w:val="heading 1"/>
    <w:basedOn w:val="Normalny"/>
    <w:next w:val="Normalny"/>
    <w:qFormat/>
    <w:rsid w:val="00377631"/>
    <w:pPr>
      <w:keepNext/>
      <w:tabs>
        <w:tab w:val="left" w:pos="0"/>
        <w:tab w:val="left" w:pos="420"/>
        <w:tab w:val="left" w:pos="5474"/>
      </w:tabs>
      <w:spacing w:line="264" w:lineRule="auto"/>
      <w:ind w:left="283" w:right="1" w:firstLine="137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0C3021"/>
    <w:rPr>
      <w:rFonts w:ascii="Courier New" w:hAnsi="Courier New" w:cs="Courier New"/>
    </w:rPr>
  </w:style>
  <w:style w:type="paragraph" w:styleId="Nagwek">
    <w:name w:val="header"/>
    <w:basedOn w:val="Normalny"/>
    <w:rsid w:val="00377631"/>
    <w:pPr>
      <w:widowControl w:val="0"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377631"/>
    <w:pPr>
      <w:widowControl w:val="0"/>
      <w:spacing w:line="360" w:lineRule="auto"/>
    </w:pPr>
    <w:rPr>
      <w:b/>
    </w:rPr>
  </w:style>
  <w:style w:type="character" w:styleId="Pogrubienie">
    <w:name w:val="Strong"/>
    <w:uiPriority w:val="22"/>
    <w:qFormat/>
    <w:rsid w:val="00062448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3642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4207"/>
  </w:style>
  <w:style w:type="character" w:customStyle="1" w:styleId="ZwykytekstZnak">
    <w:name w:val="Zwykły tekst Znak"/>
    <w:link w:val="Zwykytekst"/>
    <w:rsid w:val="003C0C51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5728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3</Pages>
  <Words>1017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Anna Trybus</cp:lastModifiedBy>
  <cp:revision>9</cp:revision>
  <cp:lastPrinted>1900-12-31T23:00:00Z</cp:lastPrinted>
  <dcterms:created xsi:type="dcterms:W3CDTF">2020-12-14T08:22:00Z</dcterms:created>
  <dcterms:modified xsi:type="dcterms:W3CDTF">2021-12-20T13:35:00Z</dcterms:modified>
</cp:coreProperties>
</file>