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9A735" w14:textId="77777777" w:rsidR="00A7215B" w:rsidRPr="00E162F2" w:rsidRDefault="00A7215B" w:rsidP="00A7215B">
      <w:pPr>
        <w:jc w:val="center"/>
        <w:rPr>
          <w:b/>
          <w:bCs/>
          <w:sz w:val="24"/>
          <w:szCs w:val="24"/>
        </w:rPr>
      </w:pPr>
      <w:r w:rsidRPr="00E162F2">
        <w:rPr>
          <w:b/>
          <w:bCs/>
          <w:sz w:val="24"/>
          <w:szCs w:val="24"/>
        </w:rPr>
        <w:t xml:space="preserve">Wzór umowy – zad. nr </w:t>
      </w:r>
      <w:r w:rsidR="00387AB0" w:rsidRPr="00E162F2">
        <w:rPr>
          <w:b/>
          <w:bCs/>
          <w:sz w:val="24"/>
          <w:szCs w:val="24"/>
        </w:rPr>
        <w:t>2</w:t>
      </w:r>
    </w:p>
    <w:p w14:paraId="6150563F" w14:textId="77777777" w:rsidR="00A7215B" w:rsidRPr="00FC28FD" w:rsidRDefault="00A7215B" w:rsidP="00A7215B">
      <w:pPr>
        <w:rPr>
          <w:bCs/>
          <w:sz w:val="24"/>
          <w:szCs w:val="24"/>
        </w:rPr>
      </w:pPr>
    </w:p>
    <w:p w14:paraId="62099F5A" w14:textId="77777777" w:rsidR="00A7215B" w:rsidRPr="00FC28FD" w:rsidRDefault="00A7215B" w:rsidP="00A7215B">
      <w:pPr>
        <w:rPr>
          <w:bCs/>
          <w:sz w:val="24"/>
          <w:szCs w:val="24"/>
        </w:rPr>
      </w:pPr>
    </w:p>
    <w:p w14:paraId="26333230" w14:textId="5C28A473" w:rsidR="00A7215B" w:rsidRPr="00FC28FD" w:rsidRDefault="00A22355" w:rsidP="00A7215B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Zawarta </w:t>
      </w:r>
      <w:r w:rsidR="00A7215B" w:rsidRPr="00FC28FD">
        <w:rPr>
          <w:bCs/>
          <w:sz w:val="24"/>
          <w:szCs w:val="24"/>
        </w:rPr>
        <w:t xml:space="preserve">w Krakowie w wyniku przeprowadzonego postępowania o zamówienie publiczne w trybie </w:t>
      </w:r>
      <w:r w:rsidR="00E162F2">
        <w:rPr>
          <w:bCs/>
          <w:sz w:val="24"/>
          <w:szCs w:val="24"/>
        </w:rPr>
        <w:t>podstawowym bez negocjacji</w:t>
      </w:r>
      <w:r w:rsidR="00A7215B" w:rsidRPr="00FC28FD">
        <w:rPr>
          <w:bCs/>
          <w:sz w:val="24"/>
          <w:szCs w:val="24"/>
        </w:rPr>
        <w:t xml:space="preserve"> pomiędzy:  </w:t>
      </w:r>
    </w:p>
    <w:p w14:paraId="151923E5" w14:textId="77777777" w:rsidR="00A7215B" w:rsidRPr="00FC28FD" w:rsidRDefault="00A7215B" w:rsidP="00A7215B">
      <w:pPr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Akademią Górniczo-Hutniczą im. Stanisława Staszica w Krakowie</w:t>
      </w:r>
    </w:p>
    <w:p w14:paraId="0082D479" w14:textId="77777777" w:rsidR="00A7215B" w:rsidRPr="00FC28FD" w:rsidRDefault="00A7215B" w:rsidP="00A7215B">
      <w:pPr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 xml:space="preserve">al. Mickiewicza 30, 30-059 Kraków, </w:t>
      </w:r>
    </w:p>
    <w:p w14:paraId="361DD5FD" w14:textId="77777777" w:rsidR="00A7215B" w:rsidRPr="00FC28FD" w:rsidRDefault="00A7215B" w:rsidP="00A7215B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reprezentowaną przez:</w:t>
      </w:r>
    </w:p>
    <w:p w14:paraId="31A70EF3" w14:textId="77777777" w:rsidR="00A7215B" w:rsidRPr="00FC28FD" w:rsidRDefault="00A7215B" w:rsidP="00A7215B">
      <w:pPr>
        <w:numPr>
          <w:ilvl w:val="0"/>
          <w:numId w:val="6"/>
        </w:numPr>
        <w:ind w:left="284" w:hanging="284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 ………………………………………………………………………………………………</w:t>
      </w:r>
    </w:p>
    <w:p w14:paraId="70F53C84" w14:textId="77777777" w:rsidR="00A7215B" w:rsidRPr="00FC28FD" w:rsidRDefault="00A7215B" w:rsidP="00A7215B">
      <w:pPr>
        <w:numPr>
          <w:ilvl w:val="0"/>
          <w:numId w:val="6"/>
        </w:numPr>
        <w:ind w:left="284" w:hanging="284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 ………………………………………………………………………………………………</w:t>
      </w:r>
    </w:p>
    <w:p w14:paraId="0B1F95A8" w14:textId="77777777" w:rsidR="00A7215B" w:rsidRPr="00FC28FD" w:rsidRDefault="00A7215B" w:rsidP="00A7215B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zwaną w dalszej części umowy „</w:t>
      </w:r>
      <w:r w:rsidRPr="00E162F2">
        <w:rPr>
          <w:b/>
          <w:sz w:val="24"/>
          <w:szCs w:val="24"/>
        </w:rPr>
        <w:t>Zamawiającym</w:t>
      </w:r>
      <w:r w:rsidRPr="00FC28FD">
        <w:rPr>
          <w:bCs/>
          <w:sz w:val="24"/>
          <w:szCs w:val="24"/>
        </w:rPr>
        <w:t>"</w:t>
      </w:r>
    </w:p>
    <w:p w14:paraId="55BD11B1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bCs/>
          <w:sz w:val="24"/>
          <w:szCs w:val="24"/>
        </w:rPr>
        <w:t xml:space="preserve">a </w:t>
      </w:r>
    </w:p>
    <w:p w14:paraId="515C8DF7" w14:textId="77777777" w:rsidR="00A7215B" w:rsidRPr="00FC28FD" w:rsidRDefault="00A7215B" w:rsidP="00A7215B">
      <w:pPr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6BF0E53" w14:textId="77777777"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bCs/>
          <w:sz w:val="24"/>
          <w:szCs w:val="24"/>
        </w:rPr>
        <w:t>reprezentowaną przez :</w:t>
      </w:r>
      <w:r w:rsidRPr="00FC28FD">
        <w:rPr>
          <w:sz w:val="24"/>
          <w:szCs w:val="24"/>
        </w:rPr>
        <w:t xml:space="preserve"> </w:t>
      </w:r>
    </w:p>
    <w:p w14:paraId="4A957EF0" w14:textId="77777777" w:rsidR="00A7215B" w:rsidRPr="00FC28FD" w:rsidRDefault="00A7215B" w:rsidP="00A7215B">
      <w:pPr>
        <w:jc w:val="both"/>
        <w:rPr>
          <w:bCs/>
          <w:sz w:val="24"/>
          <w:szCs w:val="24"/>
        </w:rPr>
      </w:pPr>
      <w:r w:rsidRPr="00FC28FD">
        <w:rPr>
          <w:sz w:val="24"/>
          <w:szCs w:val="24"/>
        </w:rPr>
        <w:t>………………………………………………………</w:t>
      </w:r>
      <w:r w:rsidR="00FC28FD">
        <w:rPr>
          <w:sz w:val="24"/>
          <w:szCs w:val="24"/>
        </w:rPr>
        <w:t>…………………………………………</w:t>
      </w:r>
    </w:p>
    <w:p w14:paraId="64338F88" w14:textId="77777777" w:rsidR="00A7215B" w:rsidRPr="00FC28FD" w:rsidRDefault="00A7215B" w:rsidP="00A7215B">
      <w:pPr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zwanym w dalszej części umowy : „</w:t>
      </w:r>
      <w:r w:rsidRPr="00E162F2">
        <w:rPr>
          <w:b/>
          <w:sz w:val="24"/>
          <w:szCs w:val="24"/>
        </w:rPr>
        <w:t>Dostawcą</w:t>
      </w:r>
      <w:r w:rsidRPr="00FC28FD">
        <w:rPr>
          <w:bCs/>
          <w:sz w:val="24"/>
          <w:szCs w:val="24"/>
        </w:rPr>
        <w:t>"</w:t>
      </w:r>
    </w:p>
    <w:p w14:paraId="29164626" w14:textId="77777777" w:rsidR="00A7215B" w:rsidRPr="00FC28FD" w:rsidRDefault="00A7215B" w:rsidP="00A7215B">
      <w:pPr>
        <w:jc w:val="both"/>
        <w:rPr>
          <w:sz w:val="24"/>
          <w:szCs w:val="24"/>
        </w:rPr>
      </w:pPr>
    </w:p>
    <w:p w14:paraId="568DEF4D" w14:textId="77777777" w:rsidR="00A7215B" w:rsidRPr="00FC28FD" w:rsidRDefault="00A7215B" w:rsidP="00A7215B">
      <w:pPr>
        <w:jc w:val="center"/>
        <w:rPr>
          <w:sz w:val="24"/>
          <w:szCs w:val="24"/>
        </w:rPr>
      </w:pPr>
    </w:p>
    <w:p w14:paraId="1E225276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</w:t>
      </w:r>
    </w:p>
    <w:p w14:paraId="25C24B84" w14:textId="77777777" w:rsidR="00A7215B" w:rsidRPr="00FC28FD" w:rsidRDefault="00A7215B" w:rsidP="00A7215B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bCs/>
          <w:sz w:val="24"/>
          <w:szCs w:val="24"/>
        </w:rPr>
        <w:t xml:space="preserve">Przedmiotem umowy jest </w:t>
      </w:r>
      <w:r w:rsidRPr="00FC28FD">
        <w:rPr>
          <w:sz w:val="24"/>
          <w:szCs w:val="24"/>
        </w:rPr>
        <w:t xml:space="preserve">dostęp sieciowy do bazy danych </w:t>
      </w:r>
      <w:r w:rsidR="00FC28FD">
        <w:rPr>
          <w:sz w:val="24"/>
          <w:szCs w:val="24"/>
        </w:rPr>
        <w:t>……………………………….</w:t>
      </w:r>
    </w:p>
    <w:p w14:paraId="29D7C7D8" w14:textId="77777777" w:rsidR="00A7215B" w:rsidRPr="00FC28FD" w:rsidRDefault="00A7215B" w:rsidP="00A7215B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Dostawca oświadcza, że ma uprawnienia działać w imieniu wydawcy bazy ……………..</w:t>
      </w:r>
    </w:p>
    <w:p w14:paraId="561A687C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2</w:t>
      </w:r>
    </w:p>
    <w:p w14:paraId="4E272DAB" w14:textId="1C618ECA" w:rsidR="00A7215B" w:rsidRPr="00FC28FD" w:rsidRDefault="00E162F2" w:rsidP="00A7215B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A7215B" w:rsidRPr="00FC28FD">
        <w:rPr>
          <w:bCs/>
          <w:sz w:val="24"/>
          <w:szCs w:val="24"/>
        </w:rPr>
        <w:t>Umowa zostaje zawarta na okres</w:t>
      </w:r>
      <w:r w:rsidR="0015350A" w:rsidRPr="00FC28FD">
        <w:rPr>
          <w:sz w:val="24"/>
          <w:szCs w:val="24"/>
        </w:rPr>
        <w:t xml:space="preserve"> od …………………………do 31 grudnia 202</w:t>
      </w:r>
      <w:r>
        <w:rPr>
          <w:sz w:val="24"/>
          <w:szCs w:val="24"/>
        </w:rPr>
        <w:t>2</w:t>
      </w:r>
      <w:r w:rsidR="00A7215B" w:rsidRPr="00FC28FD">
        <w:rPr>
          <w:sz w:val="24"/>
          <w:szCs w:val="24"/>
        </w:rPr>
        <w:t xml:space="preserve"> r.</w:t>
      </w:r>
    </w:p>
    <w:p w14:paraId="500FE40B" w14:textId="77777777" w:rsidR="00A7215B" w:rsidRPr="00FC28FD" w:rsidRDefault="00A7215B" w:rsidP="00A7215B">
      <w:pPr>
        <w:jc w:val="both"/>
        <w:rPr>
          <w:sz w:val="24"/>
          <w:szCs w:val="24"/>
        </w:rPr>
      </w:pPr>
    </w:p>
    <w:p w14:paraId="0CAC5B8E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3</w:t>
      </w:r>
    </w:p>
    <w:p w14:paraId="4B411D18" w14:textId="77777777" w:rsidR="00A7215B" w:rsidRPr="00FC28FD" w:rsidRDefault="00A7215B" w:rsidP="00E162F2">
      <w:pPr>
        <w:ind w:left="284" w:hanging="26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1. </w:t>
      </w:r>
      <w:r w:rsidRPr="00FC28FD">
        <w:rPr>
          <w:b/>
          <w:bCs/>
          <w:sz w:val="24"/>
          <w:szCs w:val="24"/>
        </w:rPr>
        <w:t>Cenę netto</w:t>
      </w:r>
      <w:r w:rsidRPr="00FC28FD">
        <w:rPr>
          <w:bCs/>
          <w:sz w:val="24"/>
          <w:szCs w:val="24"/>
        </w:rPr>
        <w:t xml:space="preserve"> </w:t>
      </w:r>
      <w:r w:rsidRPr="00FC28FD">
        <w:rPr>
          <w:sz w:val="24"/>
          <w:szCs w:val="24"/>
        </w:rPr>
        <w:t>za przedmiot umowy szczegółowo określony w § 1 S</w:t>
      </w:r>
      <w:r w:rsidRPr="00FC28FD">
        <w:rPr>
          <w:bCs/>
          <w:sz w:val="24"/>
          <w:szCs w:val="24"/>
        </w:rPr>
        <w:t xml:space="preserve">trony ustaliły na kwotę </w:t>
      </w:r>
      <w:r w:rsidRPr="00FC28FD">
        <w:rPr>
          <w:sz w:val="24"/>
          <w:szCs w:val="24"/>
        </w:rPr>
        <w:t>…………………. EURO</w:t>
      </w:r>
      <w:r w:rsidRPr="00FC28FD">
        <w:rPr>
          <w:bCs/>
          <w:sz w:val="24"/>
          <w:szCs w:val="24"/>
        </w:rPr>
        <w:t>/słownie: ………………………………../</w:t>
      </w:r>
    </w:p>
    <w:p w14:paraId="1C05F8A3" w14:textId="77777777" w:rsidR="00A7215B" w:rsidRPr="00FC28FD" w:rsidRDefault="00A7215B" w:rsidP="00E162F2">
      <w:pPr>
        <w:ind w:left="284" w:right="-37" w:hanging="26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2. </w:t>
      </w:r>
      <w:r w:rsidRPr="00FC28FD">
        <w:rPr>
          <w:b/>
          <w:sz w:val="24"/>
          <w:szCs w:val="24"/>
        </w:rPr>
        <w:t>Cenę brutto</w:t>
      </w:r>
      <w:r w:rsidRPr="00FC28FD">
        <w:rPr>
          <w:sz w:val="24"/>
          <w:szCs w:val="24"/>
        </w:rPr>
        <w:t xml:space="preserve"> za przedmiot umowy szczegółowo określony w § 1 </w:t>
      </w:r>
      <w:r w:rsidRPr="00FC28FD">
        <w:rPr>
          <w:bCs/>
          <w:sz w:val="24"/>
          <w:szCs w:val="24"/>
        </w:rPr>
        <w:t>strony ustaliły na kwotę ………………. EURO</w:t>
      </w:r>
      <w:r w:rsidRPr="00FC28FD">
        <w:rPr>
          <w:sz w:val="24"/>
          <w:szCs w:val="24"/>
        </w:rPr>
        <w:t xml:space="preserve">  /słownie: ………………………/</w:t>
      </w:r>
    </w:p>
    <w:p w14:paraId="2C2053AB" w14:textId="65C1F46B" w:rsidR="00A7215B" w:rsidRPr="00FC28FD" w:rsidRDefault="00A7215B" w:rsidP="00E162F2">
      <w:pPr>
        <w:ind w:left="284" w:hanging="26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3. </w:t>
      </w:r>
      <w:r w:rsidR="00E162F2">
        <w:rPr>
          <w:bCs/>
          <w:sz w:val="24"/>
          <w:szCs w:val="24"/>
        </w:rPr>
        <w:t xml:space="preserve"> </w:t>
      </w:r>
      <w:r w:rsidRPr="00FC28FD">
        <w:rPr>
          <w:bCs/>
          <w:sz w:val="24"/>
          <w:szCs w:val="24"/>
        </w:rPr>
        <w:t xml:space="preserve">Zamawiający uiści należność  wskazaną w ust. 2 po przeliczeniu na PLN wg średniego kursu NBP ogłoszonego na ostatni dzień roboczy poprzedzający dzień wystawienia faktury. </w:t>
      </w:r>
    </w:p>
    <w:p w14:paraId="6F36816A" w14:textId="77777777" w:rsidR="00A7215B" w:rsidRPr="00FC28FD" w:rsidRDefault="00A7215B" w:rsidP="00E162F2">
      <w:pPr>
        <w:ind w:left="284" w:hanging="26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4. Wszelkie opłaty związane z dostarczeniem przedmiotu umowy ponosi Dostawca.</w:t>
      </w:r>
    </w:p>
    <w:p w14:paraId="190FA57D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</w:p>
    <w:p w14:paraId="084C6822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4</w:t>
      </w:r>
    </w:p>
    <w:p w14:paraId="76438AE8" w14:textId="5CCA9BD7"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1.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>Dostawca zobowiązuje się aktualizować na bieżąco bazę ………………………………...</w:t>
      </w:r>
    </w:p>
    <w:p w14:paraId="1834ED14" w14:textId="63C96151" w:rsidR="00A7215B" w:rsidRPr="00FC28FD" w:rsidRDefault="00A7215B" w:rsidP="00A7215B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2.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>Dostawca daje dostęp w sieci uczelnianej dla jednego jednoczesnego użytkownika. Dostęp do bazy będzie się odbywał poprzez sieć uczelni.</w:t>
      </w:r>
    </w:p>
    <w:p w14:paraId="4177E96A" w14:textId="77777777" w:rsidR="00A7215B" w:rsidRPr="00FC28FD" w:rsidRDefault="00A7215B" w:rsidP="00A7215B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3. </w:t>
      </w:r>
      <w:r w:rsidRPr="00FC28FD">
        <w:rPr>
          <w:sz w:val="24"/>
          <w:szCs w:val="24"/>
        </w:rPr>
        <w:tab/>
        <w:t>Dostawca zapewni możliwość sporządzania miesięcznych zbiorczych analiz statystycznych dotyczących korzystania z bazy i jej wykorzystania przez Zamawiającego.</w:t>
      </w:r>
    </w:p>
    <w:p w14:paraId="3042567C" w14:textId="3FA754F1"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4.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>Dostawca zapewni i użytkownicy będą uprawnieni do:</w:t>
      </w:r>
    </w:p>
    <w:p w14:paraId="7BFC97C1" w14:textId="77777777" w:rsidR="00A7215B" w:rsidRPr="00FC28FD" w:rsidRDefault="00A7215B" w:rsidP="00E162F2">
      <w:pPr>
        <w:numPr>
          <w:ilvl w:val="0"/>
          <w:numId w:val="8"/>
        </w:numPr>
        <w:ind w:left="426" w:hanging="142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czytania,</w:t>
      </w:r>
    </w:p>
    <w:p w14:paraId="2456B69C" w14:textId="77777777" w:rsidR="00A7215B" w:rsidRPr="00FC28FD" w:rsidRDefault="00A7215B" w:rsidP="00A7215B">
      <w:pPr>
        <w:numPr>
          <w:ilvl w:val="0"/>
          <w:numId w:val="8"/>
        </w:numPr>
        <w:ind w:left="426" w:hanging="142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kopiowania informacji normalizacyjnych niezbędnych do pracy naukowej lub dydaktycznej,</w:t>
      </w:r>
    </w:p>
    <w:p w14:paraId="2DA83CF0" w14:textId="77777777" w:rsidR="00A7215B" w:rsidRPr="00FC28FD" w:rsidRDefault="00A7215B" w:rsidP="00A7215B">
      <w:pPr>
        <w:numPr>
          <w:ilvl w:val="0"/>
          <w:numId w:val="8"/>
        </w:numPr>
        <w:ind w:left="426" w:hanging="142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drukowania informacji normalizacyjnych niezbędnych do pracy naukowej lub dydaktycznej.</w:t>
      </w:r>
    </w:p>
    <w:p w14:paraId="2A369ADB" w14:textId="335F4037" w:rsidR="00A7215B" w:rsidRPr="00FC28FD" w:rsidRDefault="00A7215B" w:rsidP="00A7215B">
      <w:pPr>
        <w:ind w:left="284" w:hanging="284"/>
        <w:jc w:val="both"/>
        <w:rPr>
          <w:bCs/>
          <w:sz w:val="24"/>
          <w:szCs w:val="24"/>
        </w:rPr>
      </w:pPr>
      <w:r w:rsidRPr="00FC28FD">
        <w:rPr>
          <w:sz w:val="24"/>
          <w:szCs w:val="24"/>
        </w:rPr>
        <w:t>5.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>Wszelkie reklamacje związane z jakimikolwiek utrudnieniami z dostępem do</w:t>
      </w:r>
      <w:r w:rsidRPr="00FC28FD">
        <w:rPr>
          <w:bCs/>
          <w:sz w:val="24"/>
          <w:szCs w:val="24"/>
        </w:rPr>
        <w:t xml:space="preserve"> bazy </w:t>
      </w:r>
      <w:r w:rsidRPr="00FC28FD">
        <w:rPr>
          <w:sz w:val="24"/>
          <w:szCs w:val="24"/>
        </w:rPr>
        <w:t>powstałymi z winy Dostawcy są załatwiane niezwłocznie po zgłoszeniu przez Zamawiającego, jednakże nie później niż w terminie</w:t>
      </w:r>
      <w:r w:rsidRPr="00FC28FD">
        <w:rPr>
          <w:bCs/>
          <w:sz w:val="24"/>
          <w:szCs w:val="24"/>
        </w:rPr>
        <w:t xml:space="preserve"> 48 godzin.</w:t>
      </w:r>
    </w:p>
    <w:p w14:paraId="0BDF8AF8" w14:textId="77777777" w:rsidR="00A7215B" w:rsidRPr="00FC28FD" w:rsidRDefault="00A7215B" w:rsidP="00A7215B">
      <w:pPr>
        <w:ind w:left="284" w:hanging="28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lastRenderedPageBreak/>
        <w:t>6. W przypadku braku dostępu do bazy powyżej 48 godzin z przyczyn niezależnych od Zamawiającego, Dostawca zapłaci Zamawiającemu karę umowną w wysokości 0,25% wartości umowy za każdy dzień braku dostępu.</w:t>
      </w:r>
    </w:p>
    <w:p w14:paraId="19E3038B" w14:textId="77777777" w:rsidR="00A7215B" w:rsidRPr="00FC28FD" w:rsidRDefault="00A7215B" w:rsidP="00A7215B">
      <w:pPr>
        <w:rPr>
          <w:sz w:val="24"/>
          <w:szCs w:val="24"/>
        </w:rPr>
      </w:pPr>
    </w:p>
    <w:p w14:paraId="350BAEDC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5</w:t>
      </w:r>
    </w:p>
    <w:p w14:paraId="1C3FECB7" w14:textId="79EE2BD8" w:rsidR="00A7215B" w:rsidRPr="00FC28FD" w:rsidRDefault="00A7215B" w:rsidP="00E162F2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trike/>
          <w:sz w:val="24"/>
          <w:szCs w:val="24"/>
        </w:rPr>
      </w:pPr>
      <w:r w:rsidRPr="00FC28FD">
        <w:rPr>
          <w:sz w:val="24"/>
          <w:szCs w:val="24"/>
        </w:rPr>
        <w:t>Należność, o której mowa w § 3 będzie uregulowana przez Zamawiającego w terminie 21 dni od dnia otrzymania faktury  wystawionej przez Dostawcę.</w:t>
      </w:r>
    </w:p>
    <w:p w14:paraId="5B68E432" w14:textId="395805D0" w:rsidR="00A7215B" w:rsidRPr="008F4456" w:rsidRDefault="008F4456" w:rsidP="008F4456">
      <w:pPr>
        <w:pStyle w:val="Akapitzlist"/>
        <w:numPr>
          <w:ilvl w:val="0"/>
          <w:numId w:val="9"/>
        </w:numPr>
        <w:tabs>
          <w:tab w:val="clear" w:pos="780"/>
          <w:tab w:val="num" w:pos="284"/>
        </w:tabs>
        <w:ind w:left="284" w:hanging="284"/>
        <w:rPr>
          <w:sz w:val="24"/>
          <w:szCs w:val="24"/>
        </w:rPr>
      </w:pPr>
      <w:r w:rsidRPr="008F4456">
        <w:rPr>
          <w:sz w:val="24"/>
          <w:szCs w:val="24"/>
        </w:rPr>
        <w:t>Strony uzgodniły, że zapłata należności będzie dokonana w formie przelewu w terminie do 21 dni od daty otrzymania faktury przez Zamawiającego na rachunek Dostawcy zawarty na dzień zlecenia przelewu w wykazie podmiotów, o których mowa w art. 96b ust. 1) Ustawy o podatku od towarów i usług</w:t>
      </w:r>
      <w:r>
        <w:rPr>
          <w:sz w:val="24"/>
          <w:szCs w:val="24"/>
        </w:rPr>
        <w:t>.</w:t>
      </w:r>
    </w:p>
    <w:p w14:paraId="62074973" w14:textId="5B7FF63C" w:rsidR="00A7215B" w:rsidRPr="00FC28FD" w:rsidRDefault="00A7215B" w:rsidP="00E162F2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Strony postanawiają , że zapłata następuje w dniu obciążenia rachunku bankowego Zamawiającego. </w:t>
      </w:r>
    </w:p>
    <w:p w14:paraId="4C99A136" w14:textId="571648BE" w:rsidR="00A7215B" w:rsidRPr="00FC28FD" w:rsidRDefault="00A7215B" w:rsidP="00E162F2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W przypadku nieterminowej płatności należności Dostawca ma prawo naliczyć Zamawiającego odsetki ustawowe za każdy dzień zwłoki.</w:t>
      </w:r>
    </w:p>
    <w:p w14:paraId="3CCA65B1" w14:textId="77777777" w:rsidR="00A7215B" w:rsidRPr="00FC28FD" w:rsidRDefault="00A7215B" w:rsidP="00A7215B">
      <w:pPr>
        <w:jc w:val="center"/>
        <w:rPr>
          <w:sz w:val="24"/>
          <w:szCs w:val="24"/>
        </w:rPr>
      </w:pPr>
    </w:p>
    <w:p w14:paraId="3BABFF4F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6</w:t>
      </w:r>
    </w:p>
    <w:p w14:paraId="506E4287" w14:textId="77777777" w:rsidR="00A7215B" w:rsidRPr="00FC28FD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Strony ustanawiają odpowiedzialność za niewykonanie lub nienależyte wykonanie umowy w formie kar umownych.</w:t>
      </w:r>
    </w:p>
    <w:p w14:paraId="30FB242A" w14:textId="77777777" w:rsidR="00A7215B" w:rsidRPr="00FC28FD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Dostawca zapłaci Zamawiającemu  kary umowne:</w:t>
      </w:r>
    </w:p>
    <w:p w14:paraId="2DA7210C" w14:textId="77777777" w:rsidR="00A7215B" w:rsidRPr="00FC28FD" w:rsidRDefault="00A7215B" w:rsidP="00E162F2">
      <w:p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a/ z tytułu odstąpienia od umowy z przyczyn występujących po stronie Dostawcy w wysokości 10% wynagrodzenia określonego w § 3 pkt.1.</w:t>
      </w:r>
    </w:p>
    <w:p w14:paraId="7FAB8F44" w14:textId="77777777" w:rsidR="00A7215B" w:rsidRPr="00FC28FD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Zamawiający zapłaci Dostawcy  karę umowną za odstąpienie od umowy z przyczyn niezależnych od Dostawcy w wysokości 10% wynagrodzenia określonego w § 3 pkt.1</w:t>
      </w:r>
    </w:p>
    <w:p w14:paraId="31D783C2" w14:textId="77777777" w:rsidR="00E162F2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6BD05D36" w14:textId="0108F93C" w:rsidR="00E162F2" w:rsidRPr="00E162F2" w:rsidRDefault="00E162F2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E162F2">
        <w:rPr>
          <w:sz w:val="24"/>
          <w:szCs w:val="24"/>
        </w:rPr>
        <w:t>Łączna maksymalna wysokość kar umownych, których mogą dochodzić Strony nie może przekroczyć 20% wynagrodzenia, o którym mowa w § 3ust. 1 umowy.</w:t>
      </w:r>
    </w:p>
    <w:p w14:paraId="77F74FFF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                                                                        </w:t>
      </w:r>
    </w:p>
    <w:p w14:paraId="65C4EDBC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7</w:t>
      </w:r>
    </w:p>
    <w:p w14:paraId="4EE12820" w14:textId="77777777" w:rsidR="00A7215B" w:rsidRPr="00FC28FD" w:rsidRDefault="00A7215B" w:rsidP="00E162F2">
      <w:pPr>
        <w:ind w:left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14:paraId="2ECD43DE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8</w:t>
      </w:r>
    </w:p>
    <w:p w14:paraId="13B1793D" w14:textId="5AEAFB19" w:rsidR="00A7215B" w:rsidRPr="00FC28FD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1. </w:t>
      </w:r>
      <w:r w:rsidR="00E162F2">
        <w:rPr>
          <w:sz w:val="24"/>
          <w:szCs w:val="24"/>
        </w:rPr>
        <w:t>Dostawca</w:t>
      </w:r>
      <w:r w:rsidRPr="00FC28FD">
        <w:rPr>
          <w:sz w:val="24"/>
          <w:szCs w:val="24"/>
        </w:rPr>
        <w:t xml:space="preserve">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1A84C79E" w14:textId="1EFE1CC1" w:rsidR="00A7215B" w:rsidRPr="00FC28FD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2. W razie wątpliwości, czy określona informacja stanowi tajemnicę </w:t>
      </w:r>
      <w:r w:rsidR="00E162F2">
        <w:rPr>
          <w:sz w:val="24"/>
          <w:szCs w:val="24"/>
        </w:rPr>
        <w:t>Dostawca</w:t>
      </w:r>
      <w:r w:rsidRPr="00FC28FD">
        <w:rPr>
          <w:sz w:val="24"/>
          <w:szCs w:val="24"/>
        </w:rPr>
        <w:t xml:space="preserve"> zobowiązany jest zwrócić się w formie pisemnej do Zamawiającego o wyjaśnienie takiej wątpliwości. </w:t>
      </w:r>
    </w:p>
    <w:p w14:paraId="72EAC38C" w14:textId="3955788A" w:rsidR="00A7215B" w:rsidRPr="00FC28FD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3.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 xml:space="preserve">Wykonawca zobowiązuje się do wykorzystania uzyskanych, powyższych informacji jedynie w celu wykonania przedmiotu umowy. </w:t>
      </w:r>
    </w:p>
    <w:p w14:paraId="6595B2E4" w14:textId="524E4C55" w:rsidR="00E162F2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4. </w:t>
      </w:r>
      <w:r w:rsidR="00E162F2">
        <w:rPr>
          <w:sz w:val="24"/>
          <w:szCs w:val="24"/>
        </w:rPr>
        <w:t xml:space="preserve"> Dostawca</w:t>
      </w:r>
      <w:r w:rsidRPr="00FC28FD">
        <w:rPr>
          <w:sz w:val="24"/>
          <w:szCs w:val="24"/>
        </w:rPr>
        <w:t xml:space="preserve"> zobowiązuje się ujawnić powyższe informacje tylko tym pracownikom </w:t>
      </w:r>
      <w:r w:rsidR="00E162F2">
        <w:rPr>
          <w:sz w:val="24"/>
          <w:szCs w:val="24"/>
        </w:rPr>
        <w:t>Dosta</w:t>
      </w:r>
      <w:r w:rsidR="008F4456">
        <w:rPr>
          <w:sz w:val="24"/>
          <w:szCs w:val="24"/>
        </w:rPr>
        <w:t>w</w:t>
      </w:r>
      <w:r w:rsidR="00E162F2">
        <w:rPr>
          <w:sz w:val="24"/>
          <w:szCs w:val="24"/>
        </w:rPr>
        <w:t>cy</w:t>
      </w:r>
      <w:r w:rsidRPr="00FC28FD">
        <w:rPr>
          <w:sz w:val="24"/>
          <w:szCs w:val="24"/>
        </w:rPr>
        <w:t xml:space="preserve">, wobec których ujawnienie takie będzie uzasadnione zakresem, w którym wykonują przedmiot umowy. </w:t>
      </w:r>
    </w:p>
    <w:p w14:paraId="335CD92E" w14:textId="62A95EDE" w:rsidR="00A7215B" w:rsidRPr="00FC28FD" w:rsidRDefault="00A7215B" w:rsidP="008F4456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5. </w:t>
      </w:r>
      <w:r w:rsidR="008F4456">
        <w:rPr>
          <w:sz w:val="24"/>
          <w:szCs w:val="24"/>
        </w:rPr>
        <w:tab/>
      </w:r>
      <w:r w:rsidRPr="00FC28FD">
        <w:rPr>
          <w:sz w:val="24"/>
          <w:szCs w:val="24"/>
        </w:rPr>
        <w:t>Powyższe przepisy nie będą miały zastosowania wobec informacji powszechnie znanych lub opublikowanych oraz w przypadku żądania ich ujawnienia przez uprawniony organ.</w:t>
      </w:r>
    </w:p>
    <w:p w14:paraId="76A6E1BA" w14:textId="77777777" w:rsidR="008F4456" w:rsidRDefault="008F4456" w:rsidP="00A7215B">
      <w:pPr>
        <w:jc w:val="center"/>
        <w:rPr>
          <w:b/>
          <w:sz w:val="24"/>
          <w:szCs w:val="24"/>
        </w:rPr>
      </w:pPr>
    </w:p>
    <w:p w14:paraId="0C04955A" w14:textId="16A9441E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9</w:t>
      </w:r>
    </w:p>
    <w:p w14:paraId="2F8DEC74" w14:textId="323F4906" w:rsidR="008F4456" w:rsidRPr="008F4456" w:rsidRDefault="00A7215B" w:rsidP="008F4456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lastRenderedPageBreak/>
        <w:t xml:space="preserve">1. </w:t>
      </w:r>
      <w:r w:rsidR="008F4456">
        <w:rPr>
          <w:color w:val="000000"/>
          <w:kern w:val="2"/>
          <w:sz w:val="24"/>
          <w:szCs w:val="24"/>
        </w:rPr>
        <w:t xml:space="preserve"> </w:t>
      </w:r>
      <w:r w:rsidR="008F4456" w:rsidRPr="008F4456">
        <w:rPr>
          <w:color w:val="000000"/>
          <w:kern w:val="2"/>
          <w:sz w:val="24"/>
          <w:szCs w:val="24"/>
        </w:rPr>
        <w:t>Wszelkie zmiany umowy wymagają formy pisemnej (aneksu) pod rygorem nieważności.</w:t>
      </w:r>
    </w:p>
    <w:p w14:paraId="56A2B0AA" w14:textId="40E13176" w:rsidR="00A7215B" w:rsidRPr="00FC28FD" w:rsidRDefault="008F4456" w:rsidP="008F4456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8F4456">
        <w:rPr>
          <w:color w:val="000000"/>
          <w:kern w:val="2"/>
          <w:sz w:val="24"/>
          <w:szCs w:val="24"/>
        </w:rPr>
        <w:t xml:space="preserve">2.  Dopuszcza się następujące zmiany umowy w przypadku: </w:t>
      </w:r>
      <w:r w:rsidR="00A7215B" w:rsidRPr="00FC28FD">
        <w:rPr>
          <w:b/>
          <w:color w:val="000000"/>
          <w:kern w:val="2"/>
          <w:sz w:val="24"/>
          <w:szCs w:val="24"/>
        </w:rPr>
        <w:t>terminu realizacji przedmiotu zamówienia, gdy jest ona spowodowana</w:t>
      </w:r>
      <w:r w:rsidR="00A7215B" w:rsidRPr="00FC28FD">
        <w:rPr>
          <w:color w:val="000000"/>
          <w:kern w:val="2"/>
          <w:sz w:val="24"/>
          <w:szCs w:val="24"/>
        </w:rPr>
        <w:t>:</w:t>
      </w:r>
    </w:p>
    <w:p w14:paraId="3A60604C" w14:textId="77777777" w:rsidR="00A7215B" w:rsidRPr="00FC28FD" w:rsidRDefault="00A7215B" w:rsidP="00A7215B">
      <w:pPr>
        <w:numPr>
          <w:ilvl w:val="0"/>
          <w:numId w:val="12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14:paraId="1E5B04B9" w14:textId="7D5F7211" w:rsidR="00A7215B" w:rsidRPr="00FC28FD" w:rsidRDefault="00A7215B" w:rsidP="00A7215B">
      <w:pPr>
        <w:numPr>
          <w:ilvl w:val="0"/>
          <w:numId w:val="12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 następstwem okoliczności leżących po stronie </w:t>
      </w:r>
      <w:r w:rsidR="008F4456">
        <w:rPr>
          <w:color w:val="000000"/>
          <w:kern w:val="2"/>
          <w:sz w:val="24"/>
          <w:szCs w:val="24"/>
        </w:rPr>
        <w:t>Zamawiającego</w:t>
      </w:r>
      <w:r w:rsidRPr="00FC28FD">
        <w:rPr>
          <w:color w:val="000000"/>
          <w:kern w:val="2"/>
          <w:sz w:val="24"/>
          <w:szCs w:val="24"/>
        </w:rPr>
        <w:t xml:space="preserve"> lub przeszkodami dającymi się przypisać </w:t>
      </w:r>
      <w:r w:rsidR="008F4456">
        <w:rPr>
          <w:color w:val="000000"/>
          <w:kern w:val="2"/>
          <w:sz w:val="24"/>
          <w:szCs w:val="24"/>
        </w:rPr>
        <w:t>Zamawiającemu</w:t>
      </w:r>
      <w:r w:rsidRPr="00FC28FD">
        <w:rPr>
          <w:color w:val="000000"/>
          <w:kern w:val="2"/>
          <w:sz w:val="24"/>
          <w:szCs w:val="24"/>
        </w:rPr>
        <w:t xml:space="preserve">, </w:t>
      </w:r>
    </w:p>
    <w:p w14:paraId="24D10121" w14:textId="77777777" w:rsidR="00A7215B" w:rsidRPr="00FC28FD" w:rsidRDefault="00A7215B" w:rsidP="00A7215B">
      <w:pPr>
        <w:numPr>
          <w:ilvl w:val="0"/>
          <w:numId w:val="12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14:paraId="01251341" w14:textId="77777777" w:rsidR="00A7215B" w:rsidRPr="00FC28FD" w:rsidRDefault="00A7215B" w:rsidP="00A7215B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>b)</w:t>
      </w:r>
      <w:r w:rsidRPr="00FC28FD">
        <w:rPr>
          <w:b/>
          <w:color w:val="000000"/>
          <w:kern w:val="2"/>
          <w:sz w:val="24"/>
          <w:szCs w:val="24"/>
        </w:rPr>
        <w:t xml:space="preserve"> wysokości wynagrodzenia w przypadku</w:t>
      </w:r>
      <w:r w:rsidRPr="00FC28FD">
        <w:rPr>
          <w:color w:val="000000"/>
          <w:kern w:val="2"/>
          <w:sz w:val="24"/>
          <w:szCs w:val="24"/>
        </w:rPr>
        <w:t>:</w:t>
      </w:r>
    </w:p>
    <w:p w14:paraId="066043F0" w14:textId="77777777" w:rsidR="00A7215B" w:rsidRPr="00FC28FD" w:rsidRDefault="00A7215B" w:rsidP="00A7215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-    </w:t>
      </w:r>
      <w:r w:rsidRPr="00FC28FD">
        <w:rPr>
          <w:color w:val="000000"/>
          <w:kern w:val="2"/>
          <w:sz w:val="24"/>
          <w:szCs w:val="24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14:paraId="361AFED1" w14:textId="77777777" w:rsidR="00A7215B" w:rsidRPr="00FC28FD" w:rsidRDefault="00A7215B" w:rsidP="00A7215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4"/>
          <w:szCs w:val="24"/>
        </w:rPr>
      </w:pPr>
      <w:r w:rsidRPr="00FC28FD">
        <w:rPr>
          <w:b/>
          <w:color w:val="000000"/>
          <w:kern w:val="2"/>
          <w:sz w:val="24"/>
          <w:szCs w:val="24"/>
        </w:rPr>
        <w:t xml:space="preserve">-    </w:t>
      </w:r>
      <w:r w:rsidRPr="00FC28FD">
        <w:rPr>
          <w:b/>
          <w:color w:val="000000"/>
          <w:kern w:val="2"/>
          <w:sz w:val="24"/>
          <w:szCs w:val="24"/>
        </w:rPr>
        <w:tab/>
      </w:r>
      <w:r w:rsidRPr="00FC28FD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14:paraId="44AE78D7" w14:textId="77777777" w:rsidR="00A7215B" w:rsidRPr="00FC28FD" w:rsidRDefault="00A7215B" w:rsidP="00A7215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c) </w:t>
      </w:r>
      <w:r w:rsidRPr="00FC28FD">
        <w:rPr>
          <w:sz w:val="24"/>
          <w:szCs w:val="24"/>
        </w:rPr>
        <w:tab/>
        <w:t>zmiany części zamówienia powierzonej podwykonawcy w przypadku,  gdy wprowadzenie nowego podwykonawcy zapewni lepszą realizację danej części zamówienia.</w:t>
      </w:r>
    </w:p>
    <w:p w14:paraId="745EB3AF" w14:textId="253E5FA8" w:rsidR="00A7215B" w:rsidRPr="00FC28FD" w:rsidRDefault="00A7215B" w:rsidP="00A7215B">
      <w:pPr>
        <w:tabs>
          <w:tab w:val="left" w:pos="360"/>
        </w:tabs>
        <w:ind w:left="426" w:hanging="426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4. </w:t>
      </w:r>
      <w:r w:rsidR="008F4456">
        <w:rPr>
          <w:color w:val="000000"/>
          <w:kern w:val="2"/>
          <w:sz w:val="24"/>
          <w:szCs w:val="24"/>
        </w:rPr>
        <w:t xml:space="preserve"> </w:t>
      </w:r>
      <w:r w:rsidRPr="00FC28FD">
        <w:rPr>
          <w:color w:val="000000"/>
          <w:kern w:val="2"/>
          <w:sz w:val="24"/>
          <w:szCs w:val="24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8F4456">
        <w:rPr>
          <w:color w:val="000000"/>
          <w:kern w:val="2"/>
          <w:sz w:val="24"/>
          <w:szCs w:val="24"/>
        </w:rPr>
        <w:t>Dostawcy</w:t>
      </w:r>
      <w:r w:rsidRPr="00FC28FD">
        <w:rPr>
          <w:color w:val="000000"/>
          <w:kern w:val="2"/>
          <w:sz w:val="24"/>
          <w:szCs w:val="24"/>
        </w:rPr>
        <w:t>.</w:t>
      </w:r>
    </w:p>
    <w:p w14:paraId="40997956" w14:textId="77777777" w:rsidR="008F4456" w:rsidRDefault="008F4456" w:rsidP="00A7215B">
      <w:pPr>
        <w:jc w:val="center"/>
        <w:rPr>
          <w:b/>
          <w:sz w:val="24"/>
          <w:szCs w:val="24"/>
        </w:rPr>
      </w:pPr>
    </w:p>
    <w:p w14:paraId="702029C5" w14:textId="1A33643F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10</w:t>
      </w:r>
    </w:p>
    <w:p w14:paraId="1CEF6BAC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Właściwym dla rozpoznania sporów wynikłych na tle realizacji niniejszej umowy jest sąd właściwy dla siedziby Zamawiającego. </w:t>
      </w:r>
    </w:p>
    <w:p w14:paraId="1427177A" w14:textId="77777777" w:rsidR="008F4456" w:rsidRDefault="008F4456" w:rsidP="00A7215B">
      <w:pPr>
        <w:jc w:val="center"/>
        <w:rPr>
          <w:b/>
          <w:sz w:val="24"/>
          <w:szCs w:val="24"/>
        </w:rPr>
      </w:pPr>
    </w:p>
    <w:p w14:paraId="280257C3" w14:textId="5AD0B7C6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11</w:t>
      </w:r>
    </w:p>
    <w:p w14:paraId="7CEDA91B" w14:textId="77777777" w:rsidR="00A7215B" w:rsidRPr="00FC28FD" w:rsidRDefault="00A7215B" w:rsidP="00FC28FD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W sprawach nie uregulowanych w niniejszej umowie stosuje się przepisy kodeksu cywilnego i ustawy – Prawo Zamówień Publicznych.    </w:t>
      </w:r>
    </w:p>
    <w:p w14:paraId="447D65C6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12</w:t>
      </w:r>
    </w:p>
    <w:p w14:paraId="19B6253D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>Wszelkie załączniki stanowią integralną część niniejszej umowy.</w:t>
      </w:r>
    </w:p>
    <w:p w14:paraId="7BBF537F" w14:textId="77777777" w:rsidR="00A7215B" w:rsidRPr="00FC28FD" w:rsidRDefault="00A7215B" w:rsidP="00A7215B">
      <w:pPr>
        <w:rPr>
          <w:sz w:val="24"/>
          <w:szCs w:val="24"/>
        </w:rPr>
      </w:pPr>
    </w:p>
    <w:p w14:paraId="75F33422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13</w:t>
      </w:r>
    </w:p>
    <w:p w14:paraId="0E23E614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Umowę sporządzono w 2 jednobrzmiących egzemplarzach po 1 dla każdej ze stron.   </w:t>
      </w:r>
    </w:p>
    <w:p w14:paraId="123E4C22" w14:textId="77777777" w:rsidR="00A7215B" w:rsidRPr="00FC28FD" w:rsidRDefault="00A7215B" w:rsidP="00A7215B">
      <w:pPr>
        <w:rPr>
          <w:sz w:val="24"/>
          <w:szCs w:val="24"/>
        </w:rPr>
      </w:pPr>
    </w:p>
    <w:p w14:paraId="7AFB7709" w14:textId="77777777" w:rsidR="00A7215B" w:rsidRPr="00FC28FD" w:rsidRDefault="00A7215B" w:rsidP="00A7215B">
      <w:pPr>
        <w:rPr>
          <w:sz w:val="24"/>
          <w:szCs w:val="24"/>
        </w:rPr>
      </w:pPr>
    </w:p>
    <w:p w14:paraId="1C128770" w14:textId="77777777" w:rsidR="00A7215B" w:rsidRPr="00FC28FD" w:rsidRDefault="00A7215B" w:rsidP="00A7215B">
      <w:pPr>
        <w:rPr>
          <w:sz w:val="24"/>
          <w:szCs w:val="24"/>
        </w:rPr>
      </w:pPr>
    </w:p>
    <w:p w14:paraId="0DE28E36" w14:textId="77777777" w:rsidR="00FC28FD" w:rsidRDefault="00A7215B" w:rsidP="00A7215B">
      <w:pPr>
        <w:rPr>
          <w:b/>
          <w:bCs/>
          <w:sz w:val="24"/>
          <w:szCs w:val="24"/>
        </w:rPr>
      </w:pPr>
      <w:r w:rsidRPr="00FC28FD">
        <w:rPr>
          <w:sz w:val="24"/>
          <w:szCs w:val="24"/>
        </w:rPr>
        <w:t xml:space="preserve">                            </w:t>
      </w:r>
      <w:r w:rsidRPr="00FC28FD">
        <w:rPr>
          <w:b/>
          <w:bCs/>
          <w:sz w:val="24"/>
          <w:szCs w:val="24"/>
        </w:rPr>
        <w:t xml:space="preserve">Dostawca  </w:t>
      </w:r>
      <w:r w:rsidR="00FC28FD">
        <w:rPr>
          <w:b/>
          <w:bCs/>
          <w:sz w:val="24"/>
          <w:szCs w:val="24"/>
        </w:rPr>
        <w:t xml:space="preserve">                                                  </w:t>
      </w:r>
      <w:r w:rsidR="00FC28FD" w:rsidRPr="00FC28FD">
        <w:rPr>
          <w:b/>
          <w:bCs/>
          <w:sz w:val="24"/>
          <w:szCs w:val="24"/>
        </w:rPr>
        <w:t xml:space="preserve">Zamawiający        </w:t>
      </w:r>
    </w:p>
    <w:p w14:paraId="47765BC6" w14:textId="77777777" w:rsidR="00FC28FD" w:rsidRDefault="00FC28FD" w:rsidP="00A7215B">
      <w:pPr>
        <w:rPr>
          <w:b/>
          <w:bCs/>
          <w:sz w:val="24"/>
          <w:szCs w:val="24"/>
        </w:rPr>
      </w:pPr>
    </w:p>
    <w:p w14:paraId="22AB9093" w14:textId="77777777" w:rsidR="00A7215B" w:rsidRPr="00FC28FD" w:rsidRDefault="00FC28FD" w:rsidP="00FC28FD">
      <w:pPr>
        <w:tabs>
          <w:tab w:val="left" w:pos="5860"/>
        </w:tabs>
        <w:rPr>
          <w:b/>
          <w:bCs/>
          <w:sz w:val="24"/>
          <w:szCs w:val="24"/>
        </w:rPr>
      </w:pPr>
      <w:r w:rsidRPr="00FC28FD">
        <w:rPr>
          <w:b/>
          <w:bCs/>
          <w:sz w:val="24"/>
          <w:szCs w:val="24"/>
        </w:rPr>
        <w:t xml:space="preserve">             </w:t>
      </w:r>
      <w:r>
        <w:rPr>
          <w:b/>
          <w:bCs/>
          <w:sz w:val="24"/>
          <w:szCs w:val="24"/>
        </w:rPr>
        <w:t xml:space="preserve">           </w:t>
      </w:r>
      <w:r w:rsidRPr="00FC28FD">
        <w:rPr>
          <w:b/>
          <w:bCs/>
          <w:sz w:val="24"/>
          <w:szCs w:val="24"/>
        </w:rPr>
        <w:t xml:space="preserve">   </w:t>
      </w:r>
      <w:r>
        <w:rPr>
          <w:b/>
          <w:bCs/>
          <w:sz w:val="24"/>
          <w:szCs w:val="24"/>
        </w:rPr>
        <w:t>……………..</w:t>
      </w:r>
      <w:r w:rsidRPr="00FC28FD">
        <w:rPr>
          <w:b/>
          <w:bCs/>
          <w:sz w:val="24"/>
          <w:szCs w:val="24"/>
        </w:rPr>
        <w:t xml:space="preserve">                              </w:t>
      </w:r>
      <w:r>
        <w:rPr>
          <w:b/>
          <w:bCs/>
          <w:sz w:val="24"/>
          <w:szCs w:val="24"/>
        </w:rPr>
        <w:tab/>
        <w:t>………………………</w:t>
      </w:r>
    </w:p>
    <w:p w14:paraId="2AD6227B" w14:textId="77777777" w:rsidR="00A7215B" w:rsidRPr="00FC28FD" w:rsidRDefault="00FC28FD" w:rsidP="00FC28FD">
      <w:pPr>
        <w:pStyle w:val="Zwykytekst"/>
        <w:tabs>
          <w:tab w:val="left" w:pos="1678"/>
          <w:tab w:val="left" w:pos="621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(data i podpis)</w:t>
      </w:r>
      <w:r>
        <w:rPr>
          <w:rFonts w:ascii="Times New Roman" w:hAnsi="Times New Roman" w:cs="Times New Roman"/>
          <w:sz w:val="24"/>
          <w:szCs w:val="24"/>
        </w:rPr>
        <w:tab/>
        <w:t>(data i podpis)</w:t>
      </w:r>
    </w:p>
    <w:p w14:paraId="73F5A2AB" w14:textId="77777777" w:rsidR="00B62F32" w:rsidRPr="00FC28FD" w:rsidRDefault="00B62F32" w:rsidP="00705498">
      <w:pPr>
        <w:rPr>
          <w:sz w:val="24"/>
          <w:szCs w:val="24"/>
        </w:rPr>
      </w:pPr>
    </w:p>
    <w:sectPr w:rsidR="00B62F32" w:rsidRPr="00FC28FD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BB5B1" w14:textId="77777777" w:rsidR="00CB2A93" w:rsidRDefault="00CB2A93">
      <w:r>
        <w:separator/>
      </w:r>
    </w:p>
  </w:endnote>
  <w:endnote w:type="continuationSeparator" w:id="0">
    <w:p w14:paraId="75180A31" w14:textId="77777777" w:rsidR="00CB2A93" w:rsidRDefault="00CB2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24B93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38D32" w14:textId="77777777" w:rsidR="00CB2A93" w:rsidRDefault="00CB2A93">
      <w:r>
        <w:separator/>
      </w:r>
    </w:p>
  </w:footnote>
  <w:footnote w:type="continuationSeparator" w:id="0">
    <w:p w14:paraId="74DBF9ED" w14:textId="77777777" w:rsidR="00CB2A93" w:rsidRDefault="00CB2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45EF2" w14:textId="77777777" w:rsidR="00D46839" w:rsidRPr="00D46839" w:rsidRDefault="00D46839" w:rsidP="009375FA">
    <w:pPr>
      <w:tabs>
        <w:tab w:val="center" w:pos="4536"/>
        <w:tab w:val="right" w:pos="9072"/>
      </w:tabs>
      <w:jc w:val="right"/>
      <w:rPr>
        <w:sz w:val="22"/>
        <w:szCs w:val="22"/>
      </w:rPr>
    </w:pPr>
    <w:r w:rsidRPr="00D46839">
      <w:rPr>
        <w:sz w:val="22"/>
        <w:szCs w:val="22"/>
      </w:rPr>
      <w:t xml:space="preserve">Załącznik </w:t>
    </w:r>
    <w:r w:rsidR="009375FA">
      <w:rPr>
        <w:sz w:val="22"/>
        <w:szCs w:val="22"/>
      </w:rPr>
      <w:t>nr 3b</w:t>
    </w:r>
  </w:p>
  <w:p w14:paraId="23CB37FE" w14:textId="77777777" w:rsidR="002D3DCB" w:rsidRDefault="002D3DCB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F33E9"/>
    <w:multiLevelType w:val="hybridMultilevel"/>
    <w:tmpl w:val="AAD2C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03D7F"/>
    <w:multiLevelType w:val="hybridMultilevel"/>
    <w:tmpl w:val="5CF4850C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C37CD9"/>
    <w:multiLevelType w:val="hybridMultilevel"/>
    <w:tmpl w:val="7AA22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3C804D96"/>
    <w:multiLevelType w:val="hybridMultilevel"/>
    <w:tmpl w:val="D05CF14E"/>
    <w:lvl w:ilvl="0" w:tplc="D44C241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9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9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6F1"/>
    <w:rsid w:val="00021DB8"/>
    <w:rsid w:val="00036968"/>
    <w:rsid w:val="0004196C"/>
    <w:rsid w:val="00113376"/>
    <w:rsid w:val="0015350A"/>
    <w:rsid w:val="001D2429"/>
    <w:rsid w:val="001F0269"/>
    <w:rsid w:val="001F36F1"/>
    <w:rsid w:val="00201E5B"/>
    <w:rsid w:val="0022732C"/>
    <w:rsid w:val="00227D2E"/>
    <w:rsid w:val="00240E71"/>
    <w:rsid w:val="00255C67"/>
    <w:rsid w:val="002C6E15"/>
    <w:rsid w:val="002D3DCB"/>
    <w:rsid w:val="0031733C"/>
    <w:rsid w:val="00387AB0"/>
    <w:rsid w:val="003E32D7"/>
    <w:rsid w:val="00406A50"/>
    <w:rsid w:val="00420B6C"/>
    <w:rsid w:val="00526126"/>
    <w:rsid w:val="00581B5E"/>
    <w:rsid w:val="006108F3"/>
    <w:rsid w:val="0064044B"/>
    <w:rsid w:val="006503A9"/>
    <w:rsid w:val="006D17FC"/>
    <w:rsid w:val="00705498"/>
    <w:rsid w:val="007301DA"/>
    <w:rsid w:val="00730EFE"/>
    <w:rsid w:val="00751124"/>
    <w:rsid w:val="008422CC"/>
    <w:rsid w:val="008D7A6D"/>
    <w:rsid w:val="008F4456"/>
    <w:rsid w:val="009375FA"/>
    <w:rsid w:val="00973E29"/>
    <w:rsid w:val="00A01521"/>
    <w:rsid w:val="00A22355"/>
    <w:rsid w:val="00A7215B"/>
    <w:rsid w:val="00AE20E8"/>
    <w:rsid w:val="00B41BC8"/>
    <w:rsid w:val="00B445A3"/>
    <w:rsid w:val="00B62F32"/>
    <w:rsid w:val="00B72947"/>
    <w:rsid w:val="00BE226E"/>
    <w:rsid w:val="00C85B56"/>
    <w:rsid w:val="00CB2A93"/>
    <w:rsid w:val="00CE6162"/>
    <w:rsid w:val="00D46839"/>
    <w:rsid w:val="00D91D60"/>
    <w:rsid w:val="00DD32CA"/>
    <w:rsid w:val="00E162F2"/>
    <w:rsid w:val="00E26D19"/>
    <w:rsid w:val="00E80580"/>
    <w:rsid w:val="00E96AFC"/>
    <w:rsid w:val="00EB6647"/>
    <w:rsid w:val="00EC7AB0"/>
    <w:rsid w:val="00EE0720"/>
    <w:rsid w:val="00EF3EFF"/>
    <w:rsid w:val="00F94EB3"/>
    <w:rsid w:val="00FC28FD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449DD8"/>
  <w15:docId w15:val="{5A66A35F-F411-4B8A-A665-63C2F84F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215B"/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D7A6D"/>
    <w:rPr>
      <w:rFonts w:ascii="Courier New" w:hAnsi="Courier New" w:cs="Courier New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semiHidden/>
    <w:rsid w:val="002D3DCB"/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character" w:customStyle="1" w:styleId="ZwykytekstZnak">
    <w:name w:val="Zwykły tekst Znak"/>
    <w:link w:val="Zwykytekst"/>
    <w:rsid w:val="00A7215B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E162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ED9655-934A-4300-B08F-71FE5E9BE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1006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Trybus</cp:lastModifiedBy>
  <cp:revision>3</cp:revision>
  <cp:lastPrinted>1900-12-31T23:00:00Z</cp:lastPrinted>
  <dcterms:created xsi:type="dcterms:W3CDTF">2020-12-14T08:23:00Z</dcterms:created>
  <dcterms:modified xsi:type="dcterms:W3CDTF">2021-12-20T13:34:00Z</dcterms:modified>
</cp:coreProperties>
</file>