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bookmarkStart w:id="0" w:name="_GoBack"/>
      <w:bookmarkEnd w:id="0"/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86BCA7A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333F9A" w:rsidRPr="00333F9A">
        <w:rPr>
          <w:b/>
          <w:bCs/>
          <w:sz w:val="20"/>
          <w:szCs w:val="20"/>
        </w:rPr>
        <w:t>dostęp do elektronicznych wersji czasopism zagranicznych i baz bibliograficzno-abstraktowych - KC-zp.272-744/21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7638326" w14:textId="77777777" w:rsidR="00333F9A" w:rsidRPr="00095DAC" w:rsidRDefault="00333F9A" w:rsidP="00333F9A">
      <w:pPr>
        <w:widowControl w:val="0"/>
        <w:ind w:right="1"/>
        <w:jc w:val="both"/>
        <w:rPr>
          <w:sz w:val="22"/>
          <w:szCs w:val="22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11"/>
        <w:gridCol w:w="2126"/>
        <w:gridCol w:w="2126"/>
      </w:tblGrid>
      <w:tr w:rsidR="00333F9A" w14:paraId="0B4FB8FA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2EAB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40D1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84F0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E47E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nr 3</w:t>
            </w:r>
          </w:p>
        </w:tc>
      </w:tr>
      <w:tr w:rsidR="00333F9A" w14:paraId="3F468082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0466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oferowanego produktu</w:t>
            </w:r>
          </w:p>
          <w:p w14:paraId="734D6BA8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0B7B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6CD7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3105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333F9A" w14:paraId="47D8649B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C017" w14:textId="77777777" w:rsidR="00333F9A" w:rsidRDefault="00333F9A" w:rsidP="00FD1331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netto 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E30E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011092D7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73DDF43B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6922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0FA0F95F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2D8B77F2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EURO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4EDC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472F46DB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7BBE1FD7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EURO</w:t>
            </w:r>
          </w:p>
        </w:tc>
      </w:tr>
      <w:tr w:rsidR="00333F9A" w14:paraId="0476CD63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5E8E" w14:textId="77777777" w:rsidR="00333F9A" w:rsidRDefault="00333F9A" w:rsidP="00FD1331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14:paraId="17705C08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6EB4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02AEDA64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08FCF07E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D429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03B2172F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623018A6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EURO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8972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165BBEE5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14:paraId="58B720EB" w14:textId="77777777" w:rsidR="00333F9A" w:rsidRPr="00123E80" w:rsidRDefault="00333F9A" w:rsidP="00FD1331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EURO</w:t>
            </w:r>
          </w:p>
        </w:tc>
      </w:tr>
      <w:tr w:rsidR="00333F9A" w14:paraId="6AEE7098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05A9" w14:textId="77777777" w:rsidR="00333F9A" w:rsidRDefault="00333F9A" w:rsidP="00FD1331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14:paraId="3490152A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ADE6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0887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F0D2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333F9A" w14:paraId="29AF8173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25BEC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Podatek VAT ……% tj.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4B5E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3ECD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F64B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333F9A" w14:paraId="76D4F91B" w14:textId="77777777" w:rsidTr="00FD1331">
        <w:trPr>
          <w:gridAfter w:val="3"/>
          <w:wAfter w:w="6463" w:type="dxa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E953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</w:tr>
      <w:tr w:rsidR="00333F9A" w14:paraId="26BC48A9" w14:textId="77777777" w:rsidTr="00FD1331"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65667C" w14:textId="77777777" w:rsidR="00333F9A" w:rsidRDefault="00333F9A" w:rsidP="00FD1331">
            <w:pPr>
              <w:tabs>
                <w:tab w:val="left" w:pos="426"/>
              </w:tabs>
              <w:spacing w:line="360" w:lineRule="auto"/>
              <w:rPr>
                <w:b/>
                <w:sz w:val="20"/>
                <w:szCs w:val="20"/>
                <w:u w:val="single"/>
              </w:rPr>
            </w:pPr>
            <w:r w:rsidRPr="00E47920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14:paraId="44198F9E" w14:textId="77777777" w:rsidR="00333F9A" w:rsidRPr="00D90F0F" w:rsidRDefault="00333F9A" w:rsidP="00FD1331">
            <w:pPr>
              <w:tabs>
                <w:tab w:val="left" w:pos="426"/>
              </w:tabs>
            </w:pPr>
            <w:r>
              <w:t xml:space="preserve">Polski interfejs:     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81CF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6C2B9AC5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5FDD56B9" w14:textId="77777777" w:rsidR="00333F9A" w:rsidRDefault="00333F9A" w:rsidP="00FD1331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EB6C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59D85D82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5C8824CF" w14:textId="77777777" w:rsidR="00333F9A" w:rsidRDefault="00333F9A" w:rsidP="00FD1331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F835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0356EF63" w14:textId="77777777" w:rsidR="00333F9A" w:rsidRDefault="00333F9A" w:rsidP="00FD1331">
            <w:pPr>
              <w:tabs>
                <w:tab w:val="left" w:pos="426"/>
              </w:tabs>
              <w:jc w:val="center"/>
            </w:pPr>
          </w:p>
          <w:p w14:paraId="392A4C42" w14:textId="77777777" w:rsidR="00333F9A" w:rsidRDefault="00333F9A" w:rsidP="00FD1331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TAK/ NIE*</w:t>
            </w:r>
          </w:p>
        </w:tc>
      </w:tr>
    </w:tbl>
    <w:p w14:paraId="767B5658" w14:textId="77777777" w:rsidR="00333F9A" w:rsidRDefault="00333F9A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708545A" w14:textId="77777777" w:rsidR="00333F9A" w:rsidRDefault="00333F9A" w:rsidP="00486653">
      <w:pPr>
        <w:widowControl w:val="0"/>
        <w:spacing w:line="360" w:lineRule="auto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C03C3BB" w14:textId="66CAB2D2" w:rsidR="00333F9A" w:rsidRPr="00BC00C8" w:rsidRDefault="00333F9A" w:rsidP="00333F9A">
      <w:pPr>
        <w:tabs>
          <w:tab w:val="right" w:pos="9000"/>
        </w:tabs>
      </w:pPr>
      <w:r w:rsidRPr="00BC00C8">
        <w:rPr>
          <w:b/>
        </w:rPr>
        <w:t>Termin realizacji</w:t>
      </w:r>
      <w:r>
        <w:rPr>
          <w:b/>
        </w:rPr>
        <w:t xml:space="preserve"> zad. 1-3: od daty podpisania umowy do 31.12.2022 r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C61EAD3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4DB9D" w14:textId="77777777" w:rsidR="00B70280" w:rsidRDefault="00B70280">
      <w:r>
        <w:separator/>
      </w:r>
    </w:p>
  </w:endnote>
  <w:endnote w:type="continuationSeparator" w:id="0">
    <w:p w14:paraId="34A13538" w14:textId="77777777" w:rsidR="00B70280" w:rsidRDefault="00B70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B471A" w14:textId="77777777" w:rsidR="00B70280" w:rsidRDefault="00B70280">
      <w:r>
        <w:separator/>
      </w:r>
    </w:p>
  </w:footnote>
  <w:footnote w:type="continuationSeparator" w:id="0">
    <w:p w14:paraId="6F1ED3A4" w14:textId="77777777" w:rsidR="00B70280" w:rsidRDefault="00B70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3BD993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33F9A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338A"/>
    <w:rsid w:val="004C6753"/>
    <w:rsid w:val="004E40D9"/>
    <w:rsid w:val="004F2474"/>
    <w:rsid w:val="00543BD2"/>
    <w:rsid w:val="00562324"/>
    <w:rsid w:val="005832A9"/>
    <w:rsid w:val="00595C87"/>
    <w:rsid w:val="005D2404"/>
    <w:rsid w:val="005D2C65"/>
    <w:rsid w:val="005E6D94"/>
    <w:rsid w:val="005F002D"/>
    <w:rsid w:val="0063384F"/>
    <w:rsid w:val="00640CBB"/>
    <w:rsid w:val="00643C6F"/>
    <w:rsid w:val="00646202"/>
    <w:rsid w:val="00652706"/>
    <w:rsid w:val="0065290F"/>
    <w:rsid w:val="006570B4"/>
    <w:rsid w:val="00660C4E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D7D19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031AD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0280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8296E"/>
    <w:rsid w:val="00D90ACB"/>
    <w:rsid w:val="00DC1500"/>
    <w:rsid w:val="00DC50ED"/>
    <w:rsid w:val="00E41344"/>
    <w:rsid w:val="00E44371"/>
    <w:rsid w:val="00E85B62"/>
    <w:rsid w:val="00E949B0"/>
    <w:rsid w:val="00EB3E67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52C36-5DB6-44EF-A894-4DF8BCF8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2021-12-21T09:10:00Z</cp:lastPrinted>
  <dcterms:created xsi:type="dcterms:W3CDTF">2021-12-20T10:28:00Z</dcterms:created>
  <dcterms:modified xsi:type="dcterms:W3CDTF">2021-12-21T09:10:00Z</dcterms:modified>
</cp:coreProperties>
</file>