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35FED" w14:textId="77777777" w:rsidR="00EC5EDB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</w:p>
    <w:tbl>
      <w:tblPr>
        <w:tblStyle w:val="Tabela-Siatka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EC5EDB" w14:paraId="5B358621" w14:textId="77777777" w:rsidTr="00EC5EDB">
        <w:trPr>
          <w:trHeight w:val="805"/>
        </w:trPr>
        <w:tc>
          <w:tcPr>
            <w:tcW w:w="1413" w:type="dxa"/>
            <w:hideMark/>
          </w:tcPr>
          <w:p w14:paraId="4253D612" w14:textId="77777777" w:rsidR="00EC5EDB" w:rsidRDefault="00EC5EDB" w:rsidP="0034631F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2F678DE9" wp14:editId="32BBE907">
                  <wp:extent cx="609600" cy="942975"/>
                  <wp:effectExtent l="0" t="0" r="0" b="9525"/>
                  <wp:docPr id="4" name="Obraz 4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vAlign w:val="bottom"/>
          </w:tcPr>
          <w:p w14:paraId="25485B9D" w14:textId="77777777" w:rsidR="00EC5EDB" w:rsidRDefault="00EC5EDB" w:rsidP="0034631F">
            <w:pPr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"INICJATYWA DOSKONAŁOŚCI - UCZELNIA BADAWCZA"</w:t>
            </w:r>
          </w:p>
          <w:p w14:paraId="63EF5F2A" w14:textId="77777777" w:rsidR="00EC5EDB" w:rsidRDefault="00EC5EDB" w:rsidP="0034631F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hideMark/>
          </w:tcPr>
          <w:p w14:paraId="7122B2E2" w14:textId="77777777" w:rsidR="00EC5EDB" w:rsidRDefault="00EC5EDB" w:rsidP="0034631F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6DE79306" wp14:editId="68003314">
                  <wp:extent cx="781050" cy="9144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7CC506" w14:textId="1A6F6F73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44F55E3" w14:textId="35DDA890" w:rsidR="008D2AB8" w:rsidRPr="00C81224" w:rsidRDefault="00562324" w:rsidP="00EC5EDB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 w:rsidR="00EC5EDB"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 w:rsidR="00EC5EDB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 w:rsidR="00EC5EDB">
        <w:rPr>
          <w:b/>
          <w:sz w:val="20"/>
          <w:szCs w:val="20"/>
        </w:rPr>
        <w:t xml:space="preserve">, </w:t>
      </w: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EC5EDB">
        <w:rPr>
          <w:b/>
          <w:sz w:val="20"/>
          <w:szCs w:val="20"/>
        </w:rPr>
        <w:t>,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EC5EDB">
        <w:rPr>
          <w:b/>
          <w:sz w:val="20"/>
          <w:szCs w:val="20"/>
        </w:rPr>
        <w:t>.</w:t>
      </w:r>
    </w:p>
    <w:p w14:paraId="4273AA23" w14:textId="1297C9AC" w:rsidR="00486653" w:rsidRPr="00F454F8" w:rsidRDefault="008D2AB8" w:rsidP="00F454F8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06E4">
        <w:rPr>
          <w:b/>
          <w:bCs/>
          <w:sz w:val="20"/>
          <w:szCs w:val="20"/>
        </w:rPr>
        <w:t>u</w:t>
      </w:r>
      <w:r w:rsidR="00CA06E4" w:rsidRPr="00CA06E4">
        <w:rPr>
          <w:b/>
          <w:bCs/>
          <w:sz w:val="20"/>
          <w:szCs w:val="20"/>
        </w:rPr>
        <w:t xml:space="preserve">sługa </w:t>
      </w:r>
      <w:r w:rsidR="00EC5EDB" w:rsidRPr="00EC5EDB">
        <w:rPr>
          <w:b/>
          <w:bCs/>
          <w:sz w:val="20"/>
          <w:szCs w:val="20"/>
        </w:rPr>
        <w:t>dwóch edycji certyfikowanego szkolenia pn. "Szkoła Tutorów Akademickich " dla dydaktyków AGH - Kc-zp.272-735/21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CE1BE40" w14:textId="6E62BE8D" w:rsidR="005F23FD" w:rsidRPr="003E3635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3E3635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 xml:space="preserve"> tj. szkolenie </w:t>
      </w:r>
      <w:r w:rsidR="00EC5EDB">
        <w:rPr>
          <w:b/>
          <w:sz w:val="22"/>
          <w:szCs w:val="22"/>
        </w:rPr>
        <w:t>36</w:t>
      </w:r>
      <w:r>
        <w:rPr>
          <w:b/>
          <w:sz w:val="22"/>
          <w:szCs w:val="22"/>
        </w:rPr>
        <w:t xml:space="preserve"> osób:</w:t>
      </w:r>
      <w:r w:rsidRPr="003E3635">
        <w:rPr>
          <w:b/>
          <w:sz w:val="22"/>
          <w:szCs w:val="22"/>
        </w:rPr>
        <w:t xml:space="preserve">  ……………………….. PLN</w:t>
      </w:r>
    </w:p>
    <w:p w14:paraId="3B4C6482" w14:textId="77777777" w:rsidR="005F23FD" w:rsidRPr="009E3682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14:paraId="7CB89F19" w14:textId="0F0E7C6E" w:rsidR="005F23FD" w:rsidRPr="009E3682" w:rsidRDefault="005F23FD" w:rsidP="005F23FD">
      <w:pPr>
        <w:widowControl w:val="0"/>
        <w:rPr>
          <w:b/>
          <w:sz w:val="22"/>
          <w:szCs w:val="22"/>
        </w:rPr>
      </w:pPr>
      <w:r w:rsidRPr="009E3682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9E3682">
        <w:rPr>
          <w:b/>
          <w:sz w:val="22"/>
          <w:szCs w:val="22"/>
        </w:rPr>
        <w:t xml:space="preserve"> za jedną osobę: …………………………PLN</w:t>
      </w:r>
    </w:p>
    <w:p w14:paraId="11328378" w14:textId="3BC33136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Powyższe ceny zawierają właściwą stawkę podatku VAT.</w:t>
      </w:r>
    </w:p>
    <w:p w14:paraId="7EFB203B" w14:textId="77777777" w:rsidR="005A492C" w:rsidRDefault="00CA06E4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color w:val="FF0000"/>
          <w:sz w:val="22"/>
          <w:szCs w:val="22"/>
        </w:rPr>
      </w:pPr>
      <w:r w:rsidRPr="00CA06E4">
        <w:rPr>
          <w:b/>
          <w:sz w:val="22"/>
          <w:szCs w:val="22"/>
        </w:rPr>
        <w:t>Osoba wyznaczona do realizacji zamówienia</w:t>
      </w:r>
      <w:r w:rsidRPr="00CA06E4">
        <w:rPr>
          <w:sz w:val="22"/>
          <w:szCs w:val="22"/>
        </w:rPr>
        <w:t xml:space="preserve"> </w:t>
      </w:r>
      <w:proofErr w:type="spellStart"/>
      <w:r w:rsidRPr="00CA06E4">
        <w:rPr>
          <w:sz w:val="22"/>
          <w:szCs w:val="22"/>
        </w:rPr>
        <w:t>tj</w:t>
      </w:r>
      <w:proofErr w:type="spellEnd"/>
      <w:r w:rsidRPr="00CA06E4">
        <w:rPr>
          <w:sz w:val="22"/>
          <w:szCs w:val="22"/>
        </w:rPr>
        <w:t xml:space="preserve"> ………………. </w:t>
      </w:r>
      <w:r w:rsidRPr="00CA06E4">
        <w:rPr>
          <w:i/>
          <w:sz w:val="20"/>
          <w:szCs w:val="20"/>
        </w:rPr>
        <w:t>(należy podać imię i nazwisko)</w:t>
      </w:r>
      <w:r w:rsidRPr="00CA06E4">
        <w:rPr>
          <w:sz w:val="22"/>
          <w:szCs w:val="22"/>
        </w:rPr>
        <w:t xml:space="preserve"> przeprowadziła ….. </w:t>
      </w:r>
      <w:r w:rsidRPr="00CA06E4">
        <w:rPr>
          <w:i/>
          <w:sz w:val="20"/>
          <w:szCs w:val="20"/>
        </w:rPr>
        <w:t>(należy podać ilość szkoleń)</w:t>
      </w:r>
      <w:r w:rsidRPr="00CA06E4">
        <w:rPr>
          <w:sz w:val="22"/>
          <w:szCs w:val="22"/>
        </w:rPr>
        <w:t xml:space="preserve"> szkoleń w zakresie </w:t>
      </w:r>
      <w:proofErr w:type="spellStart"/>
      <w:r w:rsidR="004E32AA" w:rsidRPr="004E32AA">
        <w:rPr>
          <w:sz w:val="22"/>
          <w:szCs w:val="22"/>
        </w:rPr>
        <w:t>tutoringu</w:t>
      </w:r>
      <w:proofErr w:type="spellEnd"/>
      <w:r w:rsidR="004E32AA" w:rsidRPr="004E32AA">
        <w:rPr>
          <w:sz w:val="22"/>
          <w:szCs w:val="22"/>
        </w:rPr>
        <w:t xml:space="preserve"> obejmującego narzędzia </w:t>
      </w:r>
      <w:proofErr w:type="spellStart"/>
      <w:r w:rsidR="004E32AA" w:rsidRPr="004E32AA">
        <w:rPr>
          <w:sz w:val="22"/>
          <w:szCs w:val="22"/>
        </w:rPr>
        <w:t>tutoringu</w:t>
      </w:r>
      <w:proofErr w:type="spellEnd"/>
      <w:r w:rsidR="004E32AA" w:rsidRPr="004E32AA">
        <w:rPr>
          <w:sz w:val="22"/>
          <w:szCs w:val="22"/>
        </w:rPr>
        <w:t xml:space="preserve"> naukowego</w:t>
      </w:r>
      <w:r w:rsidR="004E32AA" w:rsidRPr="004E32AA">
        <w:rPr>
          <w:rFonts w:eastAsia="Andale Sans UI"/>
          <w:sz w:val="22"/>
          <w:szCs w:val="22"/>
        </w:rPr>
        <w:t xml:space="preserve"> </w:t>
      </w:r>
      <w:r w:rsidR="005F23FD" w:rsidRPr="00CA06E4">
        <w:rPr>
          <w:rFonts w:eastAsia="Andale Sans UI"/>
          <w:color w:val="FF0000"/>
          <w:sz w:val="22"/>
          <w:szCs w:val="22"/>
        </w:rPr>
        <w:t>(Kryterium oceny ofert)</w:t>
      </w:r>
      <w:r w:rsidR="005A492C">
        <w:rPr>
          <w:rFonts w:eastAsia="Andale Sans UI"/>
          <w:color w:val="FF0000"/>
          <w:sz w:val="22"/>
          <w:szCs w:val="22"/>
        </w:rPr>
        <w:t xml:space="preserve"> </w:t>
      </w:r>
      <w:r w:rsidR="005A492C" w:rsidRPr="005A492C">
        <w:rPr>
          <w:rFonts w:eastAsia="Andale Sans UI"/>
          <w:sz w:val="22"/>
          <w:szCs w:val="22"/>
        </w:rPr>
        <w:t>tj.:</w:t>
      </w:r>
    </w:p>
    <w:p w14:paraId="769CAE9A" w14:textId="35276D53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1) ……………….. (należy wpisać nazwę szkolenia</w:t>
      </w:r>
      <w:r w:rsidR="00D15365">
        <w:rPr>
          <w:sz w:val="22"/>
          <w:szCs w:val="22"/>
        </w:rPr>
        <w:t xml:space="preserve"> podmiot dla, którego zrealizowano usługę</w:t>
      </w:r>
      <w:r w:rsidRPr="005A492C">
        <w:rPr>
          <w:sz w:val="22"/>
          <w:szCs w:val="22"/>
        </w:rPr>
        <w:t>)</w:t>
      </w:r>
    </w:p>
    <w:p w14:paraId="73E339CF" w14:textId="49820AA1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2)</w:t>
      </w:r>
      <w:r w:rsidR="00D15365" w:rsidRPr="005A492C">
        <w:rPr>
          <w:sz w:val="22"/>
          <w:szCs w:val="22"/>
        </w:rPr>
        <w:t xml:space="preserve"> ……………….. (należy wpisać nazwę szkolenia</w:t>
      </w:r>
      <w:r w:rsidR="00D15365">
        <w:rPr>
          <w:sz w:val="22"/>
          <w:szCs w:val="22"/>
        </w:rPr>
        <w:t xml:space="preserve"> podmiot dla, którego zrealizowano usługę</w:t>
      </w:r>
      <w:r w:rsidR="00D15365" w:rsidRPr="005A492C">
        <w:rPr>
          <w:sz w:val="22"/>
          <w:szCs w:val="22"/>
        </w:rPr>
        <w:t>)</w:t>
      </w:r>
      <w:bookmarkStart w:id="1" w:name="_GoBack"/>
      <w:bookmarkEnd w:id="1"/>
    </w:p>
    <w:p w14:paraId="6F2DC1BE" w14:textId="616FB01F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3)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496E867E" w14:textId="10D30F44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4)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302A5BFA" w14:textId="43AAB978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5)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0A4D00B3" w14:textId="672507D3" w:rsidR="005F23FD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6)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308F1F68" w14:textId="77858010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7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7DB4982B" w14:textId="2AC4E6EB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8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143E9D17" w14:textId="485EFDCB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9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411D2B63" w14:textId="140317FA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10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06246A09" w14:textId="3DDCD667" w:rsid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11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4A958C24" w14:textId="31A0FD4B" w:rsidR="005A492C" w:rsidRPr="00CA06E4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12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662E246E" w14:textId="0366E01D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13</w:t>
      </w:r>
      <w:r w:rsidRPr="005A492C">
        <w:rPr>
          <w:sz w:val="22"/>
          <w:szCs w:val="22"/>
        </w:rPr>
        <w:t xml:space="preserve">) 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13388A9F" w14:textId="07FC478F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>14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7B2AB67F" w14:textId="6958E36F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15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30A823F1" w14:textId="36C47E0B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16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3D77AD7E" w14:textId="35509087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17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3347858E" w14:textId="32DF8E4C" w:rsidR="005A492C" w:rsidRPr="00CA06E4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18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59DB56B3" w14:textId="7A26777D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1</w:t>
      </w:r>
      <w:r>
        <w:rPr>
          <w:sz w:val="22"/>
          <w:szCs w:val="22"/>
        </w:rPr>
        <w:t>9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4E9A011F" w14:textId="7E4BD14E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5A492C">
        <w:rPr>
          <w:sz w:val="22"/>
          <w:szCs w:val="22"/>
        </w:rPr>
        <w:t>2</w:t>
      </w:r>
      <w:r>
        <w:rPr>
          <w:sz w:val="22"/>
          <w:szCs w:val="22"/>
        </w:rPr>
        <w:t>0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0529D1EA" w14:textId="0078905D" w:rsidR="005A492C" w:rsidRPr="005A492C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21</w:t>
      </w:r>
      <w:r w:rsidRPr="005A492C">
        <w:rPr>
          <w:sz w:val="22"/>
          <w:szCs w:val="22"/>
        </w:rPr>
        <w:t>)</w:t>
      </w:r>
      <w:r w:rsidR="00D15365" w:rsidRPr="00D15365">
        <w:rPr>
          <w:sz w:val="22"/>
          <w:szCs w:val="22"/>
        </w:rPr>
        <w:t xml:space="preserve"> ……………….. (należy wpisać nazwę szkolenia podmiot dla, którego zrealizowano usługę)</w:t>
      </w:r>
    </w:p>
    <w:p w14:paraId="2F321CFF" w14:textId="77777777" w:rsidR="005A492C" w:rsidRPr="00CA06E4" w:rsidRDefault="005A492C" w:rsidP="005A492C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</w:p>
    <w:p w14:paraId="6A2C0D1A" w14:textId="1A3F9131" w:rsidR="00F454F8" w:rsidRPr="005F23FD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>
        <w:rPr>
          <w:rFonts w:eastAsia="Andale Sans UI"/>
          <w:b/>
          <w:sz w:val="22"/>
          <w:szCs w:val="22"/>
        </w:rPr>
        <w:t xml:space="preserve">Nazwa platformy edukacyjnej: </w:t>
      </w:r>
      <w:r w:rsidRPr="00F454F8">
        <w:rPr>
          <w:rFonts w:eastAsia="Andale Sans UI"/>
          <w:sz w:val="22"/>
          <w:szCs w:val="22"/>
        </w:rPr>
        <w:t>…………………………..</w:t>
      </w:r>
    </w:p>
    <w:p w14:paraId="47208741" w14:textId="0A2ACCDA" w:rsidR="005F23FD" w:rsidRPr="003E3635" w:rsidRDefault="005F23FD" w:rsidP="005F23FD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="00EC5EDB" w:rsidRPr="00EC5EDB">
        <w:rPr>
          <w:bCs/>
          <w:sz w:val="22"/>
          <w:szCs w:val="22"/>
        </w:rPr>
        <w:t>do 11 miesięcy od daty podpisania umowy, nie później jednak niż do 30.11.2022 r.</w:t>
      </w:r>
    </w:p>
    <w:p w14:paraId="5F21F5D4" w14:textId="4A43BC48" w:rsidR="008D2AB8" w:rsidRPr="005F23FD" w:rsidRDefault="005F23FD" w:rsidP="005F23FD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19DE66C3" w14:textId="7A502DB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59169D91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7FF771E" w14:textId="50739220" w:rsidR="00CA06E4" w:rsidRPr="00CA06E4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CA06E4">
        <w:rPr>
          <w:b/>
          <w:sz w:val="20"/>
          <w:szCs w:val="20"/>
          <w:vertAlign w:val="superscript"/>
        </w:rPr>
        <w:t xml:space="preserve">1 </w:t>
      </w:r>
      <w:r w:rsidRPr="00CA06E4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A06E4">
        <w:rPr>
          <w:sz w:val="20"/>
          <w:szCs w:val="20"/>
        </w:rPr>
        <w:t>t.j</w:t>
      </w:r>
      <w:proofErr w:type="spellEnd"/>
      <w:r w:rsidRPr="00CA06E4">
        <w:rPr>
          <w:sz w:val="20"/>
          <w:szCs w:val="20"/>
        </w:rPr>
        <w:t>. Dz. U. 2018.701 j.t.)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CA06E4">
        <w:rPr>
          <w:b/>
          <w:bCs/>
          <w:sz w:val="20"/>
          <w:szCs w:val="20"/>
        </w:rPr>
        <w:t>ppkt</w:t>
      </w:r>
      <w:proofErr w:type="spellEnd"/>
      <w:r w:rsidRPr="00CA06E4">
        <w:rPr>
          <w:b/>
          <w:bCs/>
          <w:sz w:val="20"/>
          <w:szCs w:val="20"/>
        </w:rPr>
        <w:t xml:space="preserve">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D0705" w14:textId="77777777" w:rsidR="00A0363F" w:rsidRDefault="00A0363F">
      <w:r>
        <w:separator/>
      </w:r>
    </w:p>
  </w:endnote>
  <w:endnote w:type="continuationSeparator" w:id="0">
    <w:p w14:paraId="4CFB8A1D" w14:textId="77777777" w:rsidR="00A0363F" w:rsidRDefault="00A0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076FC" w14:textId="77777777" w:rsidR="00A0363F" w:rsidRDefault="00A0363F">
      <w:r>
        <w:separator/>
      </w:r>
    </w:p>
  </w:footnote>
  <w:footnote w:type="continuationSeparator" w:id="0">
    <w:p w14:paraId="77138E8F" w14:textId="77777777" w:rsidR="00A0363F" w:rsidRDefault="00A03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62548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15A4A"/>
    <w:rsid w:val="00317C81"/>
    <w:rsid w:val="00363710"/>
    <w:rsid w:val="004075F5"/>
    <w:rsid w:val="004677C1"/>
    <w:rsid w:val="00486653"/>
    <w:rsid w:val="004B7300"/>
    <w:rsid w:val="004C6753"/>
    <w:rsid w:val="004E32AA"/>
    <w:rsid w:val="004E40D9"/>
    <w:rsid w:val="00543BD2"/>
    <w:rsid w:val="00562324"/>
    <w:rsid w:val="00595C87"/>
    <w:rsid w:val="005A492C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D651F"/>
    <w:rsid w:val="00A0022B"/>
    <w:rsid w:val="00A0363F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969A6"/>
    <w:rsid w:val="00CA06E4"/>
    <w:rsid w:val="00CA3C53"/>
    <w:rsid w:val="00CA7D36"/>
    <w:rsid w:val="00D15365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C5EDB"/>
    <w:rsid w:val="00EE3FB1"/>
    <w:rsid w:val="00F00591"/>
    <w:rsid w:val="00F13020"/>
    <w:rsid w:val="00F454F8"/>
    <w:rsid w:val="00F51688"/>
    <w:rsid w:val="00F53146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  <w:style w:type="table" w:styleId="Tabela-Siatka">
    <w:name w:val="Table Grid"/>
    <w:basedOn w:val="Standardowy"/>
    <w:uiPriority w:val="39"/>
    <w:rsid w:val="00EC5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7D5F2-9866-4C0C-8653-FA46FCCF4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831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2021-12-17T12:06:00Z</cp:lastPrinted>
  <dcterms:created xsi:type="dcterms:W3CDTF">2021-12-17T12:06:00Z</dcterms:created>
  <dcterms:modified xsi:type="dcterms:W3CDTF">2021-12-17T12:06:00Z</dcterms:modified>
</cp:coreProperties>
</file>