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935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6379"/>
        <w:gridCol w:w="1560"/>
      </w:tblGrid>
      <w:tr w:rsidR="00317D46" w:rsidTr="00317D46">
        <w:tc>
          <w:tcPr>
            <w:tcW w:w="1413" w:type="dxa"/>
            <w:hideMark/>
          </w:tcPr>
          <w:p w:rsidR="00317D46" w:rsidRDefault="00317D46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7" type="#_x0000_t75" alt="Obraz zawierający tekst, clipart&#10;&#10;Opis wygenerowany automatycznie" style="width:48pt;height:74.25pt;visibility:visible;mso-wrap-style:square">
                  <v:imagedata r:id="rId8" o:title="Obraz zawierający tekst, clipart&#10;&#10;Opis wygenerowany automatycznie"/>
                </v:shape>
              </w:pict>
            </w:r>
          </w:p>
        </w:tc>
        <w:tc>
          <w:tcPr>
            <w:tcW w:w="6379" w:type="dxa"/>
            <w:vAlign w:val="bottom"/>
          </w:tcPr>
          <w:p w:rsidR="00317D46" w:rsidRDefault="00317D4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"INICJATYWA DOSKONAŁOŚCI - UCZELNIA BADAWCZA"</w:t>
            </w:r>
          </w:p>
          <w:p w:rsidR="00317D46" w:rsidRDefault="00317D4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hideMark/>
          </w:tcPr>
          <w:p w:rsidR="00317D46" w:rsidRDefault="00317D4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shape id="_x0000_i1028" type="#_x0000_t75" style="width:61.5pt;height:1in;visibility:visible;mso-wrap-style:square">
                  <v:imagedata r:id="rId9" o:title=""/>
                </v:shape>
              </w:pict>
            </w:r>
          </w:p>
        </w:tc>
      </w:tr>
    </w:tbl>
    <w:p w:rsidR="00D55F0D" w:rsidRPr="00D55F0D" w:rsidRDefault="00D55F0D" w:rsidP="00D55F0D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bookmarkStart w:id="0" w:name="_GoBack"/>
      <w:bookmarkEnd w:id="0"/>
    </w:p>
    <w:p w:rsidR="00D55F0D" w:rsidRPr="00D55F0D" w:rsidRDefault="00D55F0D" w:rsidP="00D55F0D">
      <w:pPr>
        <w:suppressAutoHyphens/>
        <w:spacing w:line="254" w:lineRule="auto"/>
        <w:rPr>
          <w:lang w:eastAsia="zh-CN"/>
        </w:rPr>
      </w:pPr>
    </w:p>
    <w:p w:rsidR="00D55F0D" w:rsidRPr="00D55F0D" w:rsidRDefault="00D55F0D" w:rsidP="00D55F0D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55F0D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D55F0D" w:rsidRPr="00D55F0D" w:rsidRDefault="00D55F0D" w:rsidP="00D55F0D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55F0D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55F0D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D55F0D" w:rsidRPr="00D55F0D" w:rsidRDefault="00D55F0D" w:rsidP="00D55F0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55F0D">
        <w:rPr>
          <w:rFonts w:ascii="Times New Roman" w:hAnsi="Times New Roman"/>
          <w:b/>
          <w:lang w:eastAsia="zh-CN"/>
        </w:rPr>
        <w:t>Akademia Górniczo-Hutnicza</w:t>
      </w:r>
    </w:p>
    <w:p w:rsidR="00D55F0D" w:rsidRPr="00D55F0D" w:rsidRDefault="00D55F0D" w:rsidP="00D55F0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55F0D">
        <w:rPr>
          <w:rFonts w:ascii="Times New Roman" w:hAnsi="Times New Roman"/>
          <w:b/>
          <w:lang w:eastAsia="zh-CN"/>
        </w:rPr>
        <w:t xml:space="preserve"> im. St. Staszica w Krakowie</w:t>
      </w:r>
    </w:p>
    <w:p w:rsidR="00D55F0D" w:rsidRPr="00D55F0D" w:rsidRDefault="00D55F0D" w:rsidP="00D55F0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55F0D">
        <w:rPr>
          <w:rFonts w:ascii="Times New Roman" w:hAnsi="Times New Roman"/>
          <w:b/>
          <w:lang w:eastAsia="zh-CN"/>
        </w:rPr>
        <w:t xml:space="preserve">Al. Mickiewicza 30, </w:t>
      </w:r>
      <w:r w:rsidRPr="00D55F0D">
        <w:rPr>
          <w:rFonts w:ascii="Times New Roman" w:hAnsi="Times New Roman"/>
          <w:b/>
          <w:lang w:eastAsia="zh-CN"/>
        </w:rPr>
        <w:br/>
        <w:t>30-059 Kraków</w:t>
      </w:r>
    </w:p>
    <w:p w:rsidR="00D55F0D" w:rsidRPr="00D55F0D" w:rsidRDefault="00D55F0D" w:rsidP="00D55F0D">
      <w:pPr>
        <w:suppressAutoHyphens/>
        <w:spacing w:after="0" w:line="480" w:lineRule="auto"/>
        <w:rPr>
          <w:lang w:eastAsia="zh-CN"/>
        </w:rPr>
      </w:pPr>
      <w:r w:rsidRPr="00D55F0D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D55F0D" w:rsidRPr="00D55F0D" w:rsidRDefault="00D55F0D" w:rsidP="00D55F0D">
      <w:pPr>
        <w:suppressAutoHyphens/>
        <w:spacing w:after="0" w:line="480" w:lineRule="auto"/>
        <w:ind w:right="5954"/>
        <w:rPr>
          <w:lang w:eastAsia="zh-CN"/>
        </w:rPr>
      </w:pPr>
      <w:r w:rsidRPr="00D55F0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D55F0D" w:rsidRPr="00D55F0D" w:rsidRDefault="00D55F0D" w:rsidP="00D55F0D">
      <w:pPr>
        <w:suppressAutoHyphens/>
        <w:spacing w:line="254" w:lineRule="auto"/>
        <w:ind w:right="5953"/>
        <w:rPr>
          <w:lang w:eastAsia="zh-CN"/>
        </w:rPr>
      </w:pPr>
      <w:r w:rsidRPr="00D55F0D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55F0D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55F0D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D55F0D" w:rsidRPr="00D55F0D" w:rsidRDefault="00D55F0D" w:rsidP="00D55F0D">
      <w:pPr>
        <w:suppressAutoHyphens/>
        <w:spacing w:after="0" w:line="480" w:lineRule="auto"/>
        <w:rPr>
          <w:lang w:eastAsia="zh-CN"/>
        </w:rPr>
      </w:pPr>
      <w:r w:rsidRPr="00D55F0D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D55F0D" w:rsidRPr="00D55F0D" w:rsidRDefault="00D55F0D" w:rsidP="00D55F0D">
      <w:pPr>
        <w:suppressAutoHyphens/>
        <w:spacing w:after="0" w:line="480" w:lineRule="auto"/>
        <w:ind w:right="5954"/>
        <w:rPr>
          <w:lang w:eastAsia="zh-CN"/>
        </w:rPr>
      </w:pPr>
      <w:r w:rsidRPr="00D55F0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D55F0D" w:rsidRPr="00D55F0D" w:rsidRDefault="00D55F0D" w:rsidP="00D55F0D">
      <w:pPr>
        <w:suppressAutoHyphens/>
        <w:spacing w:after="0" w:line="254" w:lineRule="auto"/>
        <w:ind w:right="5953"/>
        <w:rPr>
          <w:lang w:eastAsia="zh-CN"/>
        </w:rPr>
      </w:pPr>
      <w:r w:rsidRPr="00D55F0D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D55F0D" w:rsidRPr="00D55F0D" w:rsidRDefault="00D55F0D" w:rsidP="00D55F0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55F0D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D55F0D" w:rsidRPr="00D55F0D" w:rsidRDefault="00D55F0D" w:rsidP="00D55F0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55F0D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D55F0D" w:rsidRPr="00D55F0D" w:rsidRDefault="00D55F0D" w:rsidP="00D55F0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55F0D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55F0D">
        <w:rPr>
          <w:rFonts w:eastAsia="Times New Roman" w:cs="Calibri"/>
          <w:b/>
          <w:lang w:eastAsia="pl-PL"/>
        </w:rPr>
        <w:t>Pzp</w:t>
      </w:r>
      <w:proofErr w:type="spellEnd"/>
      <w:r w:rsidRPr="00D55F0D">
        <w:rPr>
          <w:rFonts w:eastAsia="Times New Roman" w:cs="Calibri"/>
          <w:b/>
          <w:lang w:eastAsia="pl-PL"/>
        </w:rPr>
        <w:t>)</w:t>
      </w:r>
    </w:p>
    <w:p w:rsidR="00D55F0D" w:rsidRPr="00D55F0D" w:rsidRDefault="00D55F0D" w:rsidP="00D55F0D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55F0D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D55F0D" w:rsidRPr="00D55F0D" w:rsidRDefault="00D55F0D" w:rsidP="00D55F0D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55F0D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D55F0D">
        <w:rPr>
          <w:rFonts w:ascii="Arial" w:hAnsi="Arial" w:cs="Arial"/>
          <w:b/>
          <w:sz w:val="21"/>
          <w:szCs w:val="21"/>
          <w:lang w:eastAsia="zh-CN"/>
        </w:rPr>
        <w:t>Usługa dwóch edycji certyfikowanego szkolenia pn. "Szkoła Tutorów Akademickich " dla dydaktyków AGH - Kc-zp.272-735/21</w:t>
      </w:r>
      <w:r w:rsidRPr="00D55F0D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55F0D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55F0D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55F0D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D55F0D" w:rsidRPr="00D55F0D" w:rsidRDefault="00D55F0D" w:rsidP="00D55F0D">
      <w:pPr>
        <w:suppressAutoHyphens/>
        <w:spacing w:after="0" w:line="360" w:lineRule="auto"/>
        <w:jc w:val="both"/>
        <w:rPr>
          <w:b/>
          <w:lang w:eastAsia="zh-CN"/>
        </w:rPr>
      </w:pPr>
      <w:r w:rsidRPr="00D55F0D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55F0D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55F0D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D55F0D" w:rsidRPr="00D55F0D" w:rsidRDefault="00D55F0D" w:rsidP="00D55F0D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D55F0D" w:rsidRPr="00D55F0D" w:rsidRDefault="00D55F0D" w:rsidP="00D55F0D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55F0D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D55F0D" w:rsidRPr="00D55F0D" w:rsidRDefault="00D55F0D" w:rsidP="00D55F0D">
      <w:pPr>
        <w:suppressAutoHyphens/>
        <w:spacing w:line="360" w:lineRule="auto"/>
        <w:jc w:val="both"/>
        <w:rPr>
          <w:lang w:eastAsia="zh-CN"/>
        </w:rPr>
      </w:pPr>
      <w:r w:rsidRPr="00D55F0D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55F0D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D55F0D" w:rsidRPr="00D55F0D" w:rsidRDefault="00D55F0D" w:rsidP="00D55F0D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D55F0D" w:rsidRPr="00D55F0D" w:rsidRDefault="00D55F0D" w:rsidP="00D55F0D">
      <w:pPr>
        <w:jc w:val="center"/>
        <w:rPr>
          <w:lang w:eastAsia="zh-CN"/>
        </w:rPr>
      </w:pPr>
      <w:r w:rsidRPr="00D55F0D">
        <w:rPr>
          <w:bCs/>
          <w:i/>
          <w:iCs/>
          <w:color w:val="FF0000"/>
        </w:rPr>
        <w:t>Dokument należy sporządzić w postaci elektronicznej i podpisać kwalifikowanym</w:t>
      </w:r>
      <w:r w:rsidRPr="00D55F0D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7AFD" w:rsidRDefault="00087AFD" w:rsidP="0038231F">
      <w:pPr>
        <w:spacing w:after="0" w:line="240" w:lineRule="auto"/>
      </w:pPr>
      <w:r>
        <w:separator/>
      </w:r>
    </w:p>
  </w:endnote>
  <w:endnote w:type="continuationSeparator" w:id="0">
    <w:p w:rsidR="00087AFD" w:rsidRDefault="00087A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750" w:rsidRDefault="007A07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750" w:rsidRDefault="007A07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7AFD" w:rsidRDefault="00087AFD" w:rsidP="0038231F">
      <w:pPr>
        <w:spacing w:after="0" w:line="240" w:lineRule="auto"/>
      </w:pPr>
      <w:r>
        <w:separator/>
      </w:r>
    </w:p>
  </w:footnote>
  <w:footnote w:type="continuationSeparator" w:id="0">
    <w:p w:rsidR="00087AFD" w:rsidRDefault="00087AF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750" w:rsidRDefault="007A07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7A0750">
      <w:rPr>
        <w:rFonts w:ascii="Times New Roman" w:hAnsi="Times New Roman"/>
        <w:sz w:val="20"/>
        <w:szCs w:val="20"/>
      </w:rPr>
      <w:t>Kc-zp.272-735/21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750" w:rsidRDefault="007A07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7AFD"/>
    <w:rsid w:val="00023477"/>
    <w:rsid w:val="000247FF"/>
    <w:rsid w:val="00025C8D"/>
    <w:rsid w:val="000303EE"/>
    <w:rsid w:val="00056D32"/>
    <w:rsid w:val="00073C3D"/>
    <w:rsid w:val="000809B6"/>
    <w:rsid w:val="00087AFD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17D46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0750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55F0D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90C25B"/>
  <w15:docId w15:val="{A1293264-5C68-4AB4-9388-010953D26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317D46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75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72D68-5E70-47BD-8072-020B2DEE7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2021-12-10T11:00:00Z</cp:lastPrinted>
  <dcterms:created xsi:type="dcterms:W3CDTF">2021-12-10T11:00:00Z</dcterms:created>
  <dcterms:modified xsi:type="dcterms:W3CDTF">2021-12-10T11:00:00Z</dcterms:modified>
</cp:coreProperties>
</file>