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A51B59" w:rsidTr="00E47DD3">
        <w:trPr>
          <w:trHeight w:val="805"/>
        </w:trPr>
        <w:tc>
          <w:tcPr>
            <w:tcW w:w="1413" w:type="dxa"/>
            <w:hideMark/>
          </w:tcPr>
          <w:p w:rsidR="00A51B59" w:rsidRDefault="00A51B59" w:rsidP="00E47DD3">
            <w:pPr>
              <w:rPr>
                <w:b/>
                <w:sz w:val="28"/>
                <w:szCs w:val="28"/>
              </w:rPr>
            </w:pPr>
            <w:r w:rsidRPr="00A51B59">
              <w:rPr>
                <w:b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6" type="#_x0000_t75" alt="Obraz zawierający tekst, clipart&#10;&#10;Opis wygenerowany automatycznie" style="width:48pt;height:74.25pt;visibility:visible;mso-wrap-style:square">
                  <v:imagedata r:id="rId8" o:title="Obraz zawierający tekst, clipart&#10;&#10;Opis wygenerowany automatycznie"/>
                </v:shape>
              </w:pict>
            </w:r>
          </w:p>
        </w:tc>
        <w:tc>
          <w:tcPr>
            <w:tcW w:w="6379" w:type="dxa"/>
            <w:vAlign w:val="bottom"/>
          </w:tcPr>
          <w:p w:rsidR="00A51B59" w:rsidRDefault="00A51B59" w:rsidP="00E47DD3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"INICJATYWA DOSKONAŁOŚCI - UCZELNIA BADAWCZA"</w:t>
            </w:r>
          </w:p>
          <w:p w:rsidR="00A51B59" w:rsidRDefault="00A51B59" w:rsidP="00E47DD3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hideMark/>
          </w:tcPr>
          <w:p w:rsidR="00A51B59" w:rsidRDefault="00A51B59" w:rsidP="00E47DD3">
            <w:pPr>
              <w:jc w:val="right"/>
              <w:rPr>
                <w:b/>
                <w:sz w:val="28"/>
                <w:szCs w:val="28"/>
              </w:rPr>
            </w:pPr>
            <w:r w:rsidRPr="00A51B59">
              <w:rPr>
                <w:b/>
                <w:noProof/>
                <w:sz w:val="28"/>
                <w:szCs w:val="28"/>
              </w:rPr>
              <w:pict>
                <v:shape id="Obraz 3" o:spid="_x0000_i1025" type="#_x0000_t75" style="width:61.5pt;height:1in;visibility:visible;mso-wrap-style:square">
                  <v:imagedata r:id="rId9" o:title=""/>
                </v:shape>
              </w:pict>
            </w:r>
          </w:p>
        </w:tc>
      </w:tr>
    </w:tbl>
    <w:p w:rsidR="00A51B59" w:rsidRDefault="00A51B59" w:rsidP="00A51B5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A51B59" w:rsidRPr="009475A8" w:rsidRDefault="00A51B59" w:rsidP="00A51B5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A51B59" w:rsidRPr="009475A8" w:rsidRDefault="00A51B59" w:rsidP="00A51B59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A51B59" w:rsidRPr="009475A8" w:rsidRDefault="00A51B59" w:rsidP="00A51B5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A51B59" w:rsidRPr="009475A8" w:rsidRDefault="00A51B59" w:rsidP="00A51B5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A51B59" w:rsidRPr="009475A8" w:rsidRDefault="00A51B59" w:rsidP="00A51B59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A51B59" w:rsidRPr="009475A8" w:rsidRDefault="00A51B59" w:rsidP="00A51B59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51B59" w:rsidRPr="009475A8" w:rsidRDefault="00A51B59" w:rsidP="00A51B59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A51B59" w:rsidRPr="009475A8" w:rsidRDefault="00A51B59" w:rsidP="00A51B5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51B59" w:rsidRPr="009475A8" w:rsidRDefault="00A51B59" w:rsidP="00A51B59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A51B59" w:rsidRPr="009475A8" w:rsidRDefault="00A51B59" w:rsidP="00A51B59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A51B59" w:rsidRPr="009475A8" w:rsidRDefault="00A51B59" w:rsidP="00A51B59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A51B59" w:rsidRPr="009475A8" w:rsidRDefault="00A51B59" w:rsidP="00A51B59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A51B59" w:rsidRPr="009475A8" w:rsidRDefault="00A51B59" w:rsidP="00A51B59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A51B59" w:rsidRPr="00A51B59" w:rsidRDefault="00A51B59" w:rsidP="00A51B5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A51B59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A51B59" w:rsidRPr="00A51B59" w:rsidRDefault="00A51B59" w:rsidP="00A51B5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A51B59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A51B5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A51B59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A51B59" w:rsidRPr="00D52EEE" w:rsidRDefault="00A51B59" w:rsidP="00A51B59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51B59" w:rsidRPr="00D52EEE" w:rsidRDefault="00A51B59" w:rsidP="00A51B59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C05B85">
        <w:rPr>
          <w:rFonts w:ascii="Arial" w:eastAsia="Times New Roman" w:hAnsi="Arial" w:cs="Arial"/>
          <w:b/>
          <w:sz w:val="20"/>
          <w:szCs w:val="20"/>
          <w:lang w:eastAsia="pl-PL"/>
        </w:rPr>
        <w:t>Usługa dwóch edycji certyfikowanego szkolenia pn. "Szkoła Tutorów Akademickich " dla dydaktyków AGH - Kc-zp.272-735/21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A51B59" w:rsidRPr="00D52EEE" w:rsidRDefault="00A51B59" w:rsidP="00A51B59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A51B59" w:rsidRPr="00D52EEE" w:rsidRDefault="00A51B59" w:rsidP="00A51B59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51B59" w:rsidRDefault="00A51B59" w:rsidP="00A51B5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Pzp.</w:t>
      </w:r>
      <w:proofErr w:type="spellEnd"/>
    </w:p>
    <w:p w:rsidR="00A51B59" w:rsidRPr="00A51B59" w:rsidRDefault="00A51B59" w:rsidP="00A51B5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GoBack"/>
      <w:bookmarkEnd w:id="0"/>
      <w:r w:rsidRPr="00A51B59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A51B59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51B59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A51B59">
        <w:rPr>
          <w:rFonts w:ascii="Arial" w:hAnsi="Arial" w:cs="Arial"/>
          <w:sz w:val="20"/>
          <w:szCs w:val="20"/>
        </w:rPr>
        <w:t>Pzp</w:t>
      </w:r>
      <w:proofErr w:type="spellEnd"/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A51B59" w:rsidRPr="00D52EEE" w:rsidRDefault="00A51B59" w:rsidP="00A51B59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>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51B59" w:rsidRPr="00D52EEE" w:rsidRDefault="00A51B59" w:rsidP="00A51B59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51B59" w:rsidRPr="00D52EEE" w:rsidRDefault="00A51B59" w:rsidP="00A51B59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51B59" w:rsidRPr="00FD003F" w:rsidRDefault="00A51B59" w:rsidP="00A51B59">
      <w:pPr>
        <w:jc w:val="right"/>
        <w:rPr>
          <w:rFonts w:ascii="Arial" w:hAnsi="Arial" w:cs="Arial"/>
          <w:sz w:val="20"/>
          <w:szCs w:val="20"/>
        </w:rPr>
      </w:pPr>
    </w:p>
    <w:p w:rsidR="00A51B59" w:rsidRPr="00FD003F" w:rsidRDefault="00A51B59" w:rsidP="00A51B5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A51B59" w:rsidRPr="009475A8" w:rsidRDefault="00A51B59" w:rsidP="00A51B59"/>
    <w:p w:rsidR="00A51B59" w:rsidRPr="009475A8" w:rsidRDefault="00A51B59" w:rsidP="00A51B59"/>
    <w:p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B95" w:rsidRDefault="00E90B95" w:rsidP="0038231F">
      <w:pPr>
        <w:spacing w:after="0" w:line="240" w:lineRule="auto"/>
      </w:pPr>
      <w:r>
        <w:separator/>
      </w:r>
    </w:p>
  </w:endnote>
  <w:endnote w:type="continuationSeparator" w:id="0">
    <w:p w:rsidR="00E90B95" w:rsidRDefault="00E90B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8A5" w:rsidRDefault="00306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8A5" w:rsidRDefault="00306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B95" w:rsidRDefault="00E90B95" w:rsidP="0038231F">
      <w:pPr>
        <w:spacing w:after="0" w:line="240" w:lineRule="auto"/>
      </w:pPr>
      <w:r>
        <w:separator/>
      </w:r>
    </w:p>
  </w:footnote>
  <w:footnote w:type="continuationSeparator" w:id="0">
    <w:p w:rsidR="00E90B95" w:rsidRDefault="00E90B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8A5" w:rsidRDefault="00306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8A5" w:rsidRDefault="00306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8A5" w:rsidRDefault="00306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B9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68A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B5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0B95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58FC08"/>
  <w15:chartTrackingRefBased/>
  <w15:docId w15:val="{B4F4363F-B10A-4744-88B4-BC7E2430B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1B5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A51B5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AF57E-E539-46A2-B2C1-DF53E295A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2021-12-10T10:22:00Z</dcterms:created>
  <dcterms:modified xsi:type="dcterms:W3CDTF">2021-12-10T10:22:00Z</dcterms:modified>
</cp:coreProperties>
</file>