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1038" w14:textId="7E86574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6099C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177E1EB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6E362A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12015" w:rsidRPr="00712015">
        <w:rPr>
          <w:b/>
          <w:sz w:val="22"/>
          <w:szCs w:val="22"/>
        </w:rPr>
        <w:t>ZP.271.51.2021</w:t>
      </w:r>
    </w:p>
    <w:p w14:paraId="0B20CC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04567755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042CB89F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2B35CD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5FD7CF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B0204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7D2B961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A1E8E90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4FF95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12015" w:rsidRPr="00110593" w14:paraId="0E116F11" w14:textId="77777777" w:rsidTr="003749C4">
        <w:tc>
          <w:tcPr>
            <w:tcW w:w="9104" w:type="dxa"/>
            <w:shd w:val="clear" w:color="auto" w:fill="D9D9D9"/>
          </w:tcPr>
          <w:p w14:paraId="241E3077" w14:textId="77777777" w:rsidR="00712015" w:rsidRPr="00110593" w:rsidRDefault="00712015" w:rsidP="003749C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5360A64" w14:textId="77777777" w:rsidR="00712015" w:rsidRPr="00110593" w:rsidRDefault="00712015" w:rsidP="003749C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12015">
              <w:t>(</w:t>
            </w:r>
            <w:proofErr w:type="spellStart"/>
            <w:r w:rsidRPr="00712015">
              <w:t>t.j</w:t>
            </w:r>
            <w:proofErr w:type="spellEnd"/>
            <w:r w:rsidRPr="00712015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5396AE7" w14:textId="77777777" w:rsidR="00712015" w:rsidRPr="0043102D" w:rsidRDefault="00712015" w:rsidP="003749C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6C7122F" w14:textId="77777777" w:rsidR="00712015" w:rsidRPr="00110593" w:rsidRDefault="00712015" w:rsidP="003749C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DDE986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8A386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A1D694" w14:textId="77777777" w:rsidR="006E0FAA" w:rsidRPr="005E622E" w:rsidRDefault="0071201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12015">
        <w:rPr>
          <w:b/>
          <w:sz w:val="22"/>
          <w:szCs w:val="22"/>
        </w:rPr>
        <w:t>Sukcesywna dostawa artykułów żywnościowych  do Przedszkola Samorządowego z Oddziałami Integracyjnymi w Zabierzowie Bocheńskim</w:t>
      </w:r>
    </w:p>
    <w:p w14:paraId="6FB1B09F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ED1C132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FED515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6E56369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7C7943B3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6596B5EA" w14:textId="77777777" w:rsidTr="00C37CD2">
        <w:trPr>
          <w:trHeight w:val="321"/>
        </w:trPr>
        <w:tc>
          <w:tcPr>
            <w:tcW w:w="516" w:type="dxa"/>
          </w:tcPr>
          <w:p w14:paraId="53272C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0D6A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5F0E53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6D5B2966" w14:textId="77777777" w:rsidTr="009A4CD3">
        <w:tc>
          <w:tcPr>
            <w:tcW w:w="516" w:type="dxa"/>
          </w:tcPr>
          <w:p w14:paraId="61CDB5A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BBF049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A1EDEE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AE98DEA" w14:textId="77777777" w:rsidTr="009A4CD3">
        <w:tc>
          <w:tcPr>
            <w:tcW w:w="516" w:type="dxa"/>
          </w:tcPr>
          <w:p w14:paraId="5D501F3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5C9A5C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3EA34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CF627D1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A6266A7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C08D38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79A7F17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AE6E275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68A6AF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7362BA5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4352F5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1C5D0" w14:textId="77777777" w:rsidR="002334B8" w:rsidRDefault="002334B8">
      <w:r>
        <w:separator/>
      </w:r>
    </w:p>
  </w:endnote>
  <w:endnote w:type="continuationSeparator" w:id="0">
    <w:p w14:paraId="76D4B28F" w14:textId="77777777" w:rsidR="002334B8" w:rsidRDefault="002334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4C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0642A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C767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74FF6DE" w14:textId="06CA105E" w:rsidR="009A4CD3" w:rsidRDefault="009A4CD3" w:rsidP="00336EEB">
    <w:pPr>
      <w:pStyle w:val="Stopka"/>
      <w:ind w:right="360"/>
      <w:rPr>
        <w:rFonts w:ascii="Arial" w:hAnsi="Arial"/>
        <w:sz w:val="18"/>
        <w:szCs w:val="18"/>
      </w:rPr>
    </w:pPr>
  </w:p>
  <w:p w14:paraId="10E29342" w14:textId="77777777" w:rsidR="005E4209" w:rsidRDefault="005E4209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EEB22" w14:textId="77777777" w:rsidR="00712015" w:rsidRDefault="007120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7FD5A" w14:textId="77777777" w:rsidR="002334B8" w:rsidRDefault="002334B8">
      <w:r>
        <w:separator/>
      </w:r>
    </w:p>
  </w:footnote>
  <w:footnote w:type="continuationSeparator" w:id="0">
    <w:p w14:paraId="2D5DE235" w14:textId="77777777" w:rsidR="002334B8" w:rsidRDefault="002334B8">
      <w:r>
        <w:continuationSeparator/>
      </w:r>
    </w:p>
  </w:footnote>
  <w:footnote w:id="1">
    <w:p w14:paraId="5892823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6F2FD" w14:textId="77777777" w:rsidR="00712015" w:rsidRDefault="00712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D3B7C" w14:textId="77777777" w:rsidR="00712015" w:rsidRDefault="00712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5C7B1" w14:textId="77777777" w:rsidR="00712015" w:rsidRDefault="00712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34B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334B8"/>
    <w:rsid w:val="002B1E07"/>
    <w:rsid w:val="002C2DE7"/>
    <w:rsid w:val="002D160C"/>
    <w:rsid w:val="002D3BDF"/>
    <w:rsid w:val="003024A8"/>
    <w:rsid w:val="00307E5F"/>
    <w:rsid w:val="00312A4F"/>
    <w:rsid w:val="00336EEB"/>
    <w:rsid w:val="0036099C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4209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2015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1D8EC9"/>
  <w15:chartTrackingRefBased/>
  <w15:docId w15:val="{82CFB5B9-00AE-4F68-8F83-2F424262B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210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2021-12-21T09:29:00Z</cp:lastPrinted>
  <dcterms:created xsi:type="dcterms:W3CDTF">2021-12-21T09:29:00Z</dcterms:created>
  <dcterms:modified xsi:type="dcterms:W3CDTF">2021-12-21T09:29:00Z</dcterms:modified>
</cp:coreProperties>
</file>