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E49B0" w14:textId="36F26F36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6530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80DB137" w14:textId="77777777" w:rsidR="005103B9" w:rsidRDefault="005103B9" w:rsidP="005103B9">
      <w:pPr>
        <w:spacing w:after="0" w:line="480" w:lineRule="auto"/>
        <w:rPr>
          <w:b/>
        </w:rPr>
      </w:pPr>
    </w:p>
    <w:p w14:paraId="30546160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80B1B" w:rsidRPr="00D80B1B">
        <w:rPr>
          <w:rFonts w:ascii="Times New Roman" w:hAnsi="Times New Roman"/>
          <w:b/>
        </w:rPr>
        <w:t>ZP.271.51.2021</w:t>
      </w:r>
    </w:p>
    <w:p w14:paraId="302863E9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88DB8CA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80B1B" w:rsidRPr="00D80B1B">
        <w:rPr>
          <w:sz w:val="22"/>
          <w:szCs w:val="22"/>
        </w:rPr>
        <w:t>GMINA NIEPOŁOMICE</w:t>
      </w:r>
    </w:p>
    <w:p w14:paraId="0FF6DA61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80B1B" w:rsidRPr="00D80B1B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D80B1B" w:rsidRPr="00D80B1B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0C24692C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80B1B" w:rsidRPr="00D80B1B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D80B1B" w:rsidRPr="00D80B1B">
        <w:rPr>
          <w:sz w:val="22"/>
          <w:szCs w:val="22"/>
        </w:rPr>
        <w:t>Niepołomice</w:t>
      </w:r>
    </w:p>
    <w:p w14:paraId="6BE37DB8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115AF9A7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A282E3E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282F1AB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47DEB3D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DB64CE4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5B0967B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289A362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54DB10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08C5B5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80B1B" w:rsidRPr="00110593" w14:paraId="193786E3" w14:textId="77777777" w:rsidTr="003749C4">
        <w:tc>
          <w:tcPr>
            <w:tcW w:w="9212" w:type="dxa"/>
            <w:shd w:val="clear" w:color="auto" w:fill="D9D9D9"/>
          </w:tcPr>
          <w:p w14:paraId="5399DD1E" w14:textId="77777777" w:rsidR="00D80B1B" w:rsidRPr="00110593" w:rsidRDefault="00D80B1B" w:rsidP="003749C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0C4BC1D" w14:textId="77777777" w:rsidR="00D80B1B" w:rsidRPr="00110593" w:rsidRDefault="00D80B1B" w:rsidP="003749C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80B1B">
              <w:rPr>
                <w:rFonts w:ascii="Times New Roman" w:hAnsi="Times New Roman"/>
              </w:rPr>
              <w:t>(</w:t>
            </w:r>
            <w:proofErr w:type="spellStart"/>
            <w:r w:rsidRPr="00D80B1B">
              <w:rPr>
                <w:rFonts w:ascii="Times New Roman" w:hAnsi="Times New Roman"/>
              </w:rPr>
              <w:t>t.j</w:t>
            </w:r>
            <w:proofErr w:type="spellEnd"/>
            <w:r w:rsidRPr="00D80B1B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267173D0" w14:textId="77777777" w:rsidR="00D80B1B" w:rsidRPr="00110593" w:rsidRDefault="00D80B1B" w:rsidP="003749C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974ACC8" w14:textId="77777777" w:rsidR="00D80B1B" w:rsidRPr="00110593" w:rsidRDefault="00D80B1B" w:rsidP="003749C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C1553AA" w14:textId="77777777" w:rsidR="00D80B1B" w:rsidRPr="00110593" w:rsidRDefault="00D80B1B" w:rsidP="003749C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23E7C0C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299A13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10889D9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80B1B" w:rsidRPr="00D80B1B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F9D0420" w14:textId="77777777" w:rsidR="005434B3" w:rsidRDefault="00D80B1B" w:rsidP="005434B3">
      <w:pPr>
        <w:spacing w:after="240" w:line="276" w:lineRule="auto"/>
        <w:jc w:val="center"/>
        <w:rPr>
          <w:rFonts w:ascii="Times New Roman" w:hAnsi="Times New Roman"/>
        </w:rPr>
      </w:pPr>
      <w:r w:rsidRPr="00D80B1B">
        <w:rPr>
          <w:rFonts w:ascii="Times New Roman" w:hAnsi="Times New Roman"/>
          <w:b/>
        </w:rPr>
        <w:t>Sukcesywna dostawa artykułów żywnościowych  do Przedszkola Samorządowego z Oddziałami Integracyjnymi w Zabierzowie Bocheńskim</w:t>
      </w:r>
    </w:p>
    <w:p w14:paraId="05B4259C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B13726A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641934CE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60BBD0B" w14:textId="77777777" w:rsidR="00710937" w:rsidRPr="00292198" w:rsidRDefault="00710937" w:rsidP="005E24AA">
      <w:pPr>
        <w:rPr>
          <w:rFonts w:ascii="Times New Roman" w:hAnsi="Times New Roman"/>
        </w:rPr>
      </w:pPr>
    </w:p>
    <w:p w14:paraId="7B6032A6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483FA7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62CCAA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F67223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2985EA3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A737811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AD210E6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7DF108A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38A2E7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72544C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BCC4CF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7B0EB2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9393D8F" w14:textId="5BC93667" w:rsid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</w:t>
      </w:r>
    </w:p>
    <w:p w14:paraId="5138E263" w14:textId="77777777" w:rsidR="00B972CB" w:rsidRPr="00D2702A" w:rsidRDefault="00B972CB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2AF76E54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150659A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456C406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FAAF66A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CBC3159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ABE1274" w14:textId="0E51C90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9AF6CC" w14:textId="3DFAF2B6" w:rsidR="00B972CB" w:rsidRDefault="00B972C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F3DFAAB" w14:textId="77777777" w:rsidR="00B972CB" w:rsidRPr="006676AE" w:rsidRDefault="00B972C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8D6ADE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EDB495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D9A870B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4265B" w14:textId="77777777" w:rsidR="004322E7" w:rsidRDefault="004322E7" w:rsidP="0038231F">
      <w:pPr>
        <w:spacing w:after="0" w:line="240" w:lineRule="auto"/>
      </w:pPr>
      <w:r>
        <w:separator/>
      </w:r>
    </w:p>
  </w:endnote>
  <w:endnote w:type="continuationSeparator" w:id="0">
    <w:p w14:paraId="4C19C7DE" w14:textId="77777777" w:rsidR="004322E7" w:rsidRDefault="004322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167A3" w14:textId="77777777" w:rsidR="00D80B1B" w:rsidRDefault="00D80B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DA67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AC7C4B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662C7" w14:textId="77777777" w:rsidR="00D80B1B" w:rsidRDefault="00D80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4E872" w14:textId="77777777" w:rsidR="004322E7" w:rsidRDefault="004322E7" w:rsidP="0038231F">
      <w:pPr>
        <w:spacing w:after="0" w:line="240" w:lineRule="auto"/>
      </w:pPr>
      <w:r>
        <w:separator/>
      </w:r>
    </w:p>
  </w:footnote>
  <w:footnote w:type="continuationSeparator" w:id="0">
    <w:p w14:paraId="25CEFE47" w14:textId="77777777" w:rsidR="004322E7" w:rsidRDefault="004322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BA8C" w14:textId="77777777" w:rsidR="00D80B1B" w:rsidRDefault="00D80B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BA41A" w14:textId="77777777" w:rsidR="00D80B1B" w:rsidRDefault="00D80B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77C3A" w14:textId="77777777" w:rsidR="00D80B1B" w:rsidRDefault="00D80B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22E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22E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530F"/>
    <w:rsid w:val="00B8005E"/>
    <w:rsid w:val="00B90E42"/>
    <w:rsid w:val="00B972CB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0B1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1D57AF"/>
  <w15:docId w15:val="{1EA92E24-A929-4741-9F70-1C0C5D7B3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2021-12-21T09:30:00Z</cp:lastPrinted>
  <dcterms:created xsi:type="dcterms:W3CDTF">2021-12-21T09:30:00Z</dcterms:created>
  <dcterms:modified xsi:type="dcterms:W3CDTF">2021-12-21T09:30:00Z</dcterms:modified>
</cp:coreProperties>
</file>