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20B1" w:rsidRDefault="00C020B1" w:rsidP="00C020B1">
      <w:pPr>
        <w:spacing w:line="360" w:lineRule="auto"/>
      </w:pPr>
      <w:r>
        <w:t>Do: Nazwa i siedziba Zamawiającego: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:rsidR="00C020B1" w:rsidRDefault="00C020B1" w:rsidP="00C020B1">
      <w:pPr>
        <w:ind w:firstLine="3969"/>
        <w:rPr>
          <w:b/>
        </w:rPr>
      </w:pPr>
    </w:p>
    <w:p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 xml:space="preserve">usługa </w:t>
      </w:r>
      <w:r w:rsidR="009A10C3" w:rsidRPr="009A10C3">
        <w:rPr>
          <w:b/>
          <w:bCs/>
          <w:iCs/>
        </w:rPr>
        <w:t>druku cyfrowego i dostawy książek dla Wydawnictw AGH - Kc-zp.272-552/21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:rsidR="009A10C3" w:rsidRPr="00684893" w:rsidRDefault="009A10C3" w:rsidP="009A10C3">
      <w:pPr>
        <w:rPr>
          <w:b/>
        </w:rPr>
      </w:pPr>
      <w:r w:rsidRPr="00684893">
        <w:rPr>
          <w:b/>
        </w:rPr>
        <w:t xml:space="preserve">Cena brutto - za 1 egzemplarz wzorcowy </w:t>
      </w:r>
    </w:p>
    <w:p w:rsidR="009A10C3" w:rsidRPr="00684893" w:rsidRDefault="009A10C3" w:rsidP="009A10C3">
      <w:r w:rsidRPr="00684893">
        <w:t>(suma cen standardowych A + B + C+D+E+F</w:t>
      </w:r>
      <w:r>
        <w:t>+G</w:t>
      </w:r>
      <w:r w:rsidRPr="00684893">
        <w:t xml:space="preserve"> dla egzemplarzy wzorcowych): ................PLN</w:t>
      </w:r>
    </w:p>
    <w:p w:rsidR="009A10C3" w:rsidRPr="00684893" w:rsidRDefault="009A10C3" w:rsidP="009A10C3"/>
    <w:p w:rsidR="009A10C3" w:rsidRPr="00684893" w:rsidRDefault="009A10C3" w:rsidP="009A10C3">
      <w:r w:rsidRPr="00684893">
        <w:t>Słownie brutto:  .................................................................................................................. PLN</w:t>
      </w:r>
    </w:p>
    <w:p w:rsidR="009A10C3" w:rsidRPr="00684893" w:rsidRDefault="009A10C3" w:rsidP="009A10C3"/>
    <w:p w:rsidR="009A10C3" w:rsidRPr="00684893" w:rsidRDefault="009A10C3" w:rsidP="009A10C3">
      <w:r w:rsidRPr="00684893">
        <w:rPr>
          <w:b/>
        </w:rPr>
        <w:t xml:space="preserve">Powyższa cena zawiera </w:t>
      </w:r>
      <w:r>
        <w:rPr>
          <w:b/>
        </w:rPr>
        <w:t>właściwą stawkę podat</w:t>
      </w:r>
      <w:r w:rsidRPr="00684893">
        <w:rPr>
          <w:b/>
        </w:rPr>
        <w:t>k</w:t>
      </w:r>
      <w:r>
        <w:rPr>
          <w:b/>
        </w:rPr>
        <w:t>u</w:t>
      </w:r>
      <w:r w:rsidRPr="00684893">
        <w:rPr>
          <w:b/>
        </w:rPr>
        <w:t xml:space="preserve"> VAT.</w:t>
      </w:r>
    </w:p>
    <w:p w:rsidR="009A10C3" w:rsidRPr="00684893" w:rsidRDefault="009A10C3" w:rsidP="009A10C3">
      <w:r w:rsidRPr="009A10C3">
        <w:rPr>
          <w:b/>
        </w:rPr>
        <w:t>Termin realizacji umowy:</w:t>
      </w:r>
      <w:r w:rsidRPr="00684893">
        <w:t xml:space="preserve"> przez okres 12 miesięcy od daty podpisania umowy.</w:t>
      </w:r>
    </w:p>
    <w:p w:rsidR="00C020B1" w:rsidRDefault="00C020B1" w:rsidP="00C020B1">
      <w:pPr>
        <w:widowControl w:val="0"/>
        <w:spacing w:before="120"/>
        <w:ind w:right="1"/>
        <w:jc w:val="both"/>
        <w:rPr>
          <w:bCs/>
        </w:rPr>
      </w:pPr>
      <w:r>
        <w:rPr>
          <w:b/>
        </w:rPr>
        <w:t xml:space="preserve">Termin płatności: </w:t>
      </w:r>
      <w:r w:rsidR="005809F0" w:rsidRPr="005809F0">
        <w:t>przelewem w terminie do 21 dni od daty otrzymania faktury przez Zamawiającego.</w:t>
      </w:r>
      <w:bookmarkStart w:id="0" w:name="_GoBack"/>
      <w:bookmarkEnd w:id="0"/>
    </w:p>
    <w:p w:rsidR="005809F0" w:rsidRDefault="005809F0" w:rsidP="00C020B1">
      <w:pPr>
        <w:jc w:val="both"/>
      </w:pPr>
    </w:p>
    <w:p w:rsidR="005809F0" w:rsidRDefault="005809F0" w:rsidP="00C020B1">
      <w:pPr>
        <w:jc w:val="both"/>
      </w:pPr>
    </w:p>
    <w:p w:rsidR="00C020B1" w:rsidRDefault="00C020B1" w:rsidP="00C020B1">
      <w:pPr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9A10C3" w:rsidRDefault="009A10C3" w:rsidP="00C020B1">
      <w:pPr>
        <w:jc w:val="both"/>
        <w:rPr>
          <w:b/>
        </w:rPr>
      </w:pPr>
    </w:p>
    <w:p w:rsidR="009A10C3" w:rsidRDefault="009A10C3" w:rsidP="00C020B1">
      <w:pPr>
        <w:jc w:val="both"/>
        <w:rPr>
          <w:b/>
        </w:rPr>
      </w:pPr>
    </w:p>
    <w:p w:rsidR="00C020B1" w:rsidRDefault="00C020B1" w:rsidP="00C020B1">
      <w:pPr>
        <w:tabs>
          <w:tab w:val="left" w:pos="5040"/>
        </w:tabs>
        <w:ind w:left="142"/>
        <w:rPr>
          <w:b/>
          <w:u w:val="single"/>
        </w:rPr>
      </w:pPr>
      <w:r>
        <w:rPr>
          <w:b/>
          <w:u w:val="single"/>
        </w:rPr>
        <w:lastRenderedPageBreak/>
        <w:t>Dodatkowe kryteria oceny ofert:</w:t>
      </w:r>
    </w:p>
    <w:p w:rsidR="009A10C3" w:rsidRDefault="009A10C3" w:rsidP="00C020B1">
      <w:pPr>
        <w:tabs>
          <w:tab w:val="left" w:pos="5040"/>
        </w:tabs>
        <w:ind w:left="142"/>
        <w:rPr>
          <w:b/>
          <w:u w:val="single"/>
        </w:rPr>
      </w:pPr>
    </w:p>
    <w:p w:rsidR="009A10C3" w:rsidRPr="009A10C3" w:rsidRDefault="009A10C3" w:rsidP="009A10C3">
      <w:pPr>
        <w:numPr>
          <w:ilvl w:val="1"/>
          <w:numId w:val="5"/>
        </w:numPr>
        <w:tabs>
          <w:tab w:val="num" w:pos="1134"/>
        </w:tabs>
        <w:suppressAutoHyphens/>
        <w:overflowPunct w:val="0"/>
        <w:autoSpaceDE w:val="0"/>
        <w:ind w:left="709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obejmującego:</w:t>
      </w:r>
    </w:p>
    <w:p w:rsidR="009A10C3" w:rsidRPr="009A10C3" w:rsidRDefault="009A10C3" w:rsidP="009A10C3">
      <w:pPr>
        <w:numPr>
          <w:ilvl w:val="0"/>
          <w:numId w:val="10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100 egz., w formacie B5 (16,5 cm x 24,0 cm po obcięciu),</w:t>
      </w:r>
    </w:p>
    <w:p w:rsidR="009A10C3" w:rsidRPr="009A10C3" w:rsidRDefault="009A10C3" w:rsidP="009A10C3">
      <w:pPr>
        <w:numPr>
          <w:ilvl w:val="0"/>
          <w:numId w:val="10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objętość 200 stron w tym:</w:t>
      </w:r>
    </w:p>
    <w:p w:rsidR="009A10C3" w:rsidRPr="009A10C3" w:rsidRDefault="009A10C3" w:rsidP="009A10C3">
      <w:pPr>
        <w:ind w:left="720"/>
        <w:contextualSpacing/>
        <w:jc w:val="both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- 190 stron czarno-białych na papierze zwykłym 80 g.,</w:t>
      </w:r>
    </w:p>
    <w:p w:rsidR="009A10C3" w:rsidRPr="009A10C3" w:rsidRDefault="009A10C3" w:rsidP="009A10C3">
      <w:pPr>
        <w:tabs>
          <w:tab w:val="left" w:pos="1134"/>
        </w:tabs>
        <w:spacing w:after="200" w:line="276" w:lineRule="auto"/>
        <w:ind w:left="720"/>
        <w:contextualSpacing/>
        <w:jc w:val="both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- 10 stron w kolorze (CMYK) na papierze zwykłym 80g.,</w:t>
      </w:r>
    </w:p>
    <w:p w:rsidR="009A10C3" w:rsidRPr="009A10C3" w:rsidRDefault="009A10C3" w:rsidP="009A10C3">
      <w:pPr>
        <w:numPr>
          <w:ilvl w:val="0"/>
          <w:numId w:val="10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1 wklejka dwustronna czarno-biała o zwiększonym formacie,</w:t>
      </w:r>
    </w:p>
    <w:p w:rsidR="009A10C3" w:rsidRPr="009A10C3" w:rsidRDefault="009A10C3" w:rsidP="009A10C3">
      <w:pPr>
        <w:numPr>
          <w:ilvl w:val="0"/>
          <w:numId w:val="10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1 wklejka dwustronna kolorowa o zwiększonym formacie,</w:t>
      </w:r>
    </w:p>
    <w:p w:rsidR="009A10C3" w:rsidRPr="009A10C3" w:rsidRDefault="009A10C3" w:rsidP="009A10C3">
      <w:pPr>
        <w:numPr>
          <w:ilvl w:val="0"/>
          <w:numId w:val="10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oprawa broszurowa klejona,</w:t>
      </w:r>
    </w:p>
    <w:p w:rsidR="009A10C3" w:rsidRPr="009A10C3" w:rsidRDefault="009A10C3" w:rsidP="009A10C3">
      <w:pPr>
        <w:numPr>
          <w:ilvl w:val="0"/>
          <w:numId w:val="10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100 egz. CD lub DVD z nadrukiem w kopercie przyklejonej do trzeciej strony okładki.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wzorcowy:...........................................................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czarno-białej na papierze zwykłym 80g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2147" w:hanging="1438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kolorowej na papierze zwykłym 80g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wykonania wklejki dwustronnej czarno-białej na papierze zwykłym 80g ……………………………………………………………………………………………….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wykonania wklejki dwustronnej kolorowej na papierze zwykłym 80g ……………………………………………………………………………………………….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okładki + folia błyszcząca lub matowa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……………………………………………………………………………………………….</w:t>
      </w:r>
    </w:p>
    <w:p w:rsid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nagrania CD lub DVD wraz nadrukiem i czynnościami introligatorskimi (włożenie CD lub DVD  do koperty z okienkiem, przyklejenie koperty do 3. str. okładki)……………..…………………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1"/>
          <w:numId w:val="5"/>
        </w:numPr>
        <w:tabs>
          <w:tab w:val="num" w:pos="426"/>
          <w:tab w:val="num" w:pos="709"/>
        </w:tabs>
        <w:suppressAutoHyphens/>
        <w:overflowPunct w:val="0"/>
        <w:autoSpaceDE w:val="0"/>
        <w:spacing w:after="200" w:line="276" w:lineRule="auto"/>
        <w:ind w:left="426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w twardej oprawie obejmującego:</w:t>
      </w:r>
    </w:p>
    <w:p w:rsidR="009A10C3" w:rsidRPr="009A10C3" w:rsidRDefault="009A10C3" w:rsidP="009A10C3">
      <w:pPr>
        <w:numPr>
          <w:ilvl w:val="2"/>
          <w:numId w:val="7"/>
        </w:numPr>
        <w:tabs>
          <w:tab w:val="num" w:pos="709"/>
          <w:tab w:val="num" w:pos="1418"/>
        </w:tabs>
        <w:suppressAutoHyphens/>
        <w:overflowPunct w:val="0"/>
        <w:autoSpaceDE w:val="0"/>
        <w:ind w:hanging="191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100 egz., w formacie B5 (16,5 cm x 24,0 cm po obcięciu),</w:t>
      </w:r>
    </w:p>
    <w:p w:rsidR="009A10C3" w:rsidRPr="009A10C3" w:rsidRDefault="009A10C3" w:rsidP="009A10C3">
      <w:pPr>
        <w:numPr>
          <w:ilvl w:val="2"/>
          <w:numId w:val="7"/>
        </w:numPr>
        <w:tabs>
          <w:tab w:val="num" w:pos="709"/>
          <w:tab w:val="left" w:pos="1418"/>
        </w:tabs>
        <w:suppressAutoHyphens/>
        <w:overflowPunct w:val="0"/>
        <w:autoSpaceDE w:val="0"/>
        <w:ind w:left="1418" w:hanging="992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objętość: 200 stron w tym:</w:t>
      </w:r>
    </w:p>
    <w:p w:rsidR="009A10C3" w:rsidRPr="009A10C3" w:rsidRDefault="009A10C3" w:rsidP="009A10C3">
      <w:pPr>
        <w:tabs>
          <w:tab w:val="num" w:pos="709"/>
          <w:tab w:val="left" w:pos="1418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- 190 stron czarno-białych na papierze zwykłym 80 g.,</w:t>
      </w:r>
    </w:p>
    <w:p w:rsidR="009A10C3" w:rsidRPr="009A10C3" w:rsidRDefault="009A10C3" w:rsidP="009A10C3">
      <w:pPr>
        <w:tabs>
          <w:tab w:val="num" w:pos="709"/>
          <w:tab w:val="left" w:pos="1134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- 10 stron w kolorze (CMYK) na papierze zwykłym 80g.,</w:t>
      </w:r>
    </w:p>
    <w:p w:rsidR="009A10C3" w:rsidRPr="009A10C3" w:rsidRDefault="009A10C3" w:rsidP="009A10C3">
      <w:pPr>
        <w:numPr>
          <w:ilvl w:val="2"/>
          <w:numId w:val="7"/>
        </w:numPr>
        <w:tabs>
          <w:tab w:val="num" w:pos="709"/>
          <w:tab w:val="num" w:pos="1418"/>
        </w:tabs>
        <w:suppressAutoHyphens/>
        <w:overflowPunct w:val="0"/>
        <w:autoSpaceDE w:val="0"/>
        <w:ind w:hanging="191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oprawa twarda szyta.</w:t>
      </w: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 w twardej oprawie:.......................................................................................................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Pr="009A10C3" w:rsidRDefault="009A10C3" w:rsidP="009A10C3">
      <w:pPr>
        <w:numPr>
          <w:ilvl w:val="1"/>
          <w:numId w:val="8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czarno-białej na papierze zwykłym 80g 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8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cena druku 1 strony kolorowej na papierze zwykłym 80g …………………………………………………………………………….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8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lastRenderedPageBreak/>
        <w:t>ceny wykonania oprawy twardej (tektura 2,5 mm, okleina 4+0 + folia błyszcząca lub matowa, wyklejka biała (1+0), grzbiet prosty, blok książki szyty)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…………………………………………………………………………….</w:t>
      </w:r>
    </w:p>
    <w:p w:rsidR="009A10C3" w:rsidRPr="009A10C3" w:rsidRDefault="009A10C3" w:rsidP="009A10C3">
      <w:pPr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-</w:t>
      </w:r>
      <w:r w:rsidRPr="009A10C3">
        <w:rPr>
          <w:lang w:eastAsia="zh-CN"/>
        </w:rPr>
        <w:tab/>
        <w:t>cena wykonania wyklejki białej (1+0)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………………………………………………………………………….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suppressAutoHyphens/>
        <w:overflowPunct w:val="0"/>
        <w:autoSpaceDE w:val="0"/>
        <w:ind w:firstLine="284"/>
        <w:contextualSpacing/>
        <w:jc w:val="both"/>
        <w:textAlignment w:val="baseline"/>
        <w:rPr>
          <w:b/>
          <w:lang w:eastAsia="zh-CN"/>
        </w:rPr>
      </w:pPr>
      <w:r w:rsidRPr="009A10C3">
        <w:rPr>
          <w:b/>
          <w:lang w:eastAsia="zh-CN"/>
        </w:rPr>
        <w:t>C.</w:t>
      </w:r>
      <w:r w:rsidRPr="009A10C3">
        <w:rPr>
          <w:b/>
          <w:lang w:eastAsia="zh-CN"/>
        </w:rPr>
        <w:tab/>
        <w:t>Cena standardowa dla wzorcowego wydania obejmującego:</w:t>
      </w:r>
    </w:p>
    <w:p w:rsidR="009A10C3" w:rsidRPr="009A10C3" w:rsidRDefault="009A10C3" w:rsidP="009A10C3">
      <w:pPr>
        <w:numPr>
          <w:ilvl w:val="0"/>
          <w:numId w:val="12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oprawa broszurowa klejona,</w:t>
      </w:r>
    </w:p>
    <w:p w:rsidR="009A10C3" w:rsidRPr="009A10C3" w:rsidRDefault="009A10C3" w:rsidP="009A10C3">
      <w:pPr>
        <w:numPr>
          <w:ilvl w:val="0"/>
          <w:numId w:val="12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100 egz., w formacie A5 (20,5 cm x 14,5 cm</w:t>
      </w:r>
      <w:r w:rsidRPr="009A10C3">
        <w:rPr>
          <w:rFonts w:eastAsia="Calibri"/>
          <w:b/>
          <w:lang w:eastAsia="en-US"/>
        </w:rPr>
        <w:t xml:space="preserve"> </w:t>
      </w:r>
      <w:r w:rsidRPr="009A10C3">
        <w:rPr>
          <w:rFonts w:eastAsia="Calibri"/>
          <w:lang w:eastAsia="en-US"/>
        </w:rPr>
        <w:t>po obcięciu),</w:t>
      </w:r>
    </w:p>
    <w:p w:rsidR="009A10C3" w:rsidRPr="009A10C3" w:rsidRDefault="009A10C3" w:rsidP="009A10C3">
      <w:pPr>
        <w:numPr>
          <w:ilvl w:val="0"/>
          <w:numId w:val="12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objętość 200 stron w tym:</w:t>
      </w:r>
    </w:p>
    <w:p w:rsidR="009A10C3" w:rsidRPr="009A10C3" w:rsidRDefault="009A10C3" w:rsidP="009A10C3">
      <w:pPr>
        <w:ind w:left="720"/>
        <w:contextualSpacing/>
        <w:jc w:val="both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- 190 stron czarno-białych na papierze zwykłym 80 g.,</w:t>
      </w:r>
    </w:p>
    <w:p w:rsidR="009A10C3" w:rsidRPr="009A10C3" w:rsidRDefault="009A10C3" w:rsidP="009A10C3">
      <w:pPr>
        <w:tabs>
          <w:tab w:val="left" w:pos="1134"/>
        </w:tabs>
        <w:spacing w:after="200" w:line="276" w:lineRule="auto"/>
        <w:ind w:left="720"/>
        <w:contextualSpacing/>
        <w:jc w:val="both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- 10 stron w kolorze (CMYK) na papierze zwykłym 80g.,</w:t>
      </w:r>
    </w:p>
    <w:p w:rsidR="009A10C3" w:rsidRPr="009A10C3" w:rsidRDefault="009A10C3" w:rsidP="009A10C3">
      <w:pPr>
        <w:numPr>
          <w:ilvl w:val="0"/>
          <w:numId w:val="12"/>
        </w:numPr>
        <w:tabs>
          <w:tab w:val="left" w:pos="709"/>
        </w:tabs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lang w:eastAsia="en-US"/>
        </w:rPr>
      </w:pPr>
      <w:r w:rsidRPr="009A10C3">
        <w:rPr>
          <w:rFonts w:eastAsia="Calibri"/>
          <w:lang w:eastAsia="en-US"/>
        </w:rPr>
        <w:t>oprawa broszurowa klejona,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wzorcowy:.....................................................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czarno-białej na papierze zwykłym 80 g 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kolorowej na papierze zwykłym 80 g ……………………………………...................................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2147" w:hanging="1438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okładki + folia błyszcząca lub matowa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………………………………………………………………………………………</w:t>
      </w: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0"/>
          <w:numId w:val="11"/>
        </w:numPr>
        <w:suppressAutoHyphens/>
        <w:overflowPunct w:val="0"/>
        <w:autoSpaceDE w:val="0"/>
        <w:ind w:hanging="927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obejmującego:</w:t>
      </w:r>
    </w:p>
    <w:p w:rsidR="009A10C3" w:rsidRPr="009A10C3" w:rsidRDefault="009A10C3" w:rsidP="009A10C3">
      <w:pPr>
        <w:numPr>
          <w:ilvl w:val="0"/>
          <w:numId w:val="9"/>
        </w:numPr>
        <w:suppressAutoHyphens/>
        <w:overflowPunct w:val="0"/>
        <w:autoSpaceDE w:val="0"/>
        <w:ind w:left="709" w:hanging="283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100 egz., w formacie A4 (21 cm x 29,7 cm),</w:t>
      </w:r>
    </w:p>
    <w:p w:rsidR="009A10C3" w:rsidRPr="009A10C3" w:rsidRDefault="009A10C3" w:rsidP="009A10C3">
      <w:pPr>
        <w:numPr>
          <w:ilvl w:val="0"/>
          <w:numId w:val="9"/>
        </w:numPr>
        <w:suppressAutoHyphens/>
        <w:overflowPunct w:val="0"/>
        <w:autoSpaceDE w:val="0"/>
        <w:ind w:left="709" w:hanging="283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objętość: 100 stron w tym:</w:t>
      </w:r>
    </w:p>
    <w:p w:rsidR="009A10C3" w:rsidRPr="009A10C3" w:rsidRDefault="009A10C3" w:rsidP="009A10C3">
      <w:pPr>
        <w:suppressAutoHyphens/>
        <w:overflowPunct w:val="0"/>
        <w:autoSpaceDE w:val="0"/>
        <w:ind w:left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 - 90 stron czarno-białych na papierze zwykłym 80 g.,</w:t>
      </w:r>
    </w:p>
    <w:p w:rsidR="009A10C3" w:rsidRPr="009A10C3" w:rsidRDefault="009A10C3" w:rsidP="009A10C3">
      <w:pPr>
        <w:suppressAutoHyphens/>
        <w:overflowPunct w:val="0"/>
        <w:autoSpaceDE w:val="0"/>
        <w:ind w:left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 - 10 stron w kolorze (CMYK) na papierze zwykłym 80 g.,</w:t>
      </w:r>
    </w:p>
    <w:p w:rsidR="009A10C3" w:rsidRPr="009A10C3" w:rsidRDefault="009A10C3" w:rsidP="009A10C3">
      <w:pPr>
        <w:numPr>
          <w:ilvl w:val="0"/>
          <w:numId w:val="9"/>
        </w:numPr>
        <w:suppressAutoHyphens/>
        <w:overflowPunct w:val="0"/>
        <w:autoSpaceDE w:val="0"/>
        <w:ind w:left="709" w:hanging="283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oprawa broszurowa klejona + folia błyszcząca lub matowa.</w:t>
      </w: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wzorcowy:.....................................................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czarno-białej na papierze zwykłym 80 g 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kolorowej na papierze zwykłym 80 g ……………………………………...................................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2147" w:hanging="1438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okładki + folia błyszcząca lub matowa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………………………………………………………………………………………</w:t>
      </w:r>
    </w:p>
    <w:p w:rsidR="009A10C3" w:rsidRPr="009A10C3" w:rsidRDefault="009A10C3" w:rsidP="009A10C3">
      <w:pPr>
        <w:tabs>
          <w:tab w:val="num" w:pos="1134"/>
        </w:tabs>
        <w:suppressAutoHyphens/>
        <w:overflowPunct w:val="0"/>
        <w:autoSpaceDE w:val="0"/>
        <w:ind w:left="1787" w:hanging="1438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0"/>
          <w:numId w:val="11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obejmującego:</w:t>
      </w:r>
    </w:p>
    <w:p w:rsidR="009A10C3" w:rsidRPr="009A10C3" w:rsidRDefault="009A10C3" w:rsidP="009A10C3">
      <w:pPr>
        <w:numPr>
          <w:ilvl w:val="0"/>
          <w:numId w:val="13"/>
        </w:numPr>
        <w:tabs>
          <w:tab w:val="num" w:pos="851"/>
        </w:tabs>
        <w:suppressAutoHyphens/>
        <w:overflowPunct w:val="0"/>
        <w:autoSpaceDE w:val="0"/>
        <w:ind w:left="709" w:hanging="283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100 egz., w formacie A4 (21 cm x 29,7 cm),</w:t>
      </w:r>
    </w:p>
    <w:p w:rsidR="009A10C3" w:rsidRPr="009A10C3" w:rsidRDefault="009A10C3" w:rsidP="009A10C3">
      <w:pPr>
        <w:numPr>
          <w:ilvl w:val="0"/>
          <w:numId w:val="13"/>
        </w:numPr>
        <w:tabs>
          <w:tab w:val="num" w:pos="426"/>
          <w:tab w:val="num" w:pos="1418"/>
        </w:tabs>
        <w:suppressAutoHyphens/>
        <w:overflowPunct w:val="0"/>
        <w:autoSpaceDE w:val="0"/>
        <w:ind w:left="851" w:hanging="3611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b)</w:t>
      </w:r>
      <w:r w:rsidRPr="009A10C3">
        <w:rPr>
          <w:lang w:eastAsia="zh-CN"/>
        </w:rPr>
        <w:tab/>
        <w:t>objętość: 100 stron w tym: - 90 stron czarno-białych na papierze kredowanym błyszczącym 130 g., - 10 stron w kolorze (CMYK) na papierze kredowanym błyszczącym 130 g.,</w:t>
      </w:r>
    </w:p>
    <w:p w:rsidR="009A10C3" w:rsidRPr="009A10C3" w:rsidRDefault="009A10C3" w:rsidP="009A10C3">
      <w:pPr>
        <w:numPr>
          <w:ilvl w:val="0"/>
          <w:numId w:val="13"/>
        </w:numPr>
        <w:tabs>
          <w:tab w:val="num" w:pos="851"/>
        </w:tabs>
        <w:suppressAutoHyphens/>
        <w:overflowPunct w:val="0"/>
        <w:autoSpaceDE w:val="0"/>
        <w:ind w:left="1418" w:hanging="992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oprawa broszurowa klejona + lakier UV na całą powierzchnię okładki.</w:t>
      </w:r>
    </w:p>
    <w:p w:rsidR="009A10C3" w:rsidRPr="009A10C3" w:rsidRDefault="009A10C3" w:rsidP="009A10C3">
      <w:pPr>
        <w:tabs>
          <w:tab w:val="num" w:pos="709"/>
        </w:tabs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lastRenderedPageBreak/>
              <w:t>Cena brutto standardowa za 1 egz. wzorcowy:.....................................................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lastRenderedPageBreak/>
        <w:t>Proszę o podanie dla kalkulacji danego przypadku: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2147" w:hanging="1438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ceny druku 1 strony czarno-białej na papierze kredowanym błyszczącym 130g 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kolorowej na papierze kredowanym błyszczącym 130 g …………………………………….............................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2147" w:hanging="1438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okładki + lakier UV na całą powierzchnię okładki</w:t>
      </w:r>
    </w:p>
    <w:p w:rsidR="009A10C3" w:rsidRPr="009A10C3" w:rsidRDefault="009A10C3" w:rsidP="009A10C3">
      <w:pPr>
        <w:suppressAutoHyphens/>
        <w:overflowPunct w:val="0"/>
        <w:autoSpaceDE w:val="0"/>
        <w:ind w:left="1134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………………………………………………………………………</w:t>
      </w: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b/>
          <w:bCs/>
          <w:lang w:eastAsia="zh-CN"/>
        </w:rPr>
      </w:pPr>
    </w:p>
    <w:p w:rsidR="009A10C3" w:rsidRPr="009A10C3" w:rsidRDefault="009A10C3" w:rsidP="009A10C3">
      <w:pPr>
        <w:numPr>
          <w:ilvl w:val="0"/>
          <w:numId w:val="11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obejmującego:</w:t>
      </w:r>
    </w:p>
    <w:p w:rsidR="009A10C3" w:rsidRPr="009A10C3" w:rsidRDefault="009A10C3" w:rsidP="009A10C3">
      <w:pPr>
        <w:suppressAutoHyphens/>
        <w:overflowPunct w:val="0"/>
        <w:autoSpaceDE w:val="0"/>
        <w:ind w:left="709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0"/>
          <w:numId w:val="14"/>
        </w:numPr>
        <w:tabs>
          <w:tab w:val="num" w:pos="1418"/>
        </w:tabs>
        <w:suppressAutoHyphens/>
        <w:overflowPunct w:val="0"/>
        <w:autoSpaceDE w:val="0"/>
        <w:ind w:hanging="3611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100 egz., w formacie A4 (21 cm x 29,7 cm),</w:t>
      </w:r>
    </w:p>
    <w:p w:rsidR="009A10C3" w:rsidRPr="009A10C3" w:rsidRDefault="009A10C3" w:rsidP="009A10C3">
      <w:pPr>
        <w:numPr>
          <w:ilvl w:val="0"/>
          <w:numId w:val="14"/>
        </w:numPr>
        <w:tabs>
          <w:tab w:val="num" w:pos="1418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objętość: 100 stron w tym:</w:t>
      </w:r>
    </w:p>
    <w:p w:rsidR="009A10C3" w:rsidRPr="009A10C3" w:rsidRDefault="009A10C3" w:rsidP="009A10C3">
      <w:pPr>
        <w:suppressAutoHyphens/>
        <w:overflowPunct w:val="0"/>
        <w:autoSpaceDE w:val="0"/>
        <w:ind w:left="709" w:firstLine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 - 90 stron czarno-białych na papierze kredowanym błyszczącym 130 g.,</w:t>
      </w:r>
    </w:p>
    <w:p w:rsidR="009A10C3" w:rsidRPr="009A10C3" w:rsidRDefault="009A10C3" w:rsidP="009A10C3">
      <w:pPr>
        <w:suppressAutoHyphens/>
        <w:overflowPunct w:val="0"/>
        <w:autoSpaceDE w:val="0"/>
        <w:ind w:left="708" w:firstLine="71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 - 10 stron w kolorze (CMYK) na papierze kredowanym błyszczącym 130 g.,</w:t>
      </w:r>
    </w:p>
    <w:p w:rsidR="009A10C3" w:rsidRPr="009A10C3" w:rsidRDefault="009A10C3" w:rsidP="009A10C3">
      <w:pPr>
        <w:numPr>
          <w:ilvl w:val="0"/>
          <w:numId w:val="14"/>
        </w:numPr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oprawa broszurowa klejona + folia błyszcząca lub matowa.</w:t>
      </w: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wzorcowy:.....................................................</w:t>
            </w: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czarno-białej na papierze kredowanym błyszczącym 130g ……………………………………………………………………….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1 strony kolorowej na papierze kredowanym błyszczącym 130 g ……………………………………...................................</w:t>
      </w:r>
    </w:p>
    <w:p w:rsidR="009A10C3" w:rsidRP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425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ceny druku okładki + folia błyszcząca lub matowa ……………………………………………………………………………</w:t>
      </w:r>
    </w:p>
    <w:p w:rsidR="009A10C3" w:rsidRPr="009A10C3" w:rsidRDefault="009A10C3" w:rsidP="009A10C3">
      <w:pPr>
        <w:suppressAutoHyphens/>
        <w:overflowPunct w:val="0"/>
        <w:autoSpaceDE w:val="0"/>
        <w:ind w:left="2147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0"/>
          <w:numId w:val="11"/>
        </w:numPr>
        <w:suppressAutoHyphens/>
        <w:overflowPunct w:val="0"/>
        <w:autoSpaceDE w:val="0"/>
        <w:contextualSpacing/>
        <w:jc w:val="both"/>
        <w:textAlignment w:val="baseline"/>
        <w:rPr>
          <w:rFonts w:eastAsia="Calibri"/>
          <w:b/>
          <w:bCs/>
          <w:lang w:eastAsia="en-US"/>
        </w:rPr>
      </w:pPr>
      <w:r w:rsidRPr="009A10C3">
        <w:rPr>
          <w:rFonts w:eastAsia="Calibri"/>
          <w:b/>
          <w:bCs/>
          <w:lang w:eastAsia="en-US"/>
        </w:rPr>
        <w:t>Cena standardowa dla wzorcowego wydania obejmującego:</w:t>
      </w:r>
    </w:p>
    <w:p w:rsidR="009A10C3" w:rsidRPr="009A10C3" w:rsidRDefault="009A10C3" w:rsidP="009A10C3">
      <w:pPr>
        <w:suppressAutoHyphens/>
        <w:overflowPunct w:val="0"/>
        <w:autoSpaceDE w:val="0"/>
        <w:ind w:left="709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numPr>
          <w:ilvl w:val="0"/>
          <w:numId w:val="15"/>
        </w:numPr>
        <w:tabs>
          <w:tab w:val="num" w:pos="1418"/>
        </w:tabs>
        <w:suppressAutoHyphens/>
        <w:overflowPunct w:val="0"/>
        <w:autoSpaceDE w:val="0"/>
        <w:ind w:hanging="3611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100 egz. opraw twardych w formacie B5 (16,5 cm x 24,0 cm) + folia błysk,</w:t>
      </w:r>
    </w:p>
    <w:p w:rsidR="009A10C3" w:rsidRPr="009A10C3" w:rsidRDefault="009A10C3" w:rsidP="009A10C3">
      <w:pPr>
        <w:numPr>
          <w:ilvl w:val="0"/>
          <w:numId w:val="15"/>
        </w:numPr>
        <w:tabs>
          <w:tab w:val="num" w:pos="1418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 xml:space="preserve">wyklejka kolor + folia błysk, druga strona okładki zadrukowana (zadruk </w:t>
      </w:r>
      <w:proofErr w:type="spellStart"/>
      <w:r w:rsidRPr="009A10C3">
        <w:rPr>
          <w:lang w:eastAsia="zh-CN"/>
        </w:rPr>
        <w:t>cz</w:t>
      </w:r>
      <w:proofErr w:type="spellEnd"/>
      <w:r w:rsidRPr="009A10C3">
        <w:rPr>
          <w:lang w:eastAsia="zh-CN"/>
        </w:rPr>
        <w:t>-b)</w:t>
      </w:r>
    </w:p>
    <w:p w:rsidR="009A10C3" w:rsidRPr="009A10C3" w:rsidRDefault="009A10C3" w:rsidP="009A10C3">
      <w:pPr>
        <w:numPr>
          <w:ilvl w:val="0"/>
          <w:numId w:val="15"/>
        </w:numPr>
        <w:tabs>
          <w:tab w:val="num" w:pos="1418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nagranie i nadruk 100 egz. płyt CD lub DVD,</w:t>
      </w:r>
    </w:p>
    <w:p w:rsidR="009A10C3" w:rsidRPr="009A10C3" w:rsidRDefault="009A10C3" w:rsidP="009A10C3">
      <w:pPr>
        <w:numPr>
          <w:ilvl w:val="0"/>
          <w:numId w:val="15"/>
        </w:numPr>
        <w:tabs>
          <w:tab w:val="num" w:pos="1418"/>
        </w:tabs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czynności introligatorskie (przyklejenie do 3 str. okładki tacek na CD lub DVD i umieszczenie w nich płyt – tacki do odbioru z redakcji)</w:t>
      </w:r>
    </w:p>
    <w:p w:rsidR="009A10C3" w:rsidRPr="009A10C3" w:rsidRDefault="009A10C3" w:rsidP="009A10C3">
      <w:pPr>
        <w:suppressAutoHyphens/>
        <w:overflowPunct w:val="0"/>
        <w:autoSpaceDE w:val="0"/>
        <w:ind w:left="1418" w:hanging="709"/>
        <w:contextualSpacing/>
        <w:jc w:val="both"/>
        <w:textAlignment w:val="baseline"/>
        <w:rPr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9A10C3" w:rsidRPr="009A10C3" w:rsidTr="007B1162">
        <w:tc>
          <w:tcPr>
            <w:tcW w:w="9212" w:type="dxa"/>
          </w:tcPr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</w:p>
          <w:p w:rsidR="009A10C3" w:rsidRPr="009A10C3" w:rsidRDefault="009A10C3" w:rsidP="009A10C3">
            <w:pPr>
              <w:suppressAutoHyphens/>
              <w:overflowPunct w:val="0"/>
              <w:autoSpaceDE w:val="0"/>
              <w:contextualSpacing/>
              <w:jc w:val="both"/>
              <w:textAlignment w:val="baseline"/>
              <w:rPr>
                <w:lang w:eastAsia="zh-CN"/>
              </w:rPr>
            </w:pPr>
            <w:r w:rsidRPr="009A10C3">
              <w:rPr>
                <w:lang w:eastAsia="zh-CN"/>
              </w:rPr>
              <w:t>Cena brutto standardowa za 1 egz. wzorcowy:.....................................................</w:t>
            </w:r>
          </w:p>
        </w:tc>
      </w:tr>
    </w:tbl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Proszę o podanie dla kalkulacji danego przypadku:</w:t>
      </w:r>
    </w:p>
    <w:p w:rsidR="009A10C3" w:rsidRDefault="009A10C3" w:rsidP="009A10C3">
      <w:pPr>
        <w:numPr>
          <w:ilvl w:val="1"/>
          <w:numId w:val="6"/>
        </w:numPr>
        <w:tabs>
          <w:tab w:val="clear" w:pos="360"/>
          <w:tab w:val="num" w:pos="1134"/>
        </w:tabs>
        <w:suppressAutoHyphens/>
        <w:overflowPunct w:val="0"/>
        <w:autoSpaceDE w:val="0"/>
        <w:ind w:left="1134" w:hanging="567"/>
        <w:contextualSpacing/>
        <w:jc w:val="both"/>
        <w:textAlignment w:val="baseline"/>
        <w:rPr>
          <w:lang w:eastAsia="zh-CN"/>
        </w:rPr>
      </w:pPr>
      <w:r w:rsidRPr="009A10C3">
        <w:rPr>
          <w:lang w:eastAsia="zh-CN"/>
        </w:rPr>
        <w:t>wykonanie książki na dysku CD lub DVD w oprawie twardej, format B5 )16,5 cm x 24,0 cm), 4 kolory + folia (druk okleiny, zadruk wyklejki + folia błysk, nadruk i nagranie CD lub DVD. Czynności introligatorskie – przyklejenie do 3 str. okładki tacek na CD lub DVD i umieszczenie w nich płyt) …………………………………………………………………………...........</w:t>
      </w:r>
    </w:p>
    <w:p w:rsid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9A10C3" w:rsidRPr="009A10C3" w:rsidRDefault="009A10C3" w:rsidP="009A10C3">
      <w:pPr>
        <w:suppressAutoHyphens/>
        <w:overflowPunct w:val="0"/>
        <w:autoSpaceDE w:val="0"/>
        <w:contextualSpacing/>
        <w:jc w:val="both"/>
        <w:textAlignment w:val="baseline"/>
        <w:rPr>
          <w:lang w:eastAsia="zh-CN"/>
        </w:rPr>
      </w:pPr>
    </w:p>
    <w:p w:rsidR="00C020B1" w:rsidRDefault="00C020B1" w:rsidP="00C020B1">
      <w:pPr>
        <w:rPr>
          <w:b/>
          <w:sz w:val="22"/>
          <w:szCs w:val="22"/>
          <w:u w:val="single"/>
        </w:rPr>
      </w:pPr>
    </w:p>
    <w:p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Oświadczam/my, że: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0B1" w:rsidTr="00C020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:rsidTr="00C020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:rsidTr="00C020B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C020B1" w:rsidRDefault="00C020B1" w:rsidP="00C020B1">
      <w:pPr>
        <w:rPr>
          <w:i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C020B1" w:rsidRDefault="00C020B1" w:rsidP="00C020B1">
      <w:pPr>
        <w:rPr>
          <w:color w:val="FF0000"/>
        </w:rPr>
      </w:pPr>
    </w:p>
    <w:p w:rsidR="00C020B1" w:rsidRDefault="00C020B1" w:rsidP="00C020B1"/>
    <w:p w:rsidR="00FE545C" w:rsidRPr="00C020B1" w:rsidRDefault="00FE545C" w:rsidP="00C020B1"/>
    <w:sectPr w:rsidR="00FE545C" w:rsidRPr="00C0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868" w:rsidRDefault="00251868">
      <w:r>
        <w:separator/>
      </w:r>
    </w:p>
  </w:endnote>
  <w:endnote w:type="continuationSeparator" w:id="0">
    <w:p w:rsidR="00251868" w:rsidRDefault="0025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868" w:rsidRDefault="00251868">
      <w:r>
        <w:separator/>
      </w:r>
    </w:p>
  </w:footnote>
  <w:footnote w:type="continuationSeparator" w:id="0">
    <w:p w:rsidR="00251868" w:rsidRDefault="0025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8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0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9"/>
  </w:num>
  <w:num w:numId="12">
    <w:abstractNumId w:val="4"/>
  </w:num>
  <w:num w:numId="13">
    <w:abstractNumId w:val="1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0F"/>
    <w:rsid w:val="00012286"/>
    <w:rsid w:val="00071CCC"/>
    <w:rsid w:val="000B731D"/>
    <w:rsid w:val="000D6134"/>
    <w:rsid w:val="000E09C7"/>
    <w:rsid w:val="000F6589"/>
    <w:rsid w:val="001011B4"/>
    <w:rsid w:val="00106636"/>
    <w:rsid w:val="00116EC6"/>
    <w:rsid w:val="001801DD"/>
    <w:rsid w:val="001D4612"/>
    <w:rsid w:val="00207E98"/>
    <w:rsid w:val="00251868"/>
    <w:rsid w:val="002723B0"/>
    <w:rsid w:val="00315A4A"/>
    <w:rsid w:val="004B7300"/>
    <w:rsid w:val="004C6753"/>
    <w:rsid w:val="005703FB"/>
    <w:rsid w:val="005706EA"/>
    <w:rsid w:val="005809F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A10C3"/>
    <w:rsid w:val="00A0022B"/>
    <w:rsid w:val="00A346FE"/>
    <w:rsid w:val="00A47B4D"/>
    <w:rsid w:val="00A83018"/>
    <w:rsid w:val="00B774DC"/>
    <w:rsid w:val="00C020B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172"/>
    <w:rsid w:val="00FA0F30"/>
    <w:rsid w:val="00FA51A4"/>
    <w:rsid w:val="00FC180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3F63A"/>
  <w15:chartTrackingRefBased/>
  <w15:docId w15:val="{5A9420B2-0431-4A71-A0D7-8D7F4E9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0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8867C-9A35-4A6D-94AE-990133314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1333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2021-12-06T10:34:00Z</dcterms:created>
  <dcterms:modified xsi:type="dcterms:W3CDTF">2021-12-06T10:34:00Z</dcterms:modified>
</cp:coreProperties>
</file>