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2EB" w:rsidRDefault="00041628" w:rsidP="008172EB">
      <w:pPr>
        <w:jc w:val="right"/>
        <w:rPr>
          <w:b/>
          <w:sz w:val="24"/>
          <w:szCs w:val="24"/>
        </w:rPr>
      </w:pPr>
      <w:r>
        <w:rPr>
          <w:noProof/>
        </w:rPr>
        <w:pict>
          <v:roundrect id="Prostokąt: zaokrąglone rogi 4" o:spid="_x0000_s1029" style="position:absolute;left:0;text-align:left;margin-left:0;margin-top:-9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"/>
        </w:pict>
      </w:r>
      <w:r w:rsidR="008172EB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4</w:t>
      </w:r>
      <w:bookmarkStart w:id="0" w:name="_GoBack"/>
      <w:bookmarkEnd w:id="0"/>
    </w:p>
    <w:p w:rsidR="008172EB" w:rsidRDefault="008172EB" w:rsidP="008172E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8172EB" w:rsidRDefault="008172EB" w:rsidP="008172E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8172EB" w:rsidRDefault="00041628" w:rsidP="008172E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3" o:spid="_x0000_s1028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" stroked="f">
            <v:textbox inset="0,0,0,0">
              <w:txbxContent>
                <w:p w:rsidR="008172EB" w:rsidRDefault="008172EB" w:rsidP="008172E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8172EB" w:rsidRDefault="008172EB" w:rsidP="008172E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8172EB" w:rsidRDefault="008172EB" w:rsidP="008172E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8172EB" w:rsidRDefault="008172EB" w:rsidP="008172E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8172EB" w:rsidRDefault="008172EB" w:rsidP="008172E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8172EB" w:rsidRDefault="008172EB" w:rsidP="008172E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8172EB" w:rsidRDefault="008172EB" w:rsidP="008172EB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 „</w:t>
      </w:r>
      <w:r w:rsidRPr="004B0F52">
        <w:rPr>
          <w:b/>
          <w:sz w:val="24"/>
          <w:szCs w:val="24"/>
        </w:rPr>
        <w:t>Usługa druku offsetowego i dostawy książek dla Wydawnictw AGH - Kc-zp.272-656/21</w:t>
      </w:r>
      <w:r>
        <w:rPr>
          <w:b/>
          <w:sz w:val="24"/>
          <w:szCs w:val="24"/>
        </w:rPr>
        <w:t xml:space="preserve">”,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p w:rsidR="008172EB" w:rsidRDefault="008172EB" w:rsidP="008172EB">
      <w:pPr>
        <w:tabs>
          <w:tab w:val="left" w:pos="0"/>
        </w:tabs>
        <w:spacing w:line="264" w:lineRule="auto"/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534"/>
        <w:gridCol w:w="1628"/>
        <w:gridCol w:w="2411"/>
        <w:gridCol w:w="2410"/>
      </w:tblGrid>
      <w:tr w:rsidR="008172EB" w:rsidTr="006638F5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72EB" w:rsidRDefault="008172EB" w:rsidP="006638F5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72EB" w:rsidRDefault="008172EB" w:rsidP="006638F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72EB" w:rsidRDefault="008172EB" w:rsidP="006638F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72EB" w:rsidRDefault="008172EB" w:rsidP="006638F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72EB" w:rsidRDefault="008172EB" w:rsidP="006638F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8172EB" w:rsidRDefault="008172EB" w:rsidP="006638F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8172EB" w:rsidTr="006638F5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8172EB" w:rsidTr="006638F5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172EB" w:rsidTr="006638F5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172EB" w:rsidTr="006638F5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172EB" w:rsidTr="006638F5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72EB" w:rsidRDefault="008172EB" w:rsidP="006638F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8172EB" w:rsidRDefault="008172EB" w:rsidP="008172EB">
      <w:pPr>
        <w:spacing w:line="360" w:lineRule="auto"/>
        <w:jc w:val="both"/>
        <w:rPr>
          <w:b/>
        </w:rPr>
      </w:pPr>
    </w:p>
    <w:p w:rsidR="008172EB" w:rsidRDefault="008172EB" w:rsidP="008172EB">
      <w:pPr>
        <w:jc w:val="both"/>
        <w:rPr>
          <w:sz w:val="22"/>
          <w:szCs w:val="22"/>
        </w:rPr>
      </w:pPr>
      <w:r>
        <w:rPr>
          <w:b/>
          <w:color w:val="FF0000"/>
          <w:sz w:val="24"/>
          <w:szCs w:val="24"/>
        </w:rPr>
        <w:t>Dokument należy sporządzić w postaci elektronicznej i podpisać kwalifikowanym podpisem elektronicznym.</w:t>
      </w:r>
    </w:p>
    <w:p w:rsidR="008172EB" w:rsidRDefault="008172EB" w:rsidP="008172EB">
      <w:pPr>
        <w:tabs>
          <w:tab w:val="left" w:pos="5040"/>
        </w:tabs>
        <w:ind w:left="708"/>
      </w:pPr>
      <w:r>
        <w:tab/>
      </w:r>
    </w:p>
    <w:p w:rsidR="008172EB" w:rsidRDefault="008172EB" w:rsidP="008172EB">
      <w:pPr>
        <w:tabs>
          <w:tab w:val="left" w:pos="5040"/>
        </w:tabs>
        <w:ind w:left="708"/>
      </w:pPr>
    </w:p>
    <w:p w:rsidR="008172EB" w:rsidRDefault="008172EB" w:rsidP="008172EB">
      <w:pPr>
        <w:tabs>
          <w:tab w:val="left" w:pos="5040"/>
        </w:tabs>
        <w:ind w:left="708"/>
      </w:pPr>
    </w:p>
    <w:p w:rsidR="008172EB" w:rsidRDefault="008172EB" w:rsidP="008172EB">
      <w:pPr>
        <w:tabs>
          <w:tab w:val="left" w:pos="5040"/>
        </w:tabs>
        <w:ind w:left="708"/>
      </w:pPr>
    </w:p>
    <w:p w:rsidR="008172EB" w:rsidRDefault="008172EB" w:rsidP="008172EB">
      <w:pPr>
        <w:tabs>
          <w:tab w:val="left" w:pos="5040"/>
        </w:tabs>
        <w:ind w:left="708"/>
      </w:pPr>
    </w:p>
    <w:p w:rsidR="008172EB" w:rsidRDefault="008172EB" w:rsidP="008172EB">
      <w:pPr>
        <w:tabs>
          <w:tab w:val="left" w:pos="0"/>
        </w:tabs>
        <w:spacing w:line="264" w:lineRule="auto"/>
      </w:pPr>
    </w:p>
    <w:p w:rsidR="008172EB" w:rsidRDefault="008172EB" w:rsidP="008172EB">
      <w:pPr>
        <w:pStyle w:val="Zwykytekst"/>
      </w:pPr>
    </w:p>
    <w:p w:rsidR="008172EB" w:rsidRPr="001827B7" w:rsidRDefault="008172EB" w:rsidP="008172EB"/>
    <w:p w:rsidR="00F213FB" w:rsidRPr="008172EB" w:rsidRDefault="00F213FB" w:rsidP="008172EB"/>
    <w:sectPr w:rsidR="00F213FB" w:rsidRPr="008172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435F" w:rsidRDefault="00E3435F">
      <w:r>
        <w:separator/>
      </w:r>
    </w:p>
  </w:endnote>
  <w:endnote w:type="continuationSeparator" w:id="0">
    <w:p w:rsidR="00E3435F" w:rsidRDefault="00E34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D2B" w:rsidRDefault="00BF6D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D2B" w:rsidRDefault="00BF6D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D2B" w:rsidRDefault="00BF6D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435F" w:rsidRDefault="00E3435F">
      <w:r>
        <w:separator/>
      </w:r>
    </w:p>
  </w:footnote>
  <w:footnote w:type="continuationSeparator" w:id="0">
    <w:p w:rsidR="00E3435F" w:rsidRDefault="00E3435F">
      <w:r>
        <w:continuationSeparator/>
      </w:r>
    </w:p>
  </w:footnote>
  <w:footnote w:id="1">
    <w:p w:rsidR="008172EB" w:rsidRDefault="008172EB" w:rsidP="008172EB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D2B" w:rsidRDefault="00BF6D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D2B" w:rsidRDefault="00BF6D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35F"/>
    <w:rsid w:val="00041628"/>
    <w:rsid w:val="00082E0F"/>
    <w:rsid w:val="00210E8E"/>
    <w:rsid w:val="00276C10"/>
    <w:rsid w:val="00702A72"/>
    <w:rsid w:val="008172EB"/>
    <w:rsid w:val="00BF6D2B"/>
    <w:rsid w:val="00C049BA"/>
    <w:rsid w:val="00C254C7"/>
    <w:rsid w:val="00C34B2E"/>
    <w:rsid w:val="00D11BC3"/>
    <w:rsid w:val="00DD5BF2"/>
    <w:rsid w:val="00E3435F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2FC22241"/>
  <w15:chartTrackingRefBased/>
  <w15:docId w15:val="{C6BA3447-AAD0-45B4-90B6-D2EB189DF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72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F6D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6D2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72E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72EB"/>
  </w:style>
  <w:style w:type="character" w:styleId="Odwoanieprzypisudolnego">
    <w:name w:val="footnote reference"/>
    <w:uiPriority w:val="99"/>
    <w:semiHidden/>
    <w:unhideWhenUsed/>
    <w:rsid w:val="008172EB"/>
    <w:rPr>
      <w:vertAlign w:val="superscript"/>
    </w:rPr>
  </w:style>
  <w:style w:type="character" w:customStyle="1" w:styleId="ZwykytekstZnak">
    <w:name w:val="Zwykły tekst Znak"/>
    <w:link w:val="Zwykytekst"/>
    <w:rsid w:val="008172E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2021-12-07T13:02:00Z</dcterms:created>
  <dcterms:modified xsi:type="dcterms:W3CDTF">2021-12-07T13:02:00Z</dcterms:modified>
</cp:coreProperties>
</file>