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0B1" w:rsidRDefault="00C020B1" w:rsidP="00C020B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020B1" w:rsidRDefault="00C020B1" w:rsidP="00C020B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20B1" w:rsidRDefault="00C020B1" w:rsidP="00C020B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20B1" w:rsidRDefault="00C020B1" w:rsidP="00C020B1">
      <w:pPr>
        <w:spacing w:line="360" w:lineRule="auto"/>
      </w:pPr>
      <w:r>
        <w:t>Do: Nazwa i siedziba Zamawiającego:</w:t>
      </w:r>
    </w:p>
    <w:p w:rsidR="00C020B1" w:rsidRDefault="00C020B1" w:rsidP="00C020B1">
      <w:pPr>
        <w:ind w:right="-110"/>
        <w:rPr>
          <w:b/>
        </w:rPr>
      </w:pPr>
      <w:r>
        <w:rPr>
          <w:b/>
        </w:rPr>
        <w:t>Akademia Górniczo - Hutnicza</w:t>
      </w:r>
    </w:p>
    <w:p w:rsidR="00C020B1" w:rsidRDefault="00C020B1" w:rsidP="00C020B1">
      <w:pPr>
        <w:ind w:right="-110"/>
        <w:rPr>
          <w:b/>
        </w:rPr>
      </w:pPr>
      <w:r>
        <w:rPr>
          <w:b/>
        </w:rPr>
        <w:t>im. Stanisława Staszica w Krakowie</w:t>
      </w:r>
    </w:p>
    <w:p w:rsidR="00C020B1" w:rsidRDefault="00C020B1" w:rsidP="00C020B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020B1" w:rsidRDefault="00C020B1" w:rsidP="00C020B1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C020B1" w:rsidRDefault="00C020B1" w:rsidP="00C020B1">
      <w:pPr>
        <w:rPr>
          <w:b/>
        </w:rPr>
      </w:pPr>
      <w:r>
        <w:rPr>
          <w:b/>
        </w:rPr>
        <w:t xml:space="preserve">30-059 Kraków,  </w:t>
      </w:r>
    </w:p>
    <w:p w:rsidR="00C020B1" w:rsidRDefault="00C020B1" w:rsidP="00C020B1">
      <w:pPr>
        <w:ind w:firstLine="3969"/>
        <w:rPr>
          <w:b/>
        </w:rPr>
      </w:pPr>
    </w:p>
    <w:p w:rsidR="00C020B1" w:rsidRDefault="00C020B1" w:rsidP="00C020B1">
      <w:pPr>
        <w:widowControl w:val="0"/>
        <w:ind w:right="1"/>
        <w:jc w:val="both"/>
      </w:pPr>
      <w:r>
        <w:t xml:space="preserve">W odpowiedzi na ogłoszenie o zamówieniu dotyczące przetargu nieograniczonego, którego przedmiotem jest </w:t>
      </w:r>
      <w:r>
        <w:rPr>
          <w:b/>
          <w:bCs/>
          <w:iCs/>
        </w:rPr>
        <w:t>usługa</w:t>
      </w:r>
      <w:r w:rsidR="00663115" w:rsidRPr="00663115">
        <w:rPr>
          <w:b/>
          <w:bCs/>
          <w:iCs/>
        </w:rPr>
        <w:t xml:space="preserve"> druku offsetowego i dostawy książek dla Wydawnictw AGH - Kc-zp.272-656/21</w:t>
      </w:r>
      <w:r>
        <w:rPr>
          <w:b/>
          <w:sz w:val="26"/>
        </w:rPr>
        <w:t xml:space="preserve">, </w:t>
      </w:r>
      <w:r>
        <w:t xml:space="preserve">oferuję realizację przedmiotu zamówienia, zgodnie z wymaganiami </w:t>
      </w:r>
      <w:r>
        <w:rPr>
          <w:bCs/>
        </w:rPr>
        <w:t>Zamawiającego, składamy ofertę na wykonanie przedmiotu zamówienia zgodnie z treścią SWZ</w:t>
      </w:r>
      <w:r>
        <w:t>.</w:t>
      </w:r>
    </w:p>
    <w:p w:rsidR="00663115" w:rsidRDefault="00663115" w:rsidP="00663115">
      <w:pPr>
        <w:rPr>
          <w:b/>
        </w:rPr>
      </w:pPr>
    </w:p>
    <w:p w:rsidR="00663115" w:rsidRPr="00684893" w:rsidRDefault="00663115" w:rsidP="00663115">
      <w:pPr>
        <w:rPr>
          <w:b/>
        </w:rPr>
      </w:pPr>
      <w:r w:rsidRPr="00684893">
        <w:rPr>
          <w:b/>
        </w:rPr>
        <w:t xml:space="preserve">Cena brutto - za 1 egzemplarz wzorcowy </w:t>
      </w:r>
    </w:p>
    <w:p w:rsidR="00663115" w:rsidRPr="00684893" w:rsidRDefault="00663115" w:rsidP="00663115">
      <w:r>
        <w:t>(suma cen standardowych A+B+</w:t>
      </w:r>
      <w:r w:rsidRPr="00684893">
        <w:t>C+D dla egzemplarzy wzorcowych): ................PLN</w:t>
      </w:r>
    </w:p>
    <w:p w:rsidR="00663115" w:rsidRPr="00684893" w:rsidRDefault="00663115" w:rsidP="00663115"/>
    <w:p w:rsidR="00663115" w:rsidRPr="00684893" w:rsidRDefault="00663115" w:rsidP="00663115">
      <w:r w:rsidRPr="00684893">
        <w:t>Słownie brutto:  .................................................................................................................. PLN</w:t>
      </w:r>
    </w:p>
    <w:p w:rsidR="00663115" w:rsidRPr="00684893" w:rsidRDefault="00663115" w:rsidP="00663115"/>
    <w:p w:rsidR="00663115" w:rsidRPr="00684893" w:rsidRDefault="00663115" w:rsidP="00663115">
      <w:r w:rsidRPr="00684893">
        <w:rPr>
          <w:b/>
        </w:rPr>
        <w:t>Powyższa cena zawiera</w:t>
      </w:r>
      <w:r>
        <w:rPr>
          <w:b/>
        </w:rPr>
        <w:t xml:space="preserve"> właściwą stawkę</w:t>
      </w:r>
      <w:r w:rsidRPr="00684893">
        <w:rPr>
          <w:b/>
        </w:rPr>
        <w:t xml:space="preserve"> podatk</w:t>
      </w:r>
      <w:r>
        <w:rPr>
          <w:b/>
        </w:rPr>
        <w:t>u</w:t>
      </w:r>
      <w:r w:rsidRPr="00684893">
        <w:rPr>
          <w:b/>
        </w:rPr>
        <w:t xml:space="preserve"> VAT</w:t>
      </w:r>
      <w:r>
        <w:rPr>
          <w:b/>
        </w:rPr>
        <w:t>.</w:t>
      </w:r>
      <w:r w:rsidRPr="00684893">
        <w:rPr>
          <w:b/>
        </w:rPr>
        <w:t xml:space="preserve"> </w:t>
      </w:r>
    </w:p>
    <w:p w:rsidR="00663115" w:rsidRPr="00684893" w:rsidRDefault="00663115" w:rsidP="00663115">
      <w:r w:rsidRPr="00663115">
        <w:rPr>
          <w:b/>
        </w:rPr>
        <w:t>Termin realizacji umowy</w:t>
      </w:r>
      <w:r w:rsidRPr="00684893">
        <w:t>: przez okres 12 miesięcy od daty podpisania umowy.</w:t>
      </w:r>
    </w:p>
    <w:p w:rsidR="00663115" w:rsidRPr="00684893" w:rsidRDefault="00663115" w:rsidP="00663115">
      <w:pPr>
        <w:tabs>
          <w:tab w:val="left" w:pos="426"/>
        </w:tabs>
        <w:jc w:val="both"/>
        <w:rPr>
          <w:b/>
        </w:rPr>
      </w:pPr>
      <w:r w:rsidRPr="00684893">
        <w:rPr>
          <w:b/>
        </w:rPr>
        <w:t xml:space="preserve">Termin płatności: </w:t>
      </w:r>
      <w:r w:rsidRPr="00684893">
        <w:t>przelewem w terminie do 21 dni od daty otrzymania faktury przez Zamawiającego.</w:t>
      </w:r>
    </w:p>
    <w:p w:rsidR="005809F0" w:rsidRDefault="005809F0" w:rsidP="00C020B1">
      <w:pPr>
        <w:jc w:val="both"/>
      </w:pPr>
    </w:p>
    <w:p w:rsidR="005809F0" w:rsidRDefault="005809F0" w:rsidP="00C020B1">
      <w:pPr>
        <w:jc w:val="both"/>
      </w:pPr>
    </w:p>
    <w:p w:rsidR="00C020B1" w:rsidRDefault="00C020B1" w:rsidP="00C020B1">
      <w:pPr>
        <w:jc w:val="both"/>
        <w:rPr>
          <w:b/>
        </w:rPr>
      </w:pPr>
      <w:r>
        <w:t>Oświadczamy, że zgodnie z ustawą z dnia 2 lipca 2004r. o swobodzie działalności gospodarczej należymy do małych lub średnich przedsiębiorców:</w:t>
      </w:r>
      <w:r>
        <w:rPr>
          <w:b/>
        </w:rPr>
        <w:t xml:space="preserve"> TAK/NIE*</w:t>
      </w:r>
    </w:p>
    <w:p w:rsidR="009A10C3" w:rsidRDefault="009A10C3" w:rsidP="00C020B1">
      <w:pPr>
        <w:jc w:val="both"/>
        <w:rPr>
          <w:b/>
        </w:rPr>
      </w:pPr>
    </w:p>
    <w:p w:rsidR="009A10C3" w:rsidRDefault="009A10C3" w:rsidP="00C020B1">
      <w:pPr>
        <w:jc w:val="both"/>
        <w:rPr>
          <w:b/>
        </w:rPr>
      </w:pPr>
    </w:p>
    <w:p w:rsidR="009A10C3" w:rsidRDefault="009A10C3" w:rsidP="00663115">
      <w:pPr>
        <w:tabs>
          <w:tab w:val="left" w:pos="5040"/>
        </w:tabs>
        <w:rPr>
          <w:b/>
          <w:u w:val="single"/>
        </w:rPr>
      </w:pPr>
    </w:p>
    <w:p w:rsid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</w:p>
    <w:p w:rsidR="00663115" w:rsidRPr="0049122D" w:rsidRDefault="00663115" w:rsidP="00663115">
      <w:pPr>
        <w:pStyle w:val="Nagwek1"/>
        <w:jc w:val="both"/>
        <w:rPr>
          <w:rFonts w:ascii="Times New Roman" w:hAnsi="Times New Roman" w:cs="Times New Roman"/>
          <w:sz w:val="24"/>
          <w:szCs w:val="24"/>
        </w:rPr>
      </w:pPr>
      <w:r w:rsidRPr="0049122D">
        <w:rPr>
          <w:rFonts w:ascii="Times New Roman" w:hAnsi="Times New Roman" w:cs="Times New Roman"/>
          <w:sz w:val="24"/>
          <w:szCs w:val="24"/>
        </w:rPr>
        <w:t>Cena standardowa dla wzorcowego nakładu:</w:t>
      </w:r>
    </w:p>
    <w:p w:rsidR="00663115" w:rsidRPr="0049122D" w:rsidRDefault="00663115" w:rsidP="00663115">
      <w:pPr>
        <w:pStyle w:val="Nagwek1"/>
        <w:tabs>
          <w:tab w:val="left" w:pos="708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49122D">
        <w:rPr>
          <w:rFonts w:ascii="Times New Roman" w:hAnsi="Times New Roman" w:cs="Times New Roman"/>
          <w:b w:val="0"/>
          <w:sz w:val="24"/>
          <w:szCs w:val="24"/>
        </w:rPr>
        <w:t>. Cena druku książek w oprawie miękkiej klejonej, format B-5 (16,5 cm x 24,0 cm po obcięciu)</w:t>
      </w:r>
    </w:p>
    <w:p w:rsidR="00663115" w:rsidRPr="0049122D" w:rsidRDefault="00663115" w:rsidP="00663115">
      <w:pPr>
        <w:jc w:val="both"/>
      </w:pPr>
      <w:r w:rsidRPr="0049122D">
        <w:t xml:space="preserve">a/ nakład: </w:t>
      </w:r>
      <w:r w:rsidRPr="0049122D">
        <w:tab/>
        <w:t>220 egz.</w:t>
      </w:r>
      <w:r w:rsidRPr="0049122D">
        <w:tab/>
        <w:t xml:space="preserve"> </w:t>
      </w:r>
    </w:p>
    <w:p w:rsidR="00663115" w:rsidRPr="0049122D" w:rsidRDefault="00663115" w:rsidP="00663115">
      <w:pPr>
        <w:jc w:val="both"/>
      </w:pPr>
      <w:r w:rsidRPr="0049122D">
        <w:t>b/ objętość:</w:t>
      </w:r>
      <w:r w:rsidRPr="0049122D">
        <w:tab/>
        <w:t>15 arkuszy drukarskich</w:t>
      </w:r>
    </w:p>
    <w:p w:rsidR="00663115" w:rsidRPr="0049122D" w:rsidRDefault="00663115" w:rsidP="00663115">
      <w:pPr>
        <w:jc w:val="both"/>
      </w:pPr>
      <w:r w:rsidRPr="0049122D">
        <w:t xml:space="preserve">c/ okładka </w:t>
      </w:r>
      <w:r w:rsidRPr="0049122D">
        <w:tab/>
        <w:t>4 kolory + folia błyszcząca lub matowa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663115" w:rsidRPr="0049122D" w:rsidTr="00023E4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115" w:rsidRPr="0049122D" w:rsidRDefault="00663115" w:rsidP="00023E48">
            <w:pPr>
              <w:jc w:val="both"/>
            </w:pPr>
          </w:p>
          <w:p w:rsidR="00663115" w:rsidRPr="0049122D" w:rsidRDefault="00663115" w:rsidP="00023E48">
            <w:pPr>
              <w:jc w:val="both"/>
            </w:pPr>
            <w:r w:rsidRPr="0049122D">
              <w:t>Cena netto jednego nakładu (wg warunków a, b, c)..............................................</w:t>
            </w:r>
          </w:p>
          <w:p w:rsidR="00663115" w:rsidRPr="0049122D" w:rsidRDefault="00663115" w:rsidP="00023E48">
            <w:pPr>
              <w:jc w:val="both"/>
            </w:pPr>
          </w:p>
        </w:tc>
      </w:tr>
    </w:tbl>
    <w:p w:rsidR="00663115" w:rsidRPr="0049122D" w:rsidRDefault="00663115" w:rsidP="00663115">
      <w:pPr>
        <w:jc w:val="both"/>
      </w:pPr>
      <w:r w:rsidRPr="0049122D">
        <w:tab/>
        <w:t>Proszę o podanie dla powyższej  kalkulacji przy podanym nakładzie i objętości:</w:t>
      </w:r>
    </w:p>
    <w:p w:rsidR="00663115" w:rsidRPr="0049122D" w:rsidRDefault="00663115" w:rsidP="00663115">
      <w:pPr>
        <w:jc w:val="both"/>
      </w:pPr>
      <w:r w:rsidRPr="0049122D">
        <w:tab/>
        <w:t>- ceny druku 1arkusza drukarskiego ……………………………………………..</w:t>
      </w:r>
    </w:p>
    <w:p w:rsidR="00663115" w:rsidRPr="0049122D" w:rsidRDefault="00663115" w:rsidP="00663115">
      <w:pPr>
        <w:ind w:firstLine="708"/>
        <w:jc w:val="both"/>
      </w:pPr>
      <w:r w:rsidRPr="0049122D">
        <w:t>- ceny druku 1 okładki + introligatorka ………………………………………….</w:t>
      </w:r>
    </w:p>
    <w:p w:rsidR="00663115" w:rsidRPr="0049122D" w:rsidRDefault="00663115" w:rsidP="00663115">
      <w:pPr>
        <w:jc w:val="both"/>
      </w:pPr>
    </w:p>
    <w:p w:rsidR="00663115" w:rsidRPr="0049122D" w:rsidRDefault="00663115" w:rsidP="00663115">
      <w:pPr>
        <w:jc w:val="both"/>
      </w:pPr>
      <w:r>
        <w:rPr>
          <w:b/>
        </w:rPr>
        <w:t>B</w:t>
      </w:r>
      <w:r w:rsidRPr="0049122D">
        <w:rPr>
          <w:b/>
        </w:rPr>
        <w:t xml:space="preserve">. </w:t>
      </w:r>
      <w:r w:rsidRPr="0049122D">
        <w:t>Cena druku książek w oprawie twardej szytej, format B-5 (16,5 cm x 24,0 cm)</w:t>
      </w:r>
    </w:p>
    <w:p w:rsidR="00663115" w:rsidRPr="0049122D" w:rsidRDefault="00663115" w:rsidP="00663115">
      <w:pPr>
        <w:jc w:val="both"/>
      </w:pPr>
      <w:r w:rsidRPr="0049122D">
        <w:t xml:space="preserve">a/ nakład: </w:t>
      </w:r>
      <w:r w:rsidRPr="0049122D">
        <w:tab/>
        <w:t>220 egz.</w:t>
      </w:r>
    </w:p>
    <w:p w:rsidR="00663115" w:rsidRPr="0049122D" w:rsidRDefault="00663115" w:rsidP="00663115">
      <w:pPr>
        <w:jc w:val="both"/>
      </w:pPr>
      <w:r w:rsidRPr="0049122D">
        <w:t>b/ objętość:</w:t>
      </w:r>
      <w:r w:rsidRPr="0049122D">
        <w:tab/>
        <w:t xml:space="preserve">15 arkuszy drukarskich </w:t>
      </w:r>
    </w:p>
    <w:p w:rsidR="00663115" w:rsidRPr="0049122D" w:rsidRDefault="00663115" w:rsidP="00663115">
      <w:pPr>
        <w:jc w:val="both"/>
      </w:pPr>
      <w:r w:rsidRPr="0049122D">
        <w:t>c/ oprawa twarda (tektura, okleina 4+0, folia błyszcząca lub matowa, wyklejka 1 kolor biała, grzbiet prosty</w:t>
      </w:r>
      <w:r w:rsidR="00F34467">
        <w:t xml:space="preserve"> lub okrągły</w:t>
      </w:r>
      <w:r w:rsidRPr="0049122D">
        <w:t>, oprawa szyta)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663115" w:rsidRPr="0049122D" w:rsidTr="00023E4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115" w:rsidRPr="0049122D" w:rsidRDefault="00663115" w:rsidP="00023E48">
            <w:pPr>
              <w:jc w:val="both"/>
            </w:pPr>
          </w:p>
          <w:p w:rsidR="00663115" w:rsidRPr="0049122D" w:rsidRDefault="00663115" w:rsidP="00023E48">
            <w:pPr>
              <w:jc w:val="both"/>
            </w:pPr>
            <w:r w:rsidRPr="0049122D">
              <w:t>Cena netto jednego nakładu (wg warunków a, b, c) ......................................................</w:t>
            </w:r>
          </w:p>
          <w:p w:rsidR="00663115" w:rsidRPr="0049122D" w:rsidRDefault="00663115" w:rsidP="00023E48">
            <w:pPr>
              <w:jc w:val="both"/>
            </w:pPr>
          </w:p>
        </w:tc>
      </w:tr>
    </w:tbl>
    <w:p w:rsidR="00663115" w:rsidRPr="0049122D" w:rsidRDefault="00663115" w:rsidP="00663115">
      <w:pPr>
        <w:jc w:val="both"/>
      </w:pPr>
      <w:r w:rsidRPr="0049122D">
        <w:tab/>
        <w:t>Proszę o podanie dla powyższej kalkulacji i przy podanym nakładzie i objętości:</w:t>
      </w:r>
    </w:p>
    <w:p w:rsidR="00663115" w:rsidRPr="0049122D" w:rsidRDefault="00663115" w:rsidP="00663115">
      <w:pPr>
        <w:ind w:left="360" w:firstLine="348"/>
        <w:jc w:val="both"/>
      </w:pPr>
      <w:r w:rsidRPr="0049122D">
        <w:t>- ceny druku 1 arkusza drukarskiego ……………………………………………..</w:t>
      </w:r>
    </w:p>
    <w:p w:rsidR="00663115" w:rsidRPr="0049122D" w:rsidRDefault="00663115" w:rsidP="00663115">
      <w:pPr>
        <w:ind w:left="360" w:firstLine="348"/>
        <w:jc w:val="both"/>
      </w:pPr>
      <w:r w:rsidRPr="0049122D">
        <w:t>- ceny 1 oprawy (druk okleiny + introligatorka) …………………………………</w:t>
      </w:r>
    </w:p>
    <w:p w:rsidR="00663115" w:rsidRPr="0049122D" w:rsidRDefault="00663115" w:rsidP="00663115">
      <w:pPr>
        <w:jc w:val="both"/>
      </w:pPr>
    </w:p>
    <w:p w:rsidR="00663115" w:rsidRPr="0049122D" w:rsidRDefault="00663115" w:rsidP="00663115">
      <w:pPr>
        <w:jc w:val="both"/>
      </w:pPr>
      <w:r>
        <w:rPr>
          <w:b/>
        </w:rPr>
        <w:t>C</w:t>
      </w:r>
      <w:r w:rsidRPr="0049122D">
        <w:rPr>
          <w:b/>
        </w:rPr>
        <w:t xml:space="preserve">. </w:t>
      </w:r>
      <w:r w:rsidRPr="0049122D">
        <w:t>Cena druku książek oprawie miękkiej klejonej, format A-4</w:t>
      </w:r>
      <w:r w:rsidRPr="0049122D">
        <w:rPr>
          <w:b/>
        </w:rPr>
        <w:t xml:space="preserve"> </w:t>
      </w:r>
      <w:r w:rsidRPr="0049122D">
        <w:t>(21,0 cm x 29,7 cm po obcięciu)</w:t>
      </w:r>
    </w:p>
    <w:p w:rsidR="00663115" w:rsidRPr="0049122D" w:rsidRDefault="00663115" w:rsidP="00663115">
      <w:pPr>
        <w:jc w:val="both"/>
      </w:pPr>
      <w:r w:rsidRPr="0049122D">
        <w:t xml:space="preserve">a/ nakład: </w:t>
      </w:r>
      <w:r w:rsidRPr="0049122D">
        <w:tab/>
        <w:t>220 egz.</w:t>
      </w:r>
      <w:r w:rsidRPr="0049122D">
        <w:tab/>
        <w:t xml:space="preserve"> </w:t>
      </w:r>
    </w:p>
    <w:p w:rsidR="00663115" w:rsidRPr="0049122D" w:rsidRDefault="00663115" w:rsidP="00663115">
      <w:pPr>
        <w:jc w:val="both"/>
      </w:pPr>
      <w:r w:rsidRPr="0049122D">
        <w:t>b/ objętość:</w:t>
      </w:r>
      <w:r w:rsidRPr="0049122D">
        <w:tab/>
        <w:t>20 arkuszy drukarskich</w:t>
      </w:r>
    </w:p>
    <w:p w:rsidR="00663115" w:rsidRPr="0049122D" w:rsidRDefault="00663115" w:rsidP="00663115">
      <w:pPr>
        <w:jc w:val="both"/>
      </w:pPr>
      <w:r w:rsidRPr="0049122D">
        <w:t>c/ okładka 4 kolory + folia błyszcząca lub matowa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663115" w:rsidRPr="0049122D" w:rsidTr="00023E4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115" w:rsidRPr="0049122D" w:rsidRDefault="00663115" w:rsidP="00023E48">
            <w:pPr>
              <w:jc w:val="both"/>
            </w:pPr>
          </w:p>
          <w:p w:rsidR="00663115" w:rsidRPr="0049122D" w:rsidRDefault="00663115" w:rsidP="00023E48">
            <w:pPr>
              <w:jc w:val="both"/>
            </w:pPr>
            <w:r w:rsidRPr="0049122D">
              <w:t>Cena netto jednego nakładu (wg warunków a, b, c)..............................................</w:t>
            </w:r>
          </w:p>
          <w:p w:rsidR="00663115" w:rsidRPr="0049122D" w:rsidRDefault="00663115" w:rsidP="00023E48">
            <w:pPr>
              <w:jc w:val="both"/>
            </w:pPr>
          </w:p>
        </w:tc>
      </w:tr>
    </w:tbl>
    <w:p w:rsidR="00663115" w:rsidRPr="0049122D" w:rsidRDefault="00663115" w:rsidP="00663115">
      <w:pPr>
        <w:jc w:val="both"/>
      </w:pPr>
      <w:r w:rsidRPr="0049122D">
        <w:tab/>
        <w:t>Proszę o podanie dla powyższej  kalkulacji przy podanym nakładzie i objętości:</w:t>
      </w:r>
    </w:p>
    <w:p w:rsidR="00663115" w:rsidRPr="0049122D" w:rsidRDefault="00663115" w:rsidP="00663115">
      <w:pPr>
        <w:jc w:val="both"/>
      </w:pPr>
      <w:r w:rsidRPr="0049122D">
        <w:tab/>
        <w:t>- ceny druku 1 arkusza drukarskiego …………………………………………….</w:t>
      </w:r>
    </w:p>
    <w:p w:rsidR="00663115" w:rsidRPr="0049122D" w:rsidRDefault="00663115" w:rsidP="00663115">
      <w:pPr>
        <w:ind w:firstLine="708"/>
        <w:jc w:val="both"/>
      </w:pPr>
      <w:r w:rsidRPr="0049122D">
        <w:t>- ceny druku 1 okładki + introligatorka ………………………………………….</w:t>
      </w:r>
    </w:p>
    <w:p w:rsidR="00663115" w:rsidRPr="0049122D" w:rsidRDefault="00663115" w:rsidP="00663115">
      <w:pPr>
        <w:jc w:val="both"/>
        <w:rPr>
          <w:b/>
        </w:rPr>
      </w:pPr>
    </w:p>
    <w:p w:rsidR="00663115" w:rsidRPr="0049122D" w:rsidRDefault="00663115" w:rsidP="00663115">
      <w:pPr>
        <w:jc w:val="both"/>
      </w:pPr>
      <w:r>
        <w:rPr>
          <w:b/>
        </w:rPr>
        <w:t>D</w:t>
      </w:r>
      <w:r w:rsidRPr="0049122D">
        <w:rPr>
          <w:b/>
        </w:rPr>
        <w:t xml:space="preserve">. </w:t>
      </w:r>
      <w:r w:rsidRPr="0049122D">
        <w:t>Cena druku książek w oprawie twardej szytej, format A-4 (21,0 cm x 29,7 cm)</w:t>
      </w:r>
    </w:p>
    <w:p w:rsidR="00663115" w:rsidRPr="0049122D" w:rsidRDefault="00663115" w:rsidP="00663115">
      <w:pPr>
        <w:jc w:val="both"/>
      </w:pPr>
      <w:r w:rsidRPr="0049122D">
        <w:t xml:space="preserve">a/ nakład: </w:t>
      </w:r>
      <w:r w:rsidRPr="0049122D">
        <w:tab/>
        <w:t>220 egz.</w:t>
      </w:r>
    </w:p>
    <w:p w:rsidR="00663115" w:rsidRPr="0049122D" w:rsidRDefault="00663115" w:rsidP="00663115">
      <w:pPr>
        <w:jc w:val="both"/>
      </w:pPr>
      <w:r w:rsidRPr="0049122D">
        <w:t>b/ objętość:</w:t>
      </w:r>
      <w:r w:rsidRPr="0049122D">
        <w:tab/>
        <w:t xml:space="preserve">20 arkuszy drukarskich </w:t>
      </w:r>
    </w:p>
    <w:p w:rsidR="00663115" w:rsidRPr="0049122D" w:rsidRDefault="00663115" w:rsidP="00663115">
      <w:pPr>
        <w:jc w:val="both"/>
      </w:pPr>
      <w:r w:rsidRPr="0049122D">
        <w:t>c/ oprawa twarda (tektura, okleina 4+0, folia błyszcząca lub matowa, wyklejka 1 kolor biała, grzbiet prosty</w:t>
      </w:r>
      <w:r w:rsidR="00F34467">
        <w:t xml:space="preserve"> lub okrągły</w:t>
      </w:r>
      <w:bookmarkStart w:id="0" w:name="_GoBack"/>
      <w:bookmarkEnd w:id="0"/>
      <w:r w:rsidRPr="0049122D">
        <w:t>, oprawa szyta)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663115" w:rsidRPr="0049122D" w:rsidTr="00023E4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115" w:rsidRPr="0049122D" w:rsidRDefault="00663115" w:rsidP="00023E48">
            <w:pPr>
              <w:jc w:val="both"/>
            </w:pPr>
          </w:p>
          <w:p w:rsidR="00663115" w:rsidRPr="0049122D" w:rsidRDefault="00663115" w:rsidP="00023E48">
            <w:pPr>
              <w:jc w:val="both"/>
            </w:pPr>
            <w:r w:rsidRPr="0049122D">
              <w:t>Cena netto jednego nakładu (wg warunków a, b, c) ......................................................</w:t>
            </w:r>
          </w:p>
          <w:p w:rsidR="00663115" w:rsidRPr="0049122D" w:rsidRDefault="00663115" w:rsidP="00023E48">
            <w:pPr>
              <w:jc w:val="both"/>
            </w:pPr>
          </w:p>
        </w:tc>
      </w:tr>
    </w:tbl>
    <w:p w:rsidR="00663115" w:rsidRPr="0049122D" w:rsidRDefault="00663115" w:rsidP="00663115">
      <w:pPr>
        <w:jc w:val="both"/>
      </w:pPr>
      <w:r w:rsidRPr="0049122D">
        <w:tab/>
        <w:t>Proszę o podanie dla powyższej kalkulacji i przy podanym nakładzie i objętości:</w:t>
      </w:r>
    </w:p>
    <w:p w:rsidR="006755A1" w:rsidRDefault="00663115" w:rsidP="006755A1">
      <w:pPr>
        <w:ind w:left="360" w:firstLine="348"/>
        <w:jc w:val="both"/>
      </w:pPr>
      <w:r w:rsidRPr="0049122D">
        <w:t>- ceny druku 1 arkusza drukarskiego ……………………………………………..</w:t>
      </w:r>
    </w:p>
    <w:p w:rsidR="00663115" w:rsidRPr="0049122D" w:rsidRDefault="00663115" w:rsidP="006755A1">
      <w:pPr>
        <w:ind w:left="360" w:firstLine="348"/>
        <w:jc w:val="both"/>
      </w:pPr>
      <w:r w:rsidRPr="0049122D">
        <w:t>- ceny 1 oprawy (druk okleiny + introligatorka) …………………………………</w:t>
      </w:r>
    </w:p>
    <w:p w:rsidR="00C020B1" w:rsidRDefault="00C020B1" w:rsidP="00C020B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Oświadczam/my, że:</w:t>
      </w:r>
    </w:p>
    <w:p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okres wskazany w SWZ, licząc od dnia upływu terminu składania ofert, wskazanego w dokumentach zamówienia.</w:t>
      </w:r>
    </w:p>
    <w:p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020B1" w:rsidRDefault="00C020B1" w:rsidP="00C020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20B1" w:rsidRDefault="00C020B1" w:rsidP="00C020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20B1" w:rsidTr="00C020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C020B1" w:rsidTr="00C020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020B1" w:rsidTr="00C020B1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C020B1" w:rsidRDefault="00C020B1" w:rsidP="00C020B1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020B1" w:rsidRDefault="00C020B1" w:rsidP="00C020B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C020B1" w:rsidRDefault="00C020B1" w:rsidP="00C020B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C020B1" w:rsidRDefault="00C020B1" w:rsidP="00C020B1">
      <w:pPr>
        <w:rPr>
          <w:i/>
          <w:sz w:val="22"/>
          <w:szCs w:val="22"/>
        </w:rPr>
      </w:pPr>
    </w:p>
    <w:p w:rsidR="00C020B1" w:rsidRDefault="00C020B1" w:rsidP="00C020B1">
      <w:pPr>
        <w:jc w:val="center"/>
        <w:rPr>
          <w:i/>
          <w:color w:val="FF0000"/>
          <w:sz w:val="22"/>
          <w:szCs w:val="22"/>
        </w:rPr>
      </w:pPr>
    </w:p>
    <w:p w:rsidR="00C020B1" w:rsidRDefault="00C020B1" w:rsidP="00C020B1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C020B1" w:rsidRDefault="00C020B1" w:rsidP="00C020B1">
      <w:pPr>
        <w:rPr>
          <w:color w:val="FF0000"/>
        </w:rPr>
      </w:pPr>
    </w:p>
    <w:p w:rsidR="00C020B1" w:rsidRDefault="00C020B1" w:rsidP="00C020B1"/>
    <w:p w:rsidR="00FE545C" w:rsidRPr="00C020B1" w:rsidRDefault="00FE545C" w:rsidP="00C020B1"/>
    <w:sectPr w:rsidR="00FE545C" w:rsidRPr="00C0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10A2" w:rsidRDefault="00BA10A2">
      <w:r>
        <w:separator/>
      </w:r>
    </w:p>
  </w:endnote>
  <w:endnote w:type="continuationSeparator" w:id="0">
    <w:p w:rsidR="00BA10A2" w:rsidRDefault="00BA1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3FB" w:rsidRDefault="005703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3FB" w:rsidRDefault="005703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10A2" w:rsidRDefault="00BA10A2">
      <w:r>
        <w:separator/>
      </w:r>
    </w:p>
  </w:footnote>
  <w:footnote w:type="continuationSeparator" w:id="0">
    <w:p w:rsidR="00BA10A2" w:rsidRDefault="00BA1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3FB" w:rsidRDefault="005703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3FB" w:rsidRDefault="005703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926FA8"/>
    <w:multiLevelType w:val="hybridMultilevel"/>
    <w:tmpl w:val="A962BBFC"/>
    <w:lvl w:ilvl="0" w:tplc="7EB8FCCC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44BA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8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9" w15:restartNumberingAfterBreak="0">
    <w:nsid w:val="5E0A66A4"/>
    <w:multiLevelType w:val="hybridMultilevel"/>
    <w:tmpl w:val="C7A6B602"/>
    <w:lvl w:ilvl="0" w:tplc="A498FC7C">
      <w:start w:val="4"/>
      <w:numFmt w:val="upperLetter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6A3FB7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0"/>
  </w:num>
  <w:num w:numId="5">
    <w:abstractNumId w:val="0"/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"/>
  </w:num>
  <w:num w:numId="11">
    <w:abstractNumId w:val="9"/>
  </w:num>
  <w:num w:numId="12">
    <w:abstractNumId w:val="4"/>
  </w:num>
  <w:num w:numId="13">
    <w:abstractNumId w:val="1"/>
  </w:num>
  <w:num w:numId="14">
    <w:abstractNumId w:va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80F"/>
    <w:rsid w:val="00012286"/>
    <w:rsid w:val="00071CCC"/>
    <w:rsid w:val="000B731D"/>
    <w:rsid w:val="000D6134"/>
    <w:rsid w:val="000E09C7"/>
    <w:rsid w:val="000F6589"/>
    <w:rsid w:val="001011B4"/>
    <w:rsid w:val="00106636"/>
    <w:rsid w:val="00116EC6"/>
    <w:rsid w:val="001801DD"/>
    <w:rsid w:val="001D4612"/>
    <w:rsid w:val="00207E98"/>
    <w:rsid w:val="00251868"/>
    <w:rsid w:val="002723B0"/>
    <w:rsid w:val="00315A4A"/>
    <w:rsid w:val="003432BD"/>
    <w:rsid w:val="004B7300"/>
    <w:rsid w:val="004C36EE"/>
    <w:rsid w:val="004C6753"/>
    <w:rsid w:val="005703FB"/>
    <w:rsid w:val="005706EA"/>
    <w:rsid w:val="005809F0"/>
    <w:rsid w:val="00595C87"/>
    <w:rsid w:val="005D2C65"/>
    <w:rsid w:val="005E6D94"/>
    <w:rsid w:val="0063384F"/>
    <w:rsid w:val="00643C6F"/>
    <w:rsid w:val="00646202"/>
    <w:rsid w:val="0065290F"/>
    <w:rsid w:val="00663115"/>
    <w:rsid w:val="006755A1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10C3"/>
    <w:rsid w:val="00A0022B"/>
    <w:rsid w:val="00A346FE"/>
    <w:rsid w:val="00A47B4D"/>
    <w:rsid w:val="00A83018"/>
    <w:rsid w:val="00B774DC"/>
    <w:rsid w:val="00BA10A2"/>
    <w:rsid w:val="00C020B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34467"/>
    <w:rsid w:val="00F51688"/>
    <w:rsid w:val="00F53146"/>
    <w:rsid w:val="00F91018"/>
    <w:rsid w:val="00FA0172"/>
    <w:rsid w:val="00FA0F30"/>
    <w:rsid w:val="00FA51A4"/>
    <w:rsid w:val="00FC180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932A1E"/>
  <w15:chartTrackingRefBased/>
  <w15:docId w15:val="{5A9420B2-0431-4A71-A0D7-8D7F4E968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20B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32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2B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631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6245B-EE6C-4D93-97BB-1133FB47E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787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2021-12-16T12:34:00Z</cp:lastPrinted>
  <dcterms:created xsi:type="dcterms:W3CDTF">2021-12-16T12:34:00Z</dcterms:created>
  <dcterms:modified xsi:type="dcterms:W3CDTF">2021-12-16T12:34:00Z</dcterms:modified>
</cp:coreProperties>
</file>