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9CD16" w14:textId="776CF84C" w:rsidR="00EB1359" w:rsidRPr="003261E7" w:rsidRDefault="003F1DA8" w:rsidP="00862555">
      <w:pPr>
        <w:spacing w:after="240"/>
        <w:jc w:val="right"/>
        <w:rPr>
          <w:sz w:val="22"/>
          <w:szCs w:val="22"/>
        </w:rPr>
      </w:pPr>
      <w:r w:rsidRPr="003F1DA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B90484">
        <w:rPr>
          <w:sz w:val="22"/>
          <w:szCs w:val="22"/>
        </w:rPr>
        <w:t>21.12.2021 r.</w:t>
      </w:r>
    </w:p>
    <w:p w14:paraId="767DBAB4" w14:textId="77777777" w:rsidR="003F1DA8" w:rsidRPr="003F1DA8" w:rsidRDefault="003F1DA8" w:rsidP="00EB1359">
      <w:pPr>
        <w:spacing w:after="40"/>
        <w:rPr>
          <w:b/>
          <w:bCs/>
          <w:sz w:val="22"/>
          <w:szCs w:val="22"/>
        </w:rPr>
      </w:pPr>
      <w:r w:rsidRPr="003F1DA8">
        <w:rPr>
          <w:b/>
          <w:bCs/>
          <w:sz w:val="22"/>
          <w:szCs w:val="22"/>
        </w:rPr>
        <w:t>Szpital Miejski Specjalistyczny</w:t>
      </w:r>
    </w:p>
    <w:p w14:paraId="507072F1" w14:textId="77777777" w:rsidR="003F1DA8" w:rsidRPr="003F1DA8" w:rsidRDefault="003F1DA8" w:rsidP="00EB1359">
      <w:pPr>
        <w:spacing w:after="40"/>
        <w:rPr>
          <w:b/>
          <w:bCs/>
          <w:sz w:val="22"/>
          <w:szCs w:val="22"/>
        </w:rPr>
      </w:pPr>
      <w:r w:rsidRPr="003F1DA8">
        <w:rPr>
          <w:b/>
          <w:bCs/>
          <w:sz w:val="22"/>
          <w:szCs w:val="22"/>
        </w:rPr>
        <w:t>im. Gabriela Narutowicza w Krakowie</w:t>
      </w:r>
    </w:p>
    <w:p w14:paraId="7B3108ED" w14:textId="77777777" w:rsidR="00EB1359" w:rsidRPr="003261E7" w:rsidRDefault="003F1DA8" w:rsidP="00EB1359">
      <w:pPr>
        <w:rPr>
          <w:sz w:val="22"/>
          <w:szCs w:val="22"/>
        </w:rPr>
      </w:pPr>
      <w:r w:rsidRPr="003F1DA8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3F1DA8">
        <w:rPr>
          <w:sz w:val="22"/>
          <w:szCs w:val="22"/>
        </w:rPr>
        <w:t>35-37</w:t>
      </w:r>
    </w:p>
    <w:p w14:paraId="233076A4" w14:textId="77777777" w:rsidR="00EB1359" w:rsidRPr="003261E7" w:rsidRDefault="003F1DA8" w:rsidP="00EB1359">
      <w:pPr>
        <w:rPr>
          <w:sz w:val="22"/>
          <w:szCs w:val="22"/>
        </w:rPr>
      </w:pPr>
      <w:r w:rsidRPr="003F1DA8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3F1DA8">
        <w:rPr>
          <w:sz w:val="22"/>
          <w:szCs w:val="22"/>
        </w:rPr>
        <w:t>Kraków</w:t>
      </w:r>
    </w:p>
    <w:p w14:paraId="37D28CB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36C4DC0" w14:textId="492F1950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862555">
        <w:rPr>
          <w:b/>
          <w:sz w:val="28"/>
          <w:szCs w:val="24"/>
        </w:rPr>
        <w:t xml:space="preserve"> w zakresie Pakietów 27 i 28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F1DA8" w:rsidRPr="003261E7" w14:paraId="5F0027F4" w14:textId="77777777" w:rsidTr="00DB4CCB">
        <w:trPr>
          <w:trHeight w:val="638"/>
        </w:trPr>
        <w:tc>
          <w:tcPr>
            <w:tcW w:w="959" w:type="dxa"/>
            <w:shd w:val="clear" w:color="auto" w:fill="auto"/>
          </w:tcPr>
          <w:p w14:paraId="0CEF845D" w14:textId="77777777" w:rsidR="003F1DA8" w:rsidRPr="003261E7" w:rsidRDefault="003F1DA8" w:rsidP="00DB4C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B58D72" w14:textId="0CBB397F" w:rsidR="003F1DA8" w:rsidRPr="003261E7" w:rsidRDefault="003F1DA8" w:rsidP="00DB4C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1DA8">
              <w:rPr>
                <w:sz w:val="22"/>
                <w:szCs w:val="22"/>
              </w:rPr>
              <w:t>przetarg</w:t>
            </w:r>
            <w:r w:rsidR="00862555">
              <w:rPr>
                <w:sz w:val="22"/>
                <w:szCs w:val="22"/>
              </w:rPr>
              <w:t>u</w:t>
            </w:r>
            <w:r w:rsidRPr="003F1DA8">
              <w:rPr>
                <w:sz w:val="22"/>
                <w:szCs w:val="22"/>
              </w:rPr>
              <w:t xml:space="preserve"> nieograniczon</w:t>
            </w:r>
            <w:r w:rsidR="00862555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F1DA8">
              <w:rPr>
                <w:b/>
                <w:bCs/>
                <w:sz w:val="22"/>
                <w:szCs w:val="22"/>
              </w:rPr>
              <w:t>Zakup i dostawa produktów farmaceutycznych 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F1DA8">
              <w:rPr>
                <w:b/>
                <w:sz w:val="22"/>
                <w:szCs w:val="22"/>
              </w:rPr>
              <w:t>ZP/44/2021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40997C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F117D5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9A5E9A2" w14:textId="273BE1FB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F1DA8" w:rsidRPr="003F1DA8">
        <w:rPr>
          <w:sz w:val="22"/>
          <w:szCs w:val="22"/>
        </w:rPr>
        <w:t>(</w:t>
      </w:r>
      <w:proofErr w:type="spellStart"/>
      <w:r w:rsidR="003F1DA8" w:rsidRPr="003F1DA8">
        <w:rPr>
          <w:sz w:val="22"/>
          <w:szCs w:val="22"/>
        </w:rPr>
        <w:t>t.j</w:t>
      </w:r>
      <w:proofErr w:type="spellEnd"/>
      <w:r w:rsidR="003F1DA8" w:rsidRPr="003F1DA8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4D539E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A5D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3FE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E8CA65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F1DA8" w:rsidRPr="00EB1359" w14:paraId="05F8CE14" w14:textId="77777777" w:rsidTr="00DB4CC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5F62" w14:textId="77777777" w:rsidR="003F1DA8" w:rsidRPr="00710915" w:rsidRDefault="003F1DA8" w:rsidP="00DB4CC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1DA8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E2A2" w14:textId="77777777" w:rsidR="003F1DA8" w:rsidRPr="00EB1359" w:rsidRDefault="003F1DA8" w:rsidP="00DB4CC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1DA8">
              <w:rPr>
                <w:b/>
                <w:sz w:val="22"/>
                <w:szCs w:val="22"/>
              </w:rPr>
              <w:t>Pakiet 27– Immunoglobuliny I</w:t>
            </w:r>
          </w:p>
          <w:p w14:paraId="4D0824E3" w14:textId="77777777" w:rsidR="003F1DA8" w:rsidRDefault="003F1DA8" w:rsidP="00DB4CC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C7C069C" w14:textId="3F591C45" w:rsidR="003F1DA8" w:rsidRDefault="003F1DA8" w:rsidP="00DB4CC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1DA8">
              <w:rPr>
                <w:sz w:val="22"/>
                <w:szCs w:val="22"/>
              </w:rPr>
              <w:t>nie złożono żadnej oferty</w:t>
            </w:r>
          </w:p>
          <w:p w14:paraId="4D1668F6" w14:textId="77777777" w:rsidR="003F1DA8" w:rsidRDefault="003F1DA8" w:rsidP="00DB4CC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FC57A7C" w14:textId="77777777" w:rsidR="003F1DA8" w:rsidRPr="00EB1359" w:rsidRDefault="003F1DA8" w:rsidP="00DB4CC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1DA8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3F1DA8">
              <w:rPr>
                <w:sz w:val="22"/>
                <w:szCs w:val="22"/>
              </w:rPr>
              <w:t>Pzp</w:t>
            </w:r>
            <w:proofErr w:type="spellEnd"/>
            <w:r w:rsidRPr="003F1DA8">
              <w:rPr>
                <w:sz w:val="22"/>
                <w:szCs w:val="22"/>
              </w:rPr>
              <w:t>- nie złożono żadnej oferty.</w:t>
            </w:r>
          </w:p>
        </w:tc>
      </w:tr>
      <w:tr w:rsidR="003F1DA8" w:rsidRPr="00EB1359" w14:paraId="7D3C8F84" w14:textId="77777777" w:rsidTr="00DB4CC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7F74" w14:textId="77777777" w:rsidR="003F1DA8" w:rsidRPr="00710915" w:rsidRDefault="003F1DA8" w:rsidP="00DB4CC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1DA8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42BB" w14:textId="77777777" w:rsidR="003F1DA8" w:rsidRPr="00EB1359" w:rsidRDefault="003F1DA8" w:rsidP="00DB4CC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1DA8">
              <w:rPr>
                <w:b/>
                <w:sz w:val="22"/>
                <w:szCs w:val="22"/>
              </w:rPr>
              <w:t>Pakiet 28 – Leki IV</w:t>
            </w:r>
          </w:p>
          <w:p w14:paraId="1C90E59D" w14:textId="77777777" w:rsidR="003F1DA8" w:rsidRDefault="003F1DA8" w:rsidP="00DB4CC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DC57E2A" w14:textId="77777777" w:rsidR="003F1DA8" w:rsidRDefault="003F1DA8" w:rsidP="00DB4CC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1DA8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C861210" w14:textId="77777777" w:rsidR="003F1DA8" w:rsidRDefault="003F1DA8" w:rsidP="00DB4CC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E6FAC94" w14:textId="57029F70" w:rsidR="003F1DA8" w:rsidRPr="00EB1359" w:rsidRDefault="003F1DA8" w:rsidP="00DB4CC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1DA8">
              <w:rPr>
                <w:sz w:val="22"/>
                <w:szCs w:val="22"/>
              </w:rPr>
              <w:t xml:space="preserve">Art. 255 pkt 2 ustawy </w:t>
            </w:r>
            <w:proofErr w:type="spellStart"/>
            <w:r w:rsidRPr="003F1DA8">
              <w:rPr>
                <w:sz w:val="22"/>
                <w:szCs w:val="22"/>
              </w:rPr>
              <w:t>Pzp</w:t>
            </w:r>
            <w:proofErr w:type="spellEnd"/>
            <w:r w:rsidRPr="003F1DA8">
              <w:rPr>
                <w:sz w:val="22"/>
                <w:szCs w:val="22"/>
              </w:rPr>
              <w:t xml:space="preserve">- </w:t>
            </w:r>
            <w:r w:rsidR="00862555" w:rsidRPr="003F1DA8">
              <w:rPr>
                <w:sz w:val="22"/>
                <w:szCs w:val="22"/>
              </w:rPr>
              <w:t>Zamawiający</w:t>
            </w:r>
            <w:r w:rsidRPr="003F1DA8">
              <w:rPr>
                <w:sz w:val="22"/>
                <w:szCs w:val="22"/>
              </w:rPr>
              <w:t xml:space="preserve"> w Pakiecie nr 28- Leki IV, w pozycji nr 8 wymagał maści do nosa, Wykonawca zaproponował maść na skórę. W związku z tym, że odrzucona oferta była jedyną złożoną ofertą w wyżej wymienionym Pakiecie, Zamawiający unieważnia postepowanie w zakresie tego Pakietu.</w:t>
            </w:r>
          </w:p>
        </w:tc>
      </w:tr>
    </w:tbl>
    <w:p w14:paraId="0CBB4AC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B4BE0" w14:textId="77777777" w:rsidR="003F1DA8" w:rsidRDefault="003F1DA8" w:rsidP="003F1DA8">
      <w:r>
        <w:separator/>
      </w:r>
    </w:p>
  </w:endnote>
  <w:endnote w:type="continuationSeparator" w:id="0">
    <w:p w14:paraId="6403B7AC" w14:textId="77777777" w:rsidR="003F1DA8" w:rsidRDefault="003F1DA8" w:rsidP="003F1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F25EE" w14:textId="77777777" w:rsidR="003F1DA8" w:rsidRDefault="003F1D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0CB93" w14:textId="77777777" w:rsidR="003F1DA8" w:rsidRDefault="003F1D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2B958" w14:textId="77777777" w:rsidR="003F1DA8" w:rsidRDefault="003F1D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17DD5" w14:textId="77777777" w:rsidR="003F1DA8" w:rsidRDefault="003F1DA8" w:rsidP="003F1DA8">
      <w:r>
        <w:separator/>
      </w:r>
    </w:p>
  </w:footnote>
  <w:footnote w:type="continuationSeparator" w:id="0">
    <w:p w14:paraId="542677CD" w14:textId="77777777" w:rsidR="003F1DA8" w:rsidRDefault="003F1DA8" w:rsidP="003F1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E6B11" w14:textId="77777777" w:rsidR="003F1DA8" w:rsidRDefault="003F1D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2D72B" w14:textId="77777777" w:rsidR="003F1DA8" w:rsidRDefault="003F1D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2489D" w14:textId="77777777" w:rsidR="003F1DA8" w:rsidRDefault="003F1D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B9B"/>
    <w:rsid w:val="00010B31"/>
    <w:rsid w:val="00104963"/>
    <w:rsid w:val="00150F65"/>
    <w:rsid w:val="003F1DA8"/>
    <w:rsid w:val="00823326"/>
    <w:rsid w:val="00856A3E"/>
    <w:rsid w:val="00862555"/>
    <w:rsid w:val="00894412"/>
    <w:rsid w:val="009462DF"/>
    <w:rsid w:val="009500EB"/>
    <w:rsid w:val="00993EFC"/>
    <w:rsid w:val="00AB3E72"/>
    <w:rsid w:val="00AC1A4B"/>
    <w:rsid w:val="00B90484"/>
    <w:rsid w:val="00D41670"/>
    <w:rsid w:val="00D44D12"/>
    <w:rsid w:val="00E403D2"/>
    <w:rsid w:val="00E742E3"/>
    <w:rsid w:val="00EA5B9B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EE5A3"/>
  <w15:chartTrackingRefBased/>
  <w15:docId w15:val="{A97DFA1D-046A-4A2B-868B-369ED90E6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F1D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F1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2</cp:revision>
  <cp:lastPrinted>2021-12-15T10:51:00Z</cp:lastPrinted>
  <dcterms:created xsi:type="dcterms:W3CDTF">2021-12-21T07:35:00Z</dcterms:created>
  <dcterms:modified xsi:type="dcterms:W3CDTF">2021-12-21T07:35:00Z</dcterms:modified>
</cp:coreProperties>
</file>