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C0C6D" w14:textId="03282E53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884816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5558A9E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B37AC8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CA73D1" w:rsidRPr="00CA73D1">
        <w:rPr>
          <w:b/>
          <w:sz w:val="22"/>
          <w:szCs w:val="22"/>
        </w:rPr>
        <w:t>ZP.271.50.2021</w:t>
      </w:r>
    </w:p>
    <w:p w14:paraId="297A2B04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4ED1028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35BF414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9AF6BB9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19C4647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E4FBF71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74701615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0B0C2123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6B5FF8C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A73D1" w:rsidRPr="00110593" w14:paraId="76DC75DF" w14:textId="77777777" w:rsidTr="00A97FA1">
        <w:tc>
          <w:tcPr>
            <w:tcW w:w="9104" w:type="dxa"/>
            <w:shd w:val="clear" w:color="auto" w:fill="D9D9D9"/>
          </w:tcPr>
          <w:p w14:paraId="5BD7EBEB" w14:textId="77777777" w:rsidR="00CA73D1" w:rsidRPr="00110593" w:rsidRDefault="00CA73D1" w:rsidP="00A97FA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5827981" w14:textId="77777777" w:rsidR="00CA73D1" w:rsidRPr="00110593" w:rsidRDefault="00CA73D1" w:rsidP="00A97FA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CA73D1">
              <w:t>(</w:t>
            </w:r>
            <w:proofErr w:type="spellStart"/>
            <w:r w:rsidRPr="00CA73D1">
              <w:t>t.j</w:t>
            </w:r>
            <w:proofErr w:type="spellEnd"/>
            <w:r w:rsidRPr="00CA73D1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797C0940" w14:textId="77777777" w:rsidR="00CA73D1" w:rsidRPr="0043102D" w:rsidRDefault="00CA73D1" w:rsidP="00A97FA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267BCFB7" w14:textId="77777777" w:rsidR="00CA73D1" w:rsidRPr="00110593" w:rsidRDefault="00CA73D1" w:rsidP="00A97FA1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2A2D66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3C085149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62340E1" w14:textId="77777777" w:rsidR="006E0FAA" w:rsidRPr="005E622E" w:rsidRDefault="00CA73D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CA73D1">
        <w:rPr>
          <w:b/>
          <w:sz w:val="22"/>
          <w:szCs w:val="22"/>
        </w:rPr>
        <w:t>Sukcesywna dostawa artykułów żywnościowych do  Przedszkola Samorządowego w Woli Batorskiej 597</w:t>
      </w:r>
    </w:p>
    <w:p w14:paraId="317CBCAC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195EF086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6A3DF694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66298AEB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62C33C93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199AC0A7" w14:textId="77777777" w:rsidTr="00C37CD2">
        <w:trPr>
          <w:trHeight w:val="321"/>
        </w:trPr>
        <w:tc>
          <w:tcPr>
            <w:tcW w:w="516" w:type="dxa"/>
          </w:tcPr>
          <w:p w14:paraId="76F7C01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992549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1DC4952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BF243EE" w14:textId="77777777" w:rsidTr="009A4CD3">
        <w:tc>
          <w:tcPr>
            <w:tcW w:w="516" w:type="dxa"/>
          </w:tcPr>
          <w:p w14:paraId="60DD85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D475C3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5AA28F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733D3C36" w14:textId="77777777" w:rsidTr="009A4CD3">
        <w:tc>
          <w:tcPr>
            <w:tcW w:w="516" w:type="dxa"/>
          </w:tcPr>
          <w:p w14:paraId="6824BDC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4915D9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7C09C6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F3BDC2E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67A8E3B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26AF25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84933E9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B594BB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4BBA4555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4029AE8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32FD85A2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94C28" w14:textId="77777777" w:rsidR="0071781E" w:rsidRDefault="0071781E">
      <w:r>
        <w:separator/>
      </w:r>
    </w:p>
  </w:endnote>
  <w:endnote w:type="continuationSeparator" w:id="0">
    <w:p w14:paraId="2E2808B0" w14:textId="77777777" w:rsidR="0071781E" w:rsidRDefault="00717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2819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71EB5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DB3B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1B8E552" w14:textId="5413CC71" w:rsidR="009A4CD3" w:rsidRDefault="009A4CD3" w:rsidP="005A79DA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05E9D" w14:textId="77777777" w:rsidR="00CA73D1" w:rsidRDefault="00CA73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3FFB7" w14:textId="77777777" w:rsidR="0071781E" w:rsidRDefault="0071781E">
      <w:r>
        <w:separator/>
      </w:r>
    </w:p>
  </w:footnote>
  <w:footnote w:type="continuationSeparator" w:id="0">
    <w:p w14:paraId="34E14942" w14:textId="77777777" w:rsidR="0071781E" w:rsidRDefault="0071781E">
      <w:r>
        <w:continuationSeparator/>
      </w:r>
    </w:p>
  </w:footnote>
  <w:footnote w:id="1">
    <w:p w14:paraId="2C4569F8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F362D" w14:textId="77777777" w:rsidR="00CA73D1" w:rsidRDefault="00CA73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CFB3C" w14:textId="77777777" w:rsidR="00CA73D1" w:rsidRDefault="00CA73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F297C" w14:textId="77777777" w:rsidR="00CA73D1" w:rsidRDefault="00CA73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781E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A79DA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1781E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84816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A73D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D32974"/>
  <w15:chartTrackingRefBased/>
  <w15:docId w15:val="{240B96A6-8A4A-4212-B705-78F8B632A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208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2021-12-20T10:04:00Z</cp:lastPrinted>
  <dcterms:created xsi:type="dcterms:W3CDTF">2021-12-20T10:05:00Z</dcterms:created>
  <dcterms:modified xsi:type="dcterms:W3CDTF">2021-12-20T10:05:00Z</dcterms:modified>
</cp:coreProperties>
</file>