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74822" w14:textId="08342AE6" w:rsidR="008D2AB8" w:rsidRPr="00C94BEC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C94BEC">
        <w:rPr>
          <w:rFonts w:ascii="Times New Roman" w:hAnsi="Times New Roman"/>
          <w:b w:val="0"/>
          <w:sz w:val="24"/>
          <w:szCs w:val="24"/>
        </w:rPr>
        <w:tab/>
      </w:r>
      <w:r w:rsidRPr="00C94BEC">
        <w:rPr>
          <w:rFonts w:ascii="Times New Roman" w:hAnsi="Times New Roman"/>
          <w:b w:val="0"/>
          <w:sz w:val="24"/>
          <w:szCs w:val="24"/>
        </w:rPr>
        <w:tab/>
      </w:r>
      <w:r w:rsidRPr="00C94BEC">
        <w:rPr>
          <w:rFonts w:ascii="Times New Roman" w:hAnsi="Times New Roman"/>
          <w:b w:val="0"/>
          <w:sz w:val="24"/>
          <w:szCs w:val="24"/>
        </w:rPr>
        <w:tab/>
      </w:r>
      <w:r w:rsidRPr="00C94BEC">
        <w:rPr>
          <w:rFonts w:ascii="Times New Roman" w:hAnsi="Times New Roman"/>
          <w:b w:val="0"/>
          <w:sz w:val="24"/>
          <w:szCs w:val="24"/>
        </w:rPr>
        <w:tab/>
      </w:r>
      <w:r w:rsidRPr="00C94BEC">
        <w:rPr>
          <w:rFonts w:ascii="Times New Roman" w:hAnsi="Times New Roman"/>
          <w:b w:val="0"/>
          <w:sz w:val="24"/>
          <w:szCs w:val="24"/>
        </w:rPr>
        <w:tab/>
      </w:r>
      <w:r w:rsidRPr="00C94BEC">
        <w:rPr>
          <w:rFonts w:ascii="Times New Roman" w:hAnsi="Times New Roman"/>
          <w:b w:val="0"/>
          <w:sz w:val="24"/>
          <w:szCs w:val="24"/>
        </w:rPr>
        <w:tab/>
      </w:r>
      <w:r w:rsidRPr="00C94BEC">
        <w:rPr>
          <w:rFonts w:ascii="Times New Roman" w:hAnsi="Times New Roman"/>
          <w:b w:val="0"/>
          <w:sz w:val="24"/>
          <w:szCs w:val="24"/>
        </w:rPr>
        <w:tab/>
      </w:r>
      <w:r w:rsidRPr="00C94BEC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C94BEC">
        <w:rPr>
          <w:rFonts w:ascii="Times New Roman" w:hAnsi="Times New Roman"/>
          <w:sz w:val="24"/>
          <w:szCs w:val="24"/>
        </w:rPr>
        <w:t>1</w:t>
      </w:r>
    </w:p>
    <w:p w14:paraId="10071014" w14:textId="77777777" w:rsidR="008D2AB8" w:rsidRPr="00C94BEC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7A008CEE" w14:textId="77777777" w:rsidR="008D2AB8" w:rsidRPr="00C94BEC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C94BEC">
        <w:rPr>
          <w:b/>
        </w:rPr>
        <w:t>FORMULARZ OFERTY</w:t>
      </w:r>
    </w:p>
    <w:p w14:paraId="00206DAD" w14:textId="77777777" w:rsidR="00A158EA" w:rsidRPr="00C94BEC" w:rsidRDefault="00A158EA" w:rsidP="00A158EA">
      <w:pPr>
        <w:tabs>
          <w:tab w:val="right" w:pos="9000"/>
        </w:tabs>
        <w:spacing w:line="360" w:lineRule="auto"/>
      </w:pPr>
      <w:r w:rsidRPr="00C94BEC">
        <w:t>NAZWA WYKONAWCY:……………………………………………………………………..</w:t>
      </w:r>
    </w:p>
    <w:p w14:paraId="771C37F9" w14:textId="528C2543" w:rsidR="00A158EA" w:rsidRPr="00C94BEC" w:rsidRDefault="00A158EA" w:rsidP="00A158EA">
      <w:pPr>
        <w:tabs>
          <w:tab w:val="right" w:pos="8222"/>
        </w:tabs>
        <w:spacing w:line="360" w:lineRule="auto"/>
        <w:jc w:val="both"/>
      </w:pPr>
      <w:r w:rsidRPr="00C94BEC">
        <w:t>RODZAJ WYKONAWCY (mikroprzedsiębiorstwo, małe przedsiębiorstwo, średnie przedsiębiorstwo, jednoosobowa działalność gospodarcza, osoba fizyczna nieprowadząca działalności gospodarczej, inny rodzaj)  ………… ………………………………</w:t>
      </w:r>
      <w:r w:rsidR="00BF742D">
        <w:t>…………….</w:t>
      </w:r>
    </w:p>
    <w:p w14:paraId="109C3928" w14:textId="77777777" w:rsidR="00A158EA" w:rsidRPr="00C94BEC" w:rsidRDefault="00A158EA" w:rsidP="00A158EA">
      <w:pPr>
        <w:tabs>
          <w:tab w:val="right" w:pos="9000"/>
        </w:tabs>
        <w:spacing w:line="360" w:lineRule="auto"/>
      </w:pPr>
      <w:r w:rsidRPr="00C94BEC">
        <w:t>ADRES:…………………………………………………………………………………………</w:t>
      </w:r>
    </w:p>
    <w:p w14:paraId="54497265" w14:textId="77777777" w:rsidR="00A158EA" w:rsidRPr="00C94BEC" w:rsidRDefault="00A158EA" w:rsidP="00A158EA">
      <w:pPr>
        <w:tabs>
          <w:tab w:val="right" w:pos="9000"/>
        </w:tabs>
        <w:spacing w:line="360" w:lineRule="auto"/>
      </w:pPr>
      <w:r w:rsidRPr="00C94BEC">
        <w:t>WOJEWÓDZTWO ……………………………..........................................................................</w:t>
      </w:r>
    </w:p>
    <w:p w14:paraId="20B675BE" w14:textId="77777777" w:rsidR="00A158EA" w:rsidRPr="00C94BEC" w:rsidRDefault="00A158EA" w:rsidP="00A158EA">
      <w:pPr>
        <w:tabs>
          <w:tab w:val="right" w:pos="9000"/>
        </w:tabs>
        <w:spacing w:line="360" w:lineRule="auto"/>
        <w:rPr>
          <w:lang w:val="de-DE"/>
        </w:rPr>
      </w:pPr>
      <w:r w:rsidRPr="00C94BEC">
        <w:rPr>
          <w:lang w:val="de-DE"/>
        </w:rPr>
        <w:t>TEL.</w:t>
      </w:r>
      <w:r w:rsidRPr="00C94BEC">
        <w:t>……………………………………………………………………………………………..</w:t>
      </w:r>
    </w:p>
    <w:p w14:paraId="12CFC6D4" w14:textId="77777777" w:rsidR="00A158EA" w:rsidRPr="00C94BEC" w:rsidRDefault="00A158EA" w:rsidP="00A158EA">
      <w:pPr>
        <w:tabs>
          <w:tab w:val="right" w:pos="9000"/>
        </w:tabs>
        <w:spacing w:line="360" w:lineRule="auto"/>
        <w:rPr>
          <w:lang w:val="de-DE"/>
        </w:rPr>
      </w:pPr>
      <w:r w:rsidRPr="00C94BEC">
        <w:rPr>
          <w:lang w:val="de-DE"/>
        </w:rPr>
        <w:t xml:space="preserve">FAX </w:t>
      </w:r>
      <w:r w:rsidRPr="00C94BEC">
        <w:t>…………………………………………………………………………………………….</w:t>
      </w:r>
    </w:p>
    <w:p w14:paraId="480B6D76" w14:textId="77777777" w:rsidR="00A158EA" w:rsidRPr="00C94BEC" w:rsidRDefault="00A158EA" w:rsidP="00A158EA">
      <w:pPr>
        <w:tabs>
          <w:tab w:val="right" w:pos="9000"/>
        </w:tabs>
        <w:spacing w:line="360" w:lineRule="auto"/>
        <w:rPr>
          <w:lang w:val="de-DE"/>
        </w:rPr>
      </w:pPr>
      <w:r w:rsidRPr="00C94BEC">
        <w:rPr>
          <w:lang w:val="de-DE"/>
        </w:rPr>
        <w:t>E-MAIL………………………………………………………………………………………….</w:t>
      </w:r>
    </w:p>
    <w:p w14:paraId="7973156A" w14:textId="77777777" w:rsidR="00A158EA" w:rsidRPr="00C94BEC" w:rsidRDefault="00A158EA" w:rsidP="00A158EA">
      <w:pPr>
        <w:tabs>
          <w:tab w:val="right" w:pos="9000"/>
        </w:tabs>
        <w:spacing w:line="360" w:lineRule="auto"/>
      </w:pPr>
      <w:r w:rsidRPr="00C94BEC">
        <w:rPr>
          <w:lang w:val="de-DE"/>
        </w:rPr>
        <w:t xml:space="preserve">NIP…………………………………. </w:t>
      </w:r>
      <w:r w:rsidRPr="00C94BEC">
        <w:t>REGON:………………………………………………...</w:t>
      </w:r>
    </w:p>
    <w:p w14:paraId="022B731C" w14:textId="4F0983A2" w:rsidR="008D2AB8" w:rsidRPr="00C94BEC" w:rsidRDefault="00A158EA" w:rsidP="00A158EA">
      <w:pPr>
        <w:tabs>
          <w:tab w:val="left" w:pos="694"/>
          <w:tab w:val="right" w:pos="9000"/>
        </w:tabs>
        <w:rPr>
          <w:b/>
        </w:rPr>
      </w:pPr>
      <w:r w:rsidRPr="00C94BEC">
        <w:t>BANK/ NR KONTA ……………………………………………………………………………</w:t>
      </w:r>
    </w:p>
    <w:p w14:paraId="606B1E74" w14:textId="77777777" w:rsidR="008D2AB8" w:rsidRPr="00C94BEC" w:rsidRDefault="008D2AB8" w:rsidP="008D2AB8">
      <w:pPr>
        <w:spacing w:line="360" w:lineRule="auto"/>
      </w:pPr>
      <w:r w:rsidRPr="00C94BEC">
        <w:t>Do: Nazwa i siedziba Zamawiającego:</w:t>
      </w:r>
    </w:p>
    <w:p w14:paraId="087C25E1" w14:textId="77777777" w:rsidR="009969DA" w:rsidRPr="00C94BEC" w:rsidRDefault="009969DA" w:rsidP="008D2AB8">
      <w:pPr>
        <w:ind w:right="-110"/>
        <w:rPr>
          <w:b/>
        </w:rPr>
      </w:pPr>
      <w:r w:rsidRPr="00C94BEC">
        <w:rPr>
          <w:b/>
        </w:rPr>
        <w:t>Akademia Górniczo - Hutnicza</w:t>
      </w:r>
    </w:p>
    <w:p w14:paraId="1DC5E522" w14:textId="77777777" w:rsidR="009969DA" w:rsidRPr="00C94BEC" w:rsidRDefault="009969DA" w:rsidP="008D2AB8">
      <w:pPr>
        <w:ind w:right="-110"/>
        <w:rPr>
          <w:b/>
        </w:rPr>
      </w:pPr>
      <w:r w:rsidRPr="00C94BEC">
        <w:rPr>
          <w:b/>
        </w:rPr>
        <w:t>im. Stanisława Staszica w Krakowie</w:t>
      </w:r>
    </w:p>
    <w:p w14:paraId="4BF40C43" w14:textId="77777777" w:rsidR="008D2AB8" w:rsidRPr="00C94BEC" w:rsidRDefault="009969DA" w:rsidP="008D2AB8">
      <w:pPr>
        <w:ind w:right="-110"/>
        <w:rPr>
          <w:b/>
        </w:rPr>
      </w:pPr>
      <w:r w:rsidRPr="00C94BEC">
        <w:rPr>
          <w:b/>
        </w:rPr>
        <w:t>Dział Zamówień Publicznych</w:t>
      </w:r>
      <w:r w:rsidR="008D2AB8" w:rsidRPr="00C94BEC">
        <w:rPr>
          <w:b/>
        </w:rPr>
        <w:t xml:space="preserve">  </w:t>
      </w:r>
    </w:p>
    <w:p w14:paraId="6C87480B" w14:textId="77777777" w:rsidR="008D2AB8" w:rsidRPr="00C94BEC" w:rsidRDefault="009969DA" w:rsidP="008D2AB8">
      <w:pPr>
        <w:ind w:right="-110"/>
        <w:rPr>
          <w:b/>
        </w:rPr>
      </w:pPr>
      <w:r w:rsidRPr="00C94BEC">
        <w:rPr>
          <w:b/>
        </w:rPr>
        <w:t>Al. Mickiewicza</w:t>
      </w:r>
      <w:r w:rsidR="008D2AB8" w:rsidRPr="00C94BEC">
        <w:rPr>
          <w:b/>
        </w:rPr>
        <w:t xml:space="preserve"> </w:t>
      </w:r>
      <w:r w:rsidRPr="00C94BEC">
        <w:rPr>
          <w:b/>
        </w:rPr>
        <w:t>30</w:t>
      </w:r>
      <w:r w:rsidR="008D2AB8" w:rsidRPr="00C94BEC">
        <w:rPr>
          <w:b/>
        </w:rPr>
        <w:t xml:space="preserve"> </w:t>
      </w:r>
    </w:p>
    <w:p w14:paraId="1CE3C8CE" w14:textId="77777777" w:rsidR="008D2AB8" w:rsidRPr="00C94BEC" w:rsidRDefault="009969DA" w:rsidP="008D2AB8">
      <w:pPr>
        <w:rPr>
          <w:b/>
        </w:rPr>
      </w:pPr>
      <w:r w:rsidRPr="00C94BEC">
        <w:rPr>
          <w:b/>
        </w:rPr>
        <w:t>30-059</w:t>
      </w:r>
      <w:r w:rsidR="008D2AB8" w:rsidRPr="00C94BEC">
        <w:rPr>
          <w:b/>
        </w:rPr>
        <w:t xml:space="preserve"> </w:t>
      </w:r>
      <w:r w:rsidRPr="00C94BEC">
        <w:rPr>
          <w:b/>
        </w:rPr>
        <w:t>Kraków</w:t>
      </w:r>
      <w:r w:rsidR="008D2AB8" w:rsidRPr="00C94BEC">
        <w:rPr>
          <w:b/>
        </w:rPr>
        <w:t xml:space="preserve">,  </w:t>
      </w:r>
    </w:p>
    <w:p w14:paraId="699B5595" w14:textId="77777777" w:rsidR="008D2AB8" w:rsidRPr="00C94BEC" w:rsidRDefault="008D2AB8" w:rsidP="008D2AB8">
      <w:pPr>
        <w:ind w:firstLine="3969"/>
        <w:rPr>
          <w:b/>
        </w:rPr>
      </w:pPr>
    </w:p>
    <w:p w14:paraId="072F31AA" w14:textId="48E06312" w:rsidR="008D2AB8" w:rsidRPr="00C94BEC" w:rsidRDefault="008D2AB8" w:rsidP="008D2AB8">
      <w:pPr>
        <w:widowControl w:val="0"/>
        <w:ind w:right="1"/>
        <w:jc w:val="both"/>
      </w:pPr>
      <w:r w:rsidRPr="00C94BEC">
        <w:t xml:space="preserve">Przystępując do postępowania o udzielenie zamówienia publicznego, którego przedmiotem jest </w:t>
      </w:r>
      <w:r w:rsidR="009969DA" w:rsidRPr="00C94BEC">
        <w:rPr>
          <w:b/>
        </w:rPr>
        <w:t xml:space="preserve">dostawa i montaż wyposażenia meblowego do laboratorium komputerowego </w:t>
      </w:r>
      <w:proofErr w:type="spellStart"/>
      <w:r w:rsidR="009969DA" w:rsidRPr="00C94BEC">
        <w:rPr>
          <w:b/>
        </w:rPr>
        <w:t>WWNiG</w:t>
      </w:r>
      <w:proofErr w:type="spellEnd"/>
      <w:r w:rsidR="009969DA" w:rsidRPr="00C94BEC">
        <w:rPr>
          <w:b/>
        </w:rPr>
        <w:t xml:space="preserve"> paw. A-4 pomieszczenie nr 303 - KC-zp.272-739/21</w:t>
      </w:r>
      <w:r w:rsidRPr="00C94BEC">
        <w:rPr>
          <w:b/>
        </w:rPr>
        <w:t xml:space="preserve">, </w:t>
      </w:r>
      <w:r w:rsidRPr="00C94BEC">
        <w:t>oferuję realizację przedmiotu zamówienia, zgodnie z zasadami określonymi w specyfikacji</w:t>
      </w:r>
      <w:r w:rsidR="00202198" w:rsidRPr="00C94BEC">
        <w:t xml:space="preserve"> </w:t>
      </w:r>
      <w:r w:rsidRPr="00C94BEC">
        <w:t>warunków zamówienia.</w:t>
      </w:r>
    </w:p>
    <w:tbl>
      <w:tblPr>
        <w:tblW w:w="927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041"/>
        <w:gridCol w:w="1277"/>
        <w:gridCol w:w="1077"/>
        <w:gridCol w:w="1053"/>
        <w:gridCol w:w="1419"/>
        <w:gridCol w:w="709"/>
        <w:gridCol w:w="1135"/>
      </w:tblGrid>
      <w:tr w:rsidR="00DF6945" w:rsidRPr="00C94BEC" w14:paraId="7693DB94" w14:textId="77777777" w:rsidTr="00DF6945">
        <w:trPr>
          <w:trHeight w:val="645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1A7F55" w14:textId="77777777" w:rsidR="00DF6945" w:rsidRPr="00C94BEC" w:rsidRDefault="00DF6945" w:rsidP="00DF6945">
            <w:pPr>
              <w:jc w:val="center"/>
            </w:pPr>
            <w:r w:rsidRPr="00C94BEC">
              <w:t>L.p.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9398BF" w14:textId="77777777" w:rsidR="00DF6945" w:rsidRPr="00C94BEC" w:rsidRDefault="00DF6945" w:rsidP="00DF6945">
            <w:pPr>
              <w:jc w:val="center"/>
              <w:rPr>
                <w:b/>
              </w:rPr>
            </w:pPr>
            <w:r w:rsidRPr="00C94BEC">
              <w:rPr>
                <w:b/>
              </w:rPr>
              <w:t>Nazwa elementu</w:t>
            </w:r>
          </w:p>
          <w:p w14:paraId="7557D26B" w14:textId="77777777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</w:rPr>
              <w:t>(lub usługi)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AE0FCF" w14:textId="77777777" w:rsidR="00DF6945" w:rsidRPr="00C94BEC" w:rsidRDefault="00DF6945" w:rsidP="00DF6945">
            <w:pPr>
              <w:jc w:val="center"/>
              <w:rPr>
                <w:b/>
              </w:rPr>
            </w:pPr>
            <w:r w:rsidRPr="00C94BEC">
              <w:rPr>
                <w:b/>
              </w:rPr>
              <w:t xml:space="preserve">Producent/model </w:t>
            </w:r>
          </w:p>
          <w:p w14:paraId="6EA16644" w14:textId="77777777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</w:rPr>
              <w:t>lub wyrób własny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DD3863" w14:textId="77777777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>Ilość</w:t>
            </w:r>
          </w:p>
          <w:p w14:paraId="01C90735" w14:textId="77777777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>szt.</w:t>
            </w: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263C8C" w14:textId="77777777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 xml:space="preserve">Cena jednostkowa netto </w:t>
            </w:r>
            <w:r w:rsidRPr="00C94BEC">
              <w:t>[PLN]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ED747F" w14:textId="77777777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>Wartość netto</w:t>
            </w:r>
          </w:p>
          <w:p w14:paraId="699AE801" w14:textId="77777777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6C34D38" w14:textId="77777777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>VAT</w:t>
            </w:r>
          </w:p>
          <w:p w14:paraId="3D765BE6" w14:textId="77777777" w:rsidR="00DF6945" w:rsidRPr="00C94BEC" w:rsidRDefault="00DF6945" w:rsidP="00DF6945">
            <w:pPr>
              <w:jc w:val="center"/>
            </w:pPr>
            <w:r w:rsidRPr="00C94BEC">
              <w:t>[%]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0B05875" w14:textId="77777777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 xml:space="preserve">Wartość brutto </w:t>
            </w:r>
          </w:p>
          <w:p w14:paraId="083E2213" w14:textId="77777777" w:rsidR="00DF6945" w:rsidRPr="00C94BEC" w:rsidRDefault="00DF6945" w:rsidP="00DF6945">
            <w:pPr>
              <w:jc w:val="center"/>
            </w:pPr>
            <w:r w:rsidRPr="00C94BEC">
              <w:t>[PLN]</w:t>
            </w:r>
          </w:p>
          <w:p w14:paraId="52ADF4C4" w14:textId="77777777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t xml:space="preserve"> (z doliczonym </w:t>
            </w:r>
            <w:r w:rsidRPr="00C94BEC">
              <w:rPr>
                <w:b/>
                <w:bCs/>
              </w:rPr>
              <w:t>VAT)</w:t>
            </w:r>
          </w:p>
        </w:tc>
      </w:tr>
      <w:tr w:rsidR="00DF6945" w:rsidRPr="00C94BEC" w14:paraId="03D80B47" w14:textId="77777777" w:rsidTr="00DF6945">
        <w:trPr>
          <w:trHeight w:val="234"/>
        </w:trPr>
        <w:tc>
          <w:tcPr>
            <w:tcW w:w="5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5BB328" w14:textId="77777777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F4B8B5" w14:textId="77777777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F4A1E1" w14:textId="21F5DAFF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F327D4" w14:textId="5E1DEC82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4BC9DA" w14:textId="52C4CF3E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8BA83B" w14:textId="79863209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C1B8F9" w14:textId="5A685AFF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>7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E2049F" w14:textId="417A454E" w:rsidR="00DF6945" w:rsidRPr="00C94BEC" w:rsidRDefault="00DF6945" w:rsidP="00DF6945">
            <w:pPr>
              <w:jc w:val="center"/>
              <w:rPr>
                <w:b/>
                <w:bCs/>
              </w:rPr>
            </w:pPr>
            <w:r w:rsidRPr="00C94BEC">
              <w:rPr>
                <w:b/>
                <w:bCs/>
              </w:rPr>
              <w:t>8</w:t>
            </w:r>
          </w:p>
        </w:tc>
      </w:tr>
      <w:tr w:rsidR="00DF6945" w:rsidRPr="00C94BEC" w14:paraId="7FDB850A" w14:textId="77777777" w:rsidTr="00DF6945">
        <w:trPr>
          <w:trHeight w:val="16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54929" w14:textId="77777777" w:rsidR="00DF6945" w:rsidRPr="00BF742D" w:rsidRDefault="00DF6945" w:rsidP="00DF694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F742D">
              <w:rPr>
                <w:b/>
                <w:bCs/>
              </w:rPr>
              <w:t>1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45D5F" w14:textId="234C6F2B" w:rsidR="00DF6945" w:rsidRPr="00BF742D" w:rsidRDefault="00997E4F" w:rsidP="00DF6945">
            <w:pPr>
              <w:rPr>
                <w:b/>
                <w:bCs/>
              </w:rPr>
            </w:pPr>
            <w:r w:rsidRPr="00BF742D">
              <w:rPr>
                <w:b/>
                <w:bCs/>
              </w:rPr>
              <w:t>Biurko komputerowe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FF76" w14:textId="77777777" w:rsidR="00DF6945" w:rsidRPr="00C94BEC" w:rsidRDefault="00DF6945" w:rsidP="00DF6945">
            <w:pPr>
              <w:suppressAutoHyphens/>
              <w:spacing w:after="120"/>
              <w:rPr>
                <w:lang w:eastAsia="zh-CN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24674" w14:textId="3F761D60" w:rsidR="00DF6945" w:rsidRPr="00BF742D" w:rsidRDefault="00997E4F" w:rsidP="00DF6945">
            <w:pPr>
              <w:rPr>
                <w:b/>
                <w:bCs/>
              </w:rPr>
            </w:pPr>
            <w:r w:rsidRPr="00BF742D">
              <w:rPr>
                <w:b/>
                <w:bCs/>
              </w:rPr>
              <w:t>17</w:t>
            </w: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C243" w14:textId="77777777" w:rsidR="00DF6945" w:rsidRPr="00C94BEC" w:rsidRDefault="00DF6945" w:rsidP="00DF6945"/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29F3" w14:textId="77777777" w:rsidR="00DF6945" w:rsidRPr="00C94BEC" w:rsidRDefault="00DF6945" w:rsidP="00DF6945"/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B85686" w14:textId="77777777" w:rsidR="00DF6945" w:rsidRPr="00C94BEC" w:rsidRDefault="00DF6945" w:rsidP="00DF6945">
            <w:pPr>
              <w:ind w:right="425"/>
            </w:pP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DC2747" w14:textId="77777777" w:rsidR="00DF6945" w:rsidRPr="00C94BEC" w:rsidRDefault="00DF6945" w:rsidP="00DF6945">
            <w:pPr>
              <w:ind w:right="425"/>
            </w:pPr>
          </w:p>
        </w:tc>
      </w:tr>
      <w:tr w:rsidR="00DF6945" w:rsidRPr="00C94BEC" w14:paraId="0AA6B542" w14:textId="77777777" w:rsidTr="00DF6945">
        <w:trPr>
          <w:trHeight w:val="16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BBDF5" w14:textId="77777777" w:rsidR="00DF6945" w:rsidRPr="00BF742D" w:rsidRDefault="00DF6945" w:rsidP="00DF694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F742D">
              <w:rPr>
                <w:b/>
                <w:bCs/>
              </w:rPr>
              <w:t>2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31414" w14:textId="01D72D84" w:rsidR="00DF6945" w:rsidRPr="00BF742D" w:rsidRDefault="00997E4F" w:rsidP="00DF6945">
            <w:pPr>
              <w:rPr>
                <w:b/>
                <w:bCs/>
                <w:highlight w:val="yellow"/>
              </w:rPr>
            </w:pPr>
            <w:r w:rsidRPr="00BF742D">
              <w:rPr>
                <w:b/>
                <w:bCs/>
              </w:rPr>
              <w:t>Krzesło biurowe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F693" w14:textId="77777777" w:rsidR="00DF6945" w:rsidRPr="00C94BEC" w:rsidRDefault="00DF6945" w:rsidP="00DF6945">
            <w:pPr>
              <w:suppressAutoHyphens/>
              <w:spacing w:after="120"/>
              <w:rPr>
                <w:lang w:eastAsia="zh-CN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8369F" w14:textId="3195A846" w:rsidR="00DF6945" w:rsidRPr="00BF742D" w:rsidRDefault="00997E4F" w:rsidP="00DF6945">
            <w:pPr>
              <w:rPr>
                <w:b/>
                <w:bCs/>
              </w:rPr>
            </w:pPr>
            <w:r w:rsidRPr="00BF742D">
              <w:rPr>
                <w:b/>
                <w:bCs/>
              </w:rPr>
              <w:t>17</w:t>
            </w: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6E10" w14:textId="77777777" w:rsidR="00DF6945" w:rsidRPr="00C94BEC" w:rsidRDefault="00DF6945" w:rsidP="00DF6945"/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6933" w14:textId="77777777" w:rsidR="00DF6945" w:rsidRPr="00C94BEC" w:rsidRDefault="00DF6945" w:rsidP="00DF6945"/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83C071" w14:textId="77777777" w:rsidR="00DF6945" w:rsidRPr="00C94BEC" w:rsidRDefault="00DF6945" w:rsidP="00DF6945">
            <w:pPr>
              <w:ind w:right="425"/>
            </w:pP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7A6CA5" w14:textId="77777777" w:rsidR="00DF6945" w:rsidRPr="00C94BEC" w:rsidRDefault="00DF6945" w:rsidP="00DF6945">
            <w:pPr>
              <w:ind w:right="425"/>
            </w:pPr>
          </w:p>
        </w:tc>
      </w:tr>
      <w:tr w:rsidR="00DF6945" w:rsidRPr="00C94BEC" w14:paraId="7C6E8A99" w14:textId="77777777" w:rsidTr="00DF6945">
        <w:trPr>
          <w:trHeight w:val="16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46B1C" w14:textId="77777777" w:rsidR="00DF6945" w:rsidRPr="00BF742D" w:rsidRDefault="00DF6945" w:rsidP="00DF694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F742D">
              <w:rPr>
                <w:b/>
                <w:bCs/>
              </w:rPr>
              <w:t>3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DEB9C" w14:textId="5B8193C5" w:rsidR="00DF6945" w:rsidRPr="00BF742D" w:rsidRDefault="00997E4F" w:rsidP="00DF6945">
            <w:pPr>
              <w:rPr>
                <w:b/>
                <w:bCs/>
              </w:rPr>
            </w:pPr>
            <w:r w:rsidRPr="00BF742D">
              <w:rPr>
                <w:b/>
                <w:bCs/>
              </w:rPr>
              <w:t>Uchwyt montażowy do projektorów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985A" w14:textId="77777777" w:rsidR="00DF6945" w:rsidRPr="00C94BEC" w:rsidRDefault="00DF6945" w:rsidP="00DF6945">
            <w:pPr>
              <w:suppressAutoHyphens/>
              <w:spacing w:after="120"/>
              <w:rPr>
                <w:lang w:eastAsia="zh-CN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AC5C" w14:textId="150EC92E" w:rsidR="00DF6945" w:rsidRPr="00BF742D" w:rsidRDefault="00997E4F" w:rsidP="00DF6945">
            <w:pPr>
              <w:rPr>
                <w:b/>
                <w:bCs/>
              </w:rPr>
            </w:pPr>
            <w:r w:rsidRPr="00BF742D">
              <w:rPr>
                <w:b/>
                <w:bCs/>
              </w:rPr>
              <w:t>1</w:t>
            </w: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FBF8" w14:textId="77777777" w:rsidR="00DF6945" w:rsidRPr="00C94BEC" w:rsidRDefault="00DF6945" w:rsidP="00DF6945"/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3BED" w14:textId="77777777" w:rsidR="00DF6945" w:rsidRPr="00C94BEC" w:rsidRDefault="00DF6945" w:rsidP="00DF6945"/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A2BCFB" w14:textId="77777777" w:rsidR="00DF6945" w:rsidRPr="00C94BEC" w:rsidRDefault="00DF6945" w:rsidP="00DF6945">
            <w:pPr>
              <w:ind w:right="425"/>
            </w:pP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38A068" w14:textId="77777777" w:rsidR="00DF6945" w:rsidRPr="00C94BEC" w:rsidRDefault="00DF6945" w:rsidP="00DF6945">
            <w:pPr>
              <w:ind w:right="425"/>
            </w:pPr>
          </w:p>
        </w:tc>
      </w:tr>
      <w:tr w:rsidR="00DF6945" w:rsidRPr="00C94BEC" w14:paraId="1DA4BA71" w14:textId="77777777" w:rsidTr="00DF6945">
        <w:trPr>
          <w:trHeight w:val="16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80119" w14:textId="77777777" w:rsidR="00DF6945" w:rsidRPr="00BF742D" w:rsidRDefault="00DF6945" w:rsidP="00DF694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F742D">
              <w:rPr>
                <w:b/>
                <w:bCs/>
              </w:rPr>
              <w:t>4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EFD1E" w14:textId="5982DDC3" w:rsidR="00DF6945" w:rsidRPr="00BF742D" w:rsidRDefault="00997E4F" w:rsidP="00DF6945">
            <w:pPr>
              <w:rPr>
                <w:b/>
                <w:bCs/>
              </w:rPr>
            </w:pPr>
            <w:r w:rsidRPr="00BF742D">
              <w:rPr>
                <w:b/>
                <w:bCs/>
              </w:rPr>
              <w:t>Ekran projekcyjny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94AD" w14:textId="77777777" w:rsidR="00DF6945" w:rsidRPr="00C94BEC" w:rsidRDefault="00DF6945" w:rsidP="00DF6945">
            <w:pPr>
              <w:suppressAutoHyphens/>
              <w:spacing w:after="120"/>
              <w:rPr>
                <w:lang w:eastAsia="zh-CN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7CAD" w14:textId="0C8273CF" w:rsidR="00DF6945" w:rsidRPr="00BF742D" w:rsidRDefault="00997E4F" w:rsidP="00DF6945">
            <w:pPr>
              <w:rPr>
                <w:b/>
                <w:bCs/>
              </w:rPr>
            </w:pPr>
            <w:r w:rsidRPr="00BF742D">
              <w:rPr>
                <w:b/>
                <w:bCs/>
              </w:rPr>
              <w:t>1</w:t>
            </w: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CBCB" w14:textId="77777777" w:rsidR="00DF6945" w:rsidRPr="00C94BEC" w:rsidRDefault="00DF6945" w:rsidP="00DF6945"/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0783" w14:textId="77777777" w:rsidR="00DF6945" w:rsidRPr="00C94BEC" w:rsidRDefault="00DF6945" w:rsidP="00DF6945"/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CCDB1F" w14:textId="77777777" w:rsidR="00DF6945" w:rsidRPr="00C94BEC" w:rsidRDefault="00DF6945" w:rsidP="00DF6945">
            <w:pPr>
              <w:ind w:right="425"/>
            </w:pP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FF0662" w14:textId="77777777" w:rsidR="00DF6945" w:rsidRPr="00C94BEC" w:rsidRDefault="00DF6945" w:rsidP="00DF6945">
            <w:pPr>
              <w:ind w:right="425"/>
            </w:pPr>
          </w:p>
        </w:tc>
      </w:tr>
      <w:tr w:rsidR="00DF6945" w:rsidRPr="00C94BEC" w14:paraId="23036D86" w14:textId="77777777" w:rsidTr="00DF6945">
        <w:trPr>
          <w:trHeight w:val="16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1368C" w14:textId="77777777" w:rsidR="00DF6945" w:rsidRPr="00BF742D" w:rsidRDefault="00DF6945" w:rsidP="00DF694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F742D">
              <w:rPr>
                <w:b/>
                <w:bCs/>
              </w:rPr>
              <w:t>5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68D3A" w14:textId="04044239" w:rsidR="00DF6945" w:rsidRPr="00BF742D" w:rsidRDefault="00997E4F" w:rsidP="00DF6945">
            <w:pPr>
              <w:rPr>
                <w:b/>
                <w:bCs/>
              </w:rPr>
            </w:pPr>
            <w:r w:rsidRPr="00BF742D">
              <w:rPr>
                <w:b/>
                <w:bCs/>
              </w:rPr>
              <w:t>Tablica szkolna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2FB6" w14:textId="77777777" w:rsidR="00DF6945" w:rsidRPr="00C94BEC" w:rsidRDefault="00DF6945" w:rsidP="00DF6945">
            <w:pPr>
              <w:suppressAutoHyphens/>
              <w:spacing w:after="120"/>
              <w:rPr>
                <w:lang w:eastAsia="zh-CN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938DF" w14:textId="326D454C" w:rsidR="00DF6945" w:rsidRPr="00BF742D" w:rsidRDefault="00997E4F" w:rsidP="00DF6945">
            <w:pPr>
              <w:rPr>
                <w:b/>
                <w:bCs/>
              </w:rPr>
            </w:pPr>
            <w:r w:rsidRPr="00BF742D">
              <w:rPr>
                <w:b/>
                <w:bCs/>
              </w:rPr>
              <w:t>1</w:t>
            </w: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C875" w14:textId="77777777" w:rsidR="00DF6945" w:rsidRPr="00C94BEC" w:rsidRDefault="00DF6945" w:rsidP="00DF6945"/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1DAD" w14:textId="77777777" w:rsidR="00DF6945" w:rsidRPr="00C94BEC" w:rsidRDefault="00DF6945" w:rsidP="00DF6945"/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394259" w14:textId="77777777" w:rsidR="00DF6945" w:rsidRPr="00C94BEC" w:rsidRDefault="00DF6945" w:rsidP="00DF6945">
            <w:pPr>
              <w:ind w:right="425"/>
            </w:pP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B33BA2" w14:textId="77777777" w:rsidR="00DF6945" w:rsidRPr="00C94BEC" w:rsidRDefault="00DF6945" w:rsidP="00DF6945">
            <w:pPr>
              <w:ind w:right="425"/>
            </w:pPr>
          </w:p>
        </w:tc>
      </w:tr>
      <w:tr w:rsidR="00DF6945" w:rsidRPr="00C94BEC" w14:paraId="1F1FB2C9" w14:textId="77777777" w:rsidTr="00DF6945">
        <w:trPr>
          <w:trHeight w:val="16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D85F2" w14:textId="77777777" w:rsidR="00DF6945" w:rsidRPr="00BF742D" w:rsidRDefault="00DF6945" w:rsidP="00DF694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F742D">
              <w:rPr>
                <w:b/>
                <w:bCs/>
              </w:rPr>
              <w:lastRenderedPageBreak/>
              <w:t>6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86DB5" w14:textId="238CBA9E" w:rsidR="00DF6945" w:rsidRPr="00BF742D" w:rsidRDefault="00997E4F" w:rsidP="00DF6945">
            <w:pPr>
              <w:rPr>
                <w:rFonts w:eastAsia="NSimSun"/>
                <w:b/>
                <w:bCs/>
                <w:kern w:val="2"/>
                <w:lang w:eastAsia="zh-CN" w:bidi="hi-IN"/>
              </w:rPr>
            </w:pPr>
            <w:proofErr w:type="spellStart"/>
            <w:r w:rsidRPr="00BF742D">
              <w:rPr>
                <w:rFonts w:eastAsia="NSimSun"/>
                <w:b/>
                <w:bCs/>
                <w:kern w:val="2"/>
                <w:lang w:eastAsia="zh-CN" w:bidi="hi-IN"/>
              </w:rPr>
              <w:t>Organizer</w:t>
            </w:r>
            <w:proofErr w:type="spellEnd"/>
            <w:r w:rsidRPr="00BF742D">
              <w:rPr>
                <w:rFonts w:eastAsia="NSimSun"/>
                <w:b/>
                <w:bCs/>
                <w:kern w:val="2"/>
                <w:lang w:eastAsia="zh-CN" w:bidi="hi-IN"/>
              </w:rPr>
              <w:t xml:space="preserve"> biurkowy do kabli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34F1" w14:textId="77777777" w:rsidR="00DF6945" w:rsidRPr="00C94BEC" w:rsidRDefault="00DF6945" w:rsidP="00DF6945">
            <w:pPr>
              <w:suppressAutoHyphens/>
              <w:spacing w:after="120"/>
              <w:rPr>
                <w:lang w:eastAsia="zh-CN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4CA89" w14:textId="1DD96348" w:rsidR="00DF6945" w:rsidRPr="00BF742D" w:rsidRDefault="00997E4F" w:rsidP="00DF6945">
            <w:pPr>
              <w:rPr>
                <w:b/>
                <w:bCs/>
              </w:rPr>
            </w:pPr>
            <w:r w:rsidRPr="00BF742D">
              <w:rPr>
                <w:b/>
                <w:bCs/>
              </w:rPr>
              <w:t>17 lub 25mB</w:t>
            </w: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9A18" w14:textId="77777777" w:rsidR="00DF6945" w:rsidRPr="00C94BEC" w:rsidRDefault="00DF6945" w:rsidP="00DF6945"/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90FD" w14:textId="77777777" w:rsidR="00DF6945" w:rsidRPr="00C94BEC" w:rsidRDefault="00DF6945" w:rsidP="00DF6945"/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9526EE" w14:textId="77777777" w:rsidR="00DF6945" w:rsidRPr="00C94BEC" w:rsidRDefault="00DF6945" w:rsidP="00DF6945">
            <w:pPr>
              <w:ind w:right="425"/>
            </w:pP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035D50" w14:textId="77777777" w:rsidR="00DF6945" w:rsidRPr="00C94BEC" w:rsidRDefault="00DF6945" w:rsidP="00DF6945">
            <w:pPr>
              <w:ind w:right="425"/>
            </w:pPr>
          </w:p>
        </w:tc>
      </w:tr>
      <w:tr w:rsidR="00DF6945" w:rsidRPr="00C94BEC" w14:paraId="0C8E7F4F" w14:textId="77777777" w:rsidTr="00DF6945">
        <w:trPr>
          <w:trHeight w:val="16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A9201" w14:textId="77777777" w:rsidR="00DF6945" w:rsidRPr="00BF742D" w:rsidRDefault="00DF6945" w:rsidP="00DF694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F742D">
              <w:rPr>
                <w:b/>
                <w:bCs/>
              </w:rPr>
              <w:t>7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FE0B0" w14:textId="64B01D6A" w:rsidR="00DF6945" w:rsidRPr="00BF742D" w:rsidRDefault="00997E4F" w:rsidP="00DF6945">
            <w:pPr>
              <w:rPr>
                <w:rFonts w:eastAsia="NSimSun"/>
                <w:b/>
                <w:bCs/>
                <w:kern w:val="2"/>
                <w:lang w:eastAsia="zh-CN" w:bidi="hi-IN"/>
              </w:rPr>
            </w:pPr>
            <w:r w:rsidRPr="00BF742D">
              <w:rPr>
                <w:rFonts w:eastAsia="NSimSun"/>
                <w:b/>
                <w:bCs/>
                <w:kern w:val="2"/>
                <w:lang w:eastAsia="zh-CN" w:bidi="hi-IN"/>
              </w:rPr>
              <w:t>Gniazdko blatowe otwierane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CC46" w14:textId="77777777" w:rsidR="00DF6945" w:rsidRPr="00C94BEC" w:rsidRDefault="00DF6945" w:rsidP="00DF6945">
            <w:pPr>
              <w:suppressAutoHyphens/>
              <w:spacing w:after="120"/>
              <w:rPr>
                <w:lang w:eastAsia="zh-CN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C7E4A" w14:textId="5365511C" w:rsidR="00DF6945" w:rsidRPr="00BF742D" w:rsidRDefault="00997E4F" w:rsidP="00DF6945">
            <w:pPr>
              <w:rPr>
                <w:b/>
                <w:bCs/>
              </w:rPr>
            </w:pPr>
            <w:r w:rsidRPr="00BF742D">
              <w:rPr>
                <w:b/>
                <w:bCs/>
              </w:rPr>
              <w:t>1</w:t>
            </w: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7CBA" w14:textId="77777777" w:rsidR="00DF6945" w:rsidRPr="00C94BEC" w:rsidRDefault="00DF6945" w:rsidP="00DF6945"/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CCFA" w14:textId="77777777" w:rsidR="00DF6945" w:rsidRPr="00C94BEC" w:rsidRDefault="00DF6945" w:rsidP="00DF6945"/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9A88C2" w14:textId="77777777" w:rsidR="00DF6945" w:rsidRPr="00C94BEC" w:rsidRDefault="00DF6945" w:rsidP="00DF6945">
            <w:pPr>
              <w:ind w:right="425"/>
            </w:pP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7D50B8" w14:textId="77777777" w:rsidR="00DF6945" w:rsidRPr="00C94BEC" w:rsidRDefault="00DF6945" w:rsidP="00DF6945">
            <w:pPr>
              <w:ind w:right="425"/>
            </w:pPr>
          </w:p>
        </w:tc>
      </w:tr>
      <w:tr w:rsidR="00DF6945" w:rsidRPr="00C94BEC" w14:paraId="601E9775" w14:textId="77777777" w:rsidTr="00DF6945">
        <w:trPr>
          <w:trHeight w:val="16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2FF0B03" w14:textId="77777777" w:rsidR="00DF6945" w:rsidRPr="00C94BEC" w:rsidRDefault="00DF6945" w:rsidP="00DF6945">
            <w:pPr>
              <w:autoSpaceDE w:val="0"/>
              <w:autoSpaceDN w:val="0"/>
              <w:adjustRightInd w:val="0"/>
            </w:pP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56330D" w14:textId="77777777" w:rsidR="00DF6945" w:rsidRPr="00C94BEC" w:rsidRDefault="00DF6945" w:rsidP="00DF6945">
            <w:pPr>
              <w:rPr>
                <w:rFonts w:eastAsia="NSimSun"/>
                <w:kern w:val="2"/>
                <w:lang w:eastAsia="zh-CN" w:bidi="hi-IN"/>
              </w:rPr>
            </w:pP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6612" w14:textId="77777777" w:rsidR="00DF6945" w:rsidRPr="00C94BEC" w:rsidRDefault="00DF6945" w:rsidP="00DF6945">
            <w:pPr>
              <w:suppressAutoHyphens/>
              <w:spacing w:after="120"/>
              <w:rPr>
                <w:lang w:eastAsia="zh-CN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E58D0B" w14:textId="503DCC87" w:rsidR="00DF6945" w:rsidRPr="00C94BEC" w:rsidRDefault="00DF6945" w:rsidP="00DF6945">
            <w:pPr>
              <w:rPr>
                <w:b/>
                <w:bCs/>
              </w:rPr>
            </w:pPr>
            <w:r w:rsidRPr="00C94BEC">
              <w:rPr>
                <w:b/>
                <w:bCs/>
              </w:rPr>
              <w:t>RAZEM</w:t>
            </w: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60A3EF" w14:textId="77777777" w:rsidR="00DF6945" w:rsidRPr="00C94BEC" w:rsidRDefault="00DF6945" w:rsidP="00DF6945"/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87DBF7F" w14:textId="77777777" w:rsidR="00DF6945" w:rsidRPr="00C94BEC" w:rsidRDefault="00DF6945" w:rsidP="00DF6945"/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B284367" w14:textId="77777777" w:rsidR="00DF6945" w:rsidRPr="00C94BEC" w:rsidRDefault="00DF6945" w:rsidP="00DF6945">
            <w:pPr>
              <w:ind w:right="425"/>
            </w:pP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AE9F35" w14:textId="77777777" w:rsidR="00DF6945" w:rsidRPr="00C94BEC" w:rsidRDefault="00DF6945" w:rsidP="00DF6945">
            <w:pPr>
              <w:ind w:right="425"/>
            </w:pPr>
          </w:p>
        </w:tc>
      </w:tr>
    </w:tbl>
    <w:p w14:paraId="28AD4195" w14:textId="77777777" w:rsidR="00202198" w:rsidRPr="00C94BEC" w:rsidRDefault="00202198" w:rsidP="00202198">
      <w:pPr>
        <w:widowControl w:val="0"/>
        <w:spacing w:line="264" w:lineRule="auto"/>
        <w:ind w:right="1"/>
        <w:rPr>
          <w:b/>
        </w:rPr>
      </w:pPr>
    </w:p>
    <w:p w14:paraId="0B499038" w14:textId="090E5361" w:rsidR="008D2AB8" w:rsidRPr="00C94BEC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C94BEC">
        <w:rPr>
          <w:b/>
        </w:rPr>
        <w:t xml:space="preserve">Termin realizacji umowy: </w:t>
      </w:r>
      <w:r w:rsidR="001F2455" w:rsidRPr="00C94BEC">
        <w:rPr>
          <w:b/>
        </w:rPr>
        <w:t xml:space="preserve">do </w:t>
      </w:r>
      <w:r w:rsidRPr="00C94BEC">
        <w:rPr>
          <w:b/>
          <w:bCs/>
        </w:rPr>
        <w:t>………</w:t>
      </w:r>
      <w:r w:rsidR="00202198" w:rsidRPr="00C94BEC">
        <w:rPr>
          <w:b/>
          <w:bCs/>
        </w:rPr>
        <w:t xml:space="preserve"> dni</w:t>
      </w:r>
      <w:r w:rsidR="001F2455" w:rsidRPr="00C94BEC">
        <w:rPr>
          <w:b/>
          <w:bCs/>
        </w:rPr>
        <w:t xml:space="preserve"> roboczych</w:t>
      </w:r>
      <w:r w:rsidR="00202198" w:rsidRPr="00C94BEC">
        <w:rPr>
          <w:b/>
          <w:bCs/>
        </w:rPr>
        <w:t xml:space="preserve"> od daty podpisania umowy</w:t>
      </w:r>
      <w:r w:rsidR="00202198" w:rsidRPr="00C94BEC">
        <w:t xml:space="preserve"> </w:t>
      </w:r>
      <w:r w:rsidR="00202198" w:rsidRPr="00C94BEC">
        <w:rPr>
          <w:highlight w:val="yellow"/>
        </w:rPr>
        <w:t>(</w:t>
      </w:r>
      <w:r w:rsidRPr="00C94BEC">
        <w:rPr>
          <w:i/>
          <w:highlight w:val="yellow"/>
        </w:rPr>
        <w:t>kryterium oceny ofert)</w:t>
      </w:r>
    </w:p>
    <w:p w14:paraId="202E6ABE" w14:textId="5CF98A02" w:rsidR="008D2AB8" w:rsidRPr="00C94BEC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C94BEC">
        <w:rPr>
          <w:b/>
        </w:rPr>
        <w:t>Okres udzielonej gwarancji wynosi:</w:t>
      </w:r>
      <w:r w:rsidRPr="00C94BEC">
        <w:t xml:space="preserve"> </w:t>
      </w:r>
      <w:r w:rsidRPr="00C94BEC">
        <w:rPr>
          <w:b/>
          <w:bCs/>
        </w:rPr>
        <w:t>…………</w:t>
      </w:r>
      <w:r w:rsidR="00202198" w:rsidRPr="00C94BEC">
        <w:rPr>
          <w:b/>
          <w:bCs/>
        </w:rPr>
        <w:t xml:space="preserve"> miesięcy</w:t>
      </w:r>
      <w:r w:rsidR="00202198" w:rsidRPr="00C94BEC">
        <w:t xml:space="preserve"> </w:t>
      </w:r>
      <w:r w:rsidRPr="00C94BEC">
        <w:t>(</w:t>
      </w:r>
      <w:r w:rsidRPr="00C94BEC">
        <w:rPr>
          <w:i/>
          <w:highlight w:val="yellow"/>
        </w:rPr>
        <w:t>kryterium oceny ofert)</w:t>
      </w:r>
    </w:p>
    <w:p w14:paraId="2FC1CFEB" w14:textId="77777777" w:rsidR="008D2AB8" w:rsidRPr="00C94BEC" w:rsidRDefault="008D2AB8" w:rsidP="008D2AB8">
      <w:pPr>
        <w:tabs>
          <w:tab w:val="left" w:pos="426"/>
        </w:tabs>
        <w:spacing w:after="120"/>
        <w:jc w:val="both"/>
        <w:rPr>
          <w:b/>
        </w:rPr>
      </w:pPr>
      <w:r w:rsidRPr="00C94BEC">
        <w:t xml:space="preserve">Oświadczamy, że zgodnie z ustawą z dnia </w:t>
      </w:r>
      <w:r w:rsidR="00A0022B" w:rsidRPr="00C94BEC">
        <w:t>6 marca 2018 r</w:t>
      </w:r>
      <w:r w:rsidRPr="00C94BEC">
        <w:t>.</w:t>
      </w:r>
      <w:r w:rsidR="00A0022B" w:rsidRPr="00C94BEC">
        <w:t xml:space="preserve"> Prawo przedsiębiorców, </w:t>
      </w:r>
      <w:r w:rsidRPr="00C94BEC">
        <w:t>należymy do małych lub średnich przedsiębiorców:</w:t>
      </w:r>
      <w:r w:rsidRPr="00C94BEC">
        <w:rPr>
          <w:b/>
        </w:rPr>
        <w:t xml:space="preserve"> TAK/NIE</w:t>
      </w:r>
    </w:p>
    <w:p w14:paraId="29C00156" w14:textId="77777777" w:rsidR="00333631" w:rsidRPr="00C94BEC" w:rsidRDefault="008D2AB8" w:rsidP="00333631">
      <w:pPr>
        <w:tabs>
          <w:tab w:val="left" w:pos="426"/>
        </w:tabs>
        <w:jc w:val="both"/>
      </w:pPr>
      <w:r w:rsidRPr="00C94BEC">
        <w:rPr>
          <w:b/>
        </w:rPr>
        <w:t xml:space="preserve">Termin płatności: </w:t>
      </w:r>
      <w:r w:rsidR="00333631" w:rsidRPr="00C94BEC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39523C7E" w14:textId="4600101E" w:rsidR="00202198" w:rsidRPr="00C94BEC" w:rsidRDefault="00202198" w:rsidP="00202198">
      <w:pPr>
        <w:tabs>
          <w:tab w:val="left" w:pos="426"/>
        </w:tabs>
        <w:spacing w:line="360" w:lineRule="auto"/>
        <w:jc w:val="both"/>
      </w:pPr>
    </w:p>
    <w:p w14:paraId="0EFC419D" w14:textId="5DDD71FD" w:rsidR="008D2AB8" w:rsidRPr="00C94BEC" w:rsidRDefault="008D2AB8" w:rsidP="008D2AB8">
      <w:pPr>
        <w:jc w:val="right"/>
      </w:pPr>
    </w:p>
    <w:p w14:paraId="7E6DDCC1" w14:textId="42FD447D" w:rsidR="00FE545C" w:rsidRPr="00C94BEC" w:rsidRDefault="008D2AB8" w:rsidP="00FE545C">
      <w:pPr>
        <w:rPr>
          <w:b/>
          <w:u w:val="single"/>
        </w:rPr>
      </w:pPr>
      <w:r w:rsidRPr="00C94BEC">
        <w:br w:type="page"/>
      </w:r>
      <w:r w:rsidR="00FE545C" w:rsidRPr="00C94BEC">
        <w:rPr>
          <w:b/>
          <w:u w:val="single"/>
        </w:rPr>
        <w:lastRenderedPageBreak/>
        <w:t>Jednocześnie oświadczamy, że:</w:t>
      </w:r>
    </w:p>
    <w:p w14:paraId="7FA190F9" w14:textId="22582585" w:rsidR="00510D85" w:rsidRPr="00C94BEC" w:rsidRDefault="00510D85" w:rsidP="00510D8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C94BEC">
        <w:rPr>
          <w:color w:val="000000"/>
          <w:lang w:eastAsia="ar-SA"/>
        </w:rPr>
        <w:t>Oświadczamy, że jesteśmy związani niniejszą ofertą przez okres wskazany w SWZ.</w:t>
      </w:r>
    </w:p>
    <w:p w14:paraId="7443AA06" w14:textId="77777777" w:rsidR="00510D85" w:rsidRPr="00C94BEC" w:rsidRDefault="00510D85" w:rsidP="00510D8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C94BEC">
        <w:rPr>
          <w:color w:val="000000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C94BEC">
        <w:rPr>
          <w:color w:val="000000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C94BEC">
        <w:rPr>
          <w:color w:val="000000"/>
        </w:rPr>
        <w:t xml:space="preserve"> i nie wnosimy do nich żadnych zastrzeżeń.</w:t>
      </w:r>
    </w:p>
    <w:p w14:paraId="62DE94E6" w14:textId="77777777" w:rsidR="00510D85" w:rsidRPr="00C94BEC" w:rsidRDefault="00510D85" w:rsidP="00510D85">
      <w:pPr>
        <w:numPr>
          <w:ilvl w:val="0"/>
          <w:numId w:val="1"/>
        </w:numPr>
        <w:jc w:val="both"/>
      </w:pPr>
      <w:r w:rsidRPr="00C94BEC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0032AFA" w14:textId="77777777" w:rsidR="00510D85" w:rsidRPr="00C94BEC" w:rsidRDefault="00510D85" w:rsidP="00510D85">
      <w:pPr>
        <w:ind w:left="360"/>
        <w:jc w:val="both"/>
        <w:rPr>
          <w:i/>
        </w:rPr>
      </w:pPr>
      <w:r w:rsidRPr="00C94BEC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494701E" w14:textId="77777777" w:rsidR="00510D85" w:rsidRPr="00C94BEC" w:rsidRDefault="00510D85" w:rsidP="00510D85">
      <w:pPr>
        <w:ind w:left="360"/>
        <w:jc w:val="both"/>
        <w:rPr>
          <w:i/>
        </w:rPr>
      </w:pPr>
      <w:r w:rsidRPr="00C94BEC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9E0AB0" w14:textId="77777777" w:rsidR="00510D85" w:rsidRPr="00C94BEC" w:rsidRDefault="00510D85" w:rsidP="00510D85">
      <w:pPr>
        <w:numPr>
          <w:ilvl w:val="0"/>
          <w:numId w:val="1"/>
        </w:numPr>
        <w:spacing w:before="120" w:after="120"/>
        <w:jc w:val="both"/>
      </w:pPr>
      <w:r w:rsidRPr="00C94BEC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10D85" w:rsidRPr="00C94BEC" w14:paraId="6EEDA38B" w14:textId="77777777" w:rsidTr="00510D8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CC8F9" w14:textId="77777777" w:rsidR="00510D85" w:rsidRPr="00C94BEC" w:rsidRDefault="00510D85">
            <w:pPr>
              <w:autoSpaceDE w:val="0"/>
              <w:autoSpaceDN w:val="0"/>
              <w:adjustRightInd w:val="0"/>
              <w:jc w:val="center"/>
            </w:pPr>
            <w:r w:rsidRPr="00C94BEC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6B36D" w14:textId="77777777" w:rsidR="00510D85" w:rsidRPr="00C94BEC" w:rsidRDefault="00510D85">
            <w:pPr>
              <w:autoSpaceDE w:val="0"/>
              <w:autoSpaceDN w:val="0"/>
              <w:adjustRightInd w:val="0"/>
              <w:jc w:val="center"/>
            </w:pPr>
            <w:r w:rsidRPr="00C94BEC">
              <w:t xml:space="preserve">Opis części zamówienia, którą wykonawca </w:t>
            </w:r>
          </w:p>
          <w:p w14:paraId="169E3491" w14:textId="77777777" w:rsidR="00510D85" w:rsidRPr="00C94BEC" w:rsidRDefault="00510D85">
            <w:pPr>
              <w:autoSpaceDE w:val="0"/>
              <w:autoSpaceDN w:val="0"/>
              <w:adjustRightInd w:val="0"/>
              <w:jc w:val="center"/>
            </w:pPr>
            <w:r w:rsidRPr="00C94BEC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535B98" w14:textId="77777777" w:rsidR="00510D85" w:rsidRPr="00C94BEC" w:rsidRDefault="00510D85">
            <w:pPr>
              <w:autoSpaceDE w:val="0"/>
              <w:autoSpaceDN w:val="0"/>
              <w:adjustRightInd w:val="0"/>
              <w:jc w:val="center"/>
            </w:pPr>
            <w:r w:rsidRPr="00C94BEC">
              <w:t>Nazwa podwykonawcy</w:t>
            </w:r>
            <w:r w:rsidRPr="00C94BEC">
              <w:br/>
              <w:t>(o ile jest znana)</w:t>
            </w:r>
          </w:p>
        </w:tc>
      </w:tr>
      <w:tr w:rsidR="00510D85" w:rsidRPr="00C94BEC" w14:paraId="5EF0FF36" w14:textId="77777777" w:rsidTr="00510D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7F6B8" w14:textId="77777777" w:rsidR="00510D85" w:rsidRPr="00C94BEC" w:rsidRDefault="00510D85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0C7FD" w14:textId="77777777" w:rsidR="00510D85" w:rsidRPr="00C94BEC" w:rsidRDefault="00510D85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4F1E7" w14:textId="77777777" w:rsidR="00510D85" w:rsidRPr="00C94BEC" w:rsidRDefault="00510D85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5E7BA1B8" w14:textId="77777777" w:rsidR="00510D85" w:rsidRPr="00C94BEC" w:rsidRDefault="00510D85" w:rsidP="00510D85">
      <w:pPr>
        <w:numPr>
          <w:ilvl w:val="0"/>
          <w:numId w:val="1"/>
        </w:numPr>
        <w:jc w:val="both"/>
      </w:pPr>
      <w:r w:rsidRPr="00C94BEC">
        <w:t>Upoważnionymi do reprezentowania naszej firmy są następujące osoby:</w:t>
      </w:r>
    </w:p>
    <w:p w14:paraId="47F7E749" w14:textId="77777777" w:rsidR="00510D85" w:rsidRPr="00C94BEC" w:rsidRDefault="00510D85" w:rsidP="00510D85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C94BEC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C94BEC">
        <w:rPr>
          <w:rFonts w:ascii="Times New Roman" w:hAnsi="Times New Roman" w:cs="Times New Roman"/>
          <w:sz w:val="24"/>
          <w:szCs w:val="24"/>
        </w:rPr>
        <w:tab/>
      </w:r>
      <w:r w:rsidRPr="00C94BEC">
        <w:rPr>
          <w:rFonts w:ascii="Times New Roman" w:hAnsi="Times New Roman" w:cs="Times New Roman"/>
          <w:sz w:val="24"/>
          <w:szCs w:val="24"/>
        </w:rPr>
        <w:tab/>
      </w:r>
      <w:r w:rsidRPr="00C94BEC">
        <w:rPr>
          <w:rFonts w:ascii="Times New Roman" w:hAnsi="Times New Roman" w:cs="Times New Roman"/>
          <w:sz w:val="24"/>
          <w:szCs w:val="24"/>
        </w:rPr>
        <w:tab/>
      </w:r>
      <w:r w:rsidRPr="00C94BEC">
        <w:rPr>
          <w:rFonts w:ascii="Times New Roman" w:hAnsi="Times New Roman" w:cs="Times New Roman"/>
          <w:sz w:val="24"/>
          <w:szCs w:val="24"/>
        </w:rPr>
        <w:tab/>
      </w:r>
      <w:r w:rsidRPr="00C94BEC">
        <w:rPr>
          <w:rFonts w:ascii="Times New Roman" w:hAnsi="Times New Roman" w:cs="Times New Roman"/>
          <w:sz w:val="24"/>
          <w:szCs w:val="24"/>
        </w:rPr>
        <w:tab/>
      </w:r>
      <w:r w:rsidRPr="00C94BEC">
        <w:rPr>
          <w:rFonts w:ascii="Times New Roman" w:hAnsi="Times New Roman" w:cs="Times New Roman"/>
          <w:sz w:val="24"/>
          <w:szCs w:val="24"/>
        </w:rPr>
        <w:tab/>
      </w:r>
      <w:r w:rsidRPr="00C94BEC">
        <w:rPr>
          <w:rFonts w:ascii="Times New Roman" w:hAnsi="Times New Roman" w:cs="Times New Roman"/>
          <w:sz w:val="24"/>
          <w:szCs w:val="24"/>
        </w:rPr>
        <w:tab/>
      </w:r>
    </w:p>
    <w:p w14:paraId="0C70B463" w14:textId="60199291" w:rsidR="00510D85" w:rsidRPr="00C94BEC" w:rsidRDefault="00510D85" w:rsidP="00510D85">
      <w:pPr>
        <w:tabs>
          <w:tab w:val="left" w:pos="426"/>
        </w:tabs>
        <w:spacing w:line="264" w:lineRule="auto"/>
        <w:ind w:left="426" w:right="1"/>
        <w:jc w:val="both"/>
      </w:pPr>
      <w:r w:rsidRPr="00C94BEC">
        <w:t>........................................</w:t>
      </w:r>
      <w:r w:rsidR="00C85206">
        <w:t>.....................................................................................................</w:t>
      </w:r>
      <w:r w:rsidRPr="00C94BEC">
        <w:t xml:space="preserve">                                                 </w:t>
      </w:r>
      <w:r w:rsidRPr="00C94BEC">
        <w:tab/>
      </w:r>
      <w:r w:rsidRPr="00C94BEC">
        <w:tab/>
        <w:t xml:space="preserve"> </w:t>
      </w:r>
    </w:p>
    <w:p w14:paraId="5AC4FDC6" w14:textId="77777777" w:rsidR="00510D85" w:rsidRPr="00C94BEC" w:rsidRDefault="00510D85" w:rsidP="00510D85">
      <w:pPr>
        <w:numPr>
          <w:ilvl w:val="0"/>
          <w:numId w:val="1"/>
        </w:numPr>
        <w:jc w:val="both"/>
      </w:pPr>
      <w:r w:rsidRPr="00C94BEC">
        <w:t>upoważnienie dla powyżej wskazanych osób wynika z następującego (</w:t>
      </w:r>
      <w:proofErr w:type="spellStart"/>
      <w:r w:rsidRPr="00C94BEC">
        <w:t>ych</w:t>
      </w:r>
      <w:proofErr w:type="spellEnd"/>
      <w:r w:rsidRPr="00C94BEC">
        <w:t>) dokumentu(ów)</w:t>
      </w:r>
    </w:p>
    <w:p w14:paraId="52487D87" w14:textId="77777777" w:rsidR="00510D85" w:rsidRPr="00C94BEC" w:rsidRDefault="00510D85" w:rsidP="00510D85">
      <w:pPr>
        <w:jc w:val="both"/>
      </w:pPr>
      <w:r w:rsidRPr="00C94BEC">
        <w:t>……………………………………………………...........................……które dołączamy do oferty.</w:t>
      </w:r>
    </w:p>
    <w:p w14:paraId="420493C3" w14:textId="77777777" w:rsidR="00510D85" w:rsidRPr="00C94BEC" w:rsidRDefault="00510D85" w:rsidP="00510D85">
      <w:pPr>
        <w:numPr>
          <w:ilvl w:val="0"/>
          <w:numId w:val="1"/>
        </w:numPr>
        <w:jc w:val="both"/>
      </w:pPr>
      <w:r w:rsidRPr="00C94BEC">
        <w:t>załącznikami do niniejszej oferty są:</w:t>
      </w:r>
    </w:p>
    <w:p w14:paraId="44A57303" w14:textId="2D3FF602" w:rsidR="00510D85" w:rsidRPr="00C94BEC" w:rsidRDefault="00510D85" w:rsidP="00510D85">
      <w:pPr>
        <w:numPr>
          <w:ilvl w:val="1"/>
          <w:numId w:val="2"/>
        </w:numPr>
        <w:spacing w:line="360" w:lineRule="auto"/>
        <w:jc w:val="both"/>
      </w:pPr>
      <w:r w:rsidRPr="00C94BEC">
        <w:t>…………………………………………………………</w:t>
      </w:r>
      <w:r w:rsidR="00C85206">
        <w:t>……………………….</w:t>
      </w:r>
    </w:p>
    <w:p w14:paraId="1A3A0565" w14:textId="77777777" w:rsidR="00510D85" w:rsidRPr="00C94BEC" w:rsidRDefault="00510D85" w:rsidP="00510D8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C94BEC"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 w:rsidRPr="00C94BEC">
        <w:rPr>
          <w:rFonts w:eastAsia="Calibri"/>
          <w:i/>
          <w:lang w:eastAsia="zh-CN"/>
        </w:rPr>
        <w:t xml:space="preserve"> </w:t>
      </w:r>
      <w:r w:rsidRPr="00C94BEC">
        <w:rPr>
          <w:rFonts w:eastAsia="Calibri"/>
          <w:i/>
          <w:lang w:eastAsia="zh-CN"/>
        </w:rPr>
        <w:br/>
      </w:r>
      <w:r w:rsidRPr="00C94BEC">
        <w:rPr>
          <w:rFonts w:eastAsia="Calibri"/>
          <w:i/>
          <w:highlight w:val="yellow"/>
          <w:lang w:eastAsia="zh-CN"/>
        </w:rPr>
        <w:t>i podpisuje kwalifikowanym podpisem elektronicznym.</w:t>
      </w:r>
    </w:p>
    <w:p w14:paraId="093955B1" w14:textId="77777777" w:rsidR="00202198" w:rsidRPr="00C94BEC" w:rsidRDefault="00202198" w:rsidP="00FE545C">
      <w:pPr>
        <w:rPr>
          <w:b/>
          <w:u w:val="single"/>
        </w:rPr>
      </w:pPr>
    </w:p>
    <w:sectPr w:rsidR="00202198" w:rsidRPr="00C94B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58904" w14:textId="77777777" w:rsidR="00180119" w:rsidRDefault="00180119">
      <w:r>
        <w:separator/>
      </w:r>
    </w:p>
  </w:endnote>
  <w:endnote w:type="continuationSeparator" w:id="0">
    <w:p w14:paraId="676AD4A4" w14:textId="77777777" w:rsidR="00180119" w:rsidRDefault="00180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4F9C7" w14:textId="77777777" w:rsidR="009969DA" w:rsidRDefault="009969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A4F9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5FAF7" w14:textId="77777777" w:rsidR="009969DA" w:rsidRDefault="009969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3D6C5" w14:textId="77777777" w:rsidR="00180119" w:rsidRDefault="00180119">
      <w:r>
        <w:separator/>
      </w:r>
    </w:p>
  </w:footnote>
  <w:footnote w:type="continuationSeparator" w:id="0">
    <w:p w14:paraId="7A1C0728" w14:textId="77777777" w:rsidR="00180119" w:rsidRDefault="00180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FA334" w14:textId="77777777" w:rsidR="009969DA" w:rsidRDefault="009969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C13A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5AF83" w14:textId="77777777" w:rsidR="009969DA" w:rsidRDefault="009969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119"/>
    <w:rsid w:val="00012286"/>
    <w:rsid w:val="00071CCC"/>
    <w:rsid w:val="000B731D"/>
    <w:rsid w:val="000D6134"/>
    <w:rsid w:val="000E09C7"/>
    <w:rsid w:val="000F6589"/>
    <w:rsid w:val="00106636"/>
    <w:rsid w:val="00116EC6"/>
    <w:rsid w:val="00180119"/>
    <w:rsid w:val="001801DD"/>
    <w:rsid w:val="001D4612"/>
    <w:rsid w:val="001F2455"/>
    <w:rsid w:val="00202198"/>
    <w:rsid w:val="00207E98"/>
    <w:rsid w:val="002723B0"/>
    <w:rsid w:val="00315A4A"/>
    <w:rsid w:val="00333631"/>
    <w:rsid w:val="004B7300"/>
    <w:rsid w:val="004C6753"/>
    <w:rsid w:val="00510D8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2DCB"/>
    <w:rsid w:val="00970FE4"/>
    <w:rsid w:val="009969DA"/>
    <w:rsid w:val="00997E4F"/>
    <w:rsid w:val="00A0022B"/>
    <w:rsid w:val="00A158EA"/>
    <w:rsid w:val="00A346FE"/>
    <w:rsid w:val="00A47B4D"/>
    <w:rsid w:val="00A83018"/>
    <w:rsid w:val="00B774DC"/>
    <w:rsid w:val="00BF742D"/>
    <w:rsid w:val="00C85206"/>
    <w:rsid w:val="00C94BEC"/>
    <w:rsid w:val="00C969A6"/>
    <w:rsid w:val="00CA7D36"/>
    <w:rsid w:val="00D24208"/>
    <w:rsid w:val="00D60C38"/>
    <w:rsid w:val="00D66893"/>
    <w:rsid w:val="00D90ACB"/>
    <w:rsid w:val="00DC1500"/>
    <w:rsid w:val="00DF6945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4332F"/>
  <w15:chartTrackingRefBased/>
  <w15:docId w15:val="{D26405B6-3DB0-416E-9ED3-1ECB6B614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3937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2021-12-13T08:06:00Z</dcterms:created>
  <dcterms:modified xsi:type="dcterms:W3CDTF">2021-12-13T08:06:00Z</dcterms:modified>
</cp:coreProperties>
</file>