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A059E" w14:textId="77777777" w:rsidR="00DA2A7E" w:rsidRPr="00F6058F" w:rsidRDefault="00F05734" w:rsidP="00DA2A7E">
      <w:pPr>
        <w:spacing w:after="240"/>
        <w:jc w:val="right"/>
      </w:pPr>
      <w:r w:rsidRPr="00F6058F">
        <w:t>Niepołomice</w:t>
      </w:r>
      <w:r w:rsidR="00DA2A7E" w:rsidRPr="00F6058F">
        <w:t xml:space="preserve"> dnia: </w:t>
      </w:r>
      <w:r w:rsidRPr="00F6058F">
        <w:t>2021-12-16</w:t>
      </w:r>
    </w:p>
    <w:p w14:paraId="5E764342" w14:textId="77777777" w:rsidR="00DA2A7E" w:rsidRPr="00F6058F" w:rsidRDefault="00DA2A7E" w:rsidP="00DA2A7E">
      <w:pPr>
        <w:spacing w:after="240"/>
      </w:pPr>
    </w:p>
    <w:p w14:paraId="79FF120A" w14:textId="77777777" w:rsidR="00DA2A7E" w:rsidRPr="00F6058F" w:rsidRDefault="00F05734" w:rsidP="00DA2A7E">
      <w:pPr>
        <w:spacing w:after="40"/>
        <w:rPr>
          <w:b/>
          <w:bCs/>
        </w:rPr>
      </w:pPr>
      <w:r w:rsidRPr="00F6058F">
        <w:rPr>
          <w:b/>
          <w:bCs/>
        </w:rPr>
        <w:t>GMINA NIEPOŁOMICE</w:t>
      </w:r>
    </w:p>
    <w:p w14:paraId="49640C62" w14:textId="77777777" w:rsidR="00DA2A7E" w:rsidRPr="00F6058F" w:rsidRDefault="00F05734" w:rsidP="00DA2A7E">
      <w:r w:rsidRPr="00F6058F">
        <w:t>Pl. Zwycięstwa</w:t>
      </w:r>
      <w:r w:rsidR="00DA2A7E" w:rsidRPr="00F6058F">
        <w:t xml:space="preserve"> </w:t>
      </w:r>
      <w:r w:rsidRPr="00F6058F">
        <w:t>13</w:t>
      </w:r>
    </w:p>
    <w:p w14:paraId="1E3BE418" w14:textId="77777777" w:rsidR="00DA2A7E" w:rsidRPr="00F6058F" w:rsidRDefault="00F05734" w:rsidP="00DA2A7E">
      <w:r w:rsidRPr="00F6058F">
        <w:t>32-005</w:t>
      </w:r>
      <w:r w:rsidR="00DA2A7E" w:rsidRPr="00F6058F">
        <w:t xml:space="preserve"> </w:t>
      </w:r>
      <w:r w:rsidRPr="00F6058F">
        <w:t>Niepołomice</w:t>
      </w:r>
    </w:p>
    <w:p w14:paraId="655E5B3B" w14:textId="77777777" w:rsidR="00DA2A7E" w:rsidRPr="00F6058F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F6058F">
        <w:rPr>
          <w:b/>
        </w:rPr>
        <w:t>WYKONAWCY</w:t>
      </w:r>
    </w:p>
    <w:p w14:paraId="6FDED241" w14:textId="77777777" w:rsidR="00DA2A7E" w:rsidRPr="00F6058F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F6058F">
        <w:t>ubiegający się o zamówienie</w:t>
      </w:r>
    </w:p>
    <w:p w14:paraId="5234F010" w14:textId="77777777" w:rsidR="00DA2A7E" w:rsidRPr="00F6058F" w:rsidRDefault="00DA2A7E" w:rsidP="00DA2A7E">
      <w:pPr>
        <w:keepNext/>
        <w:spacing w:before="600" w:after="60"/>
        <w:jc w:val="center"/>
        <w:outlineLvl w:val="0"/>
        <w:rPr>
          <w:b/>
          <w:kern w:val="28"/>
        </w:rPr>
      </w:pPr>
      <w:r w:rsidRPr="00F6058F">
        <w:rPr>
          <w:b/>
          <w:kern w:val="28"/>
        </w:rPr>
        <w:t>ZAWIADOMIENIE</w:t>
      </w:r>
    </w:p>
    <w:p w14:paraId="53EA77BE" w14:textId="77777777" w:rsidR="00DA2A7E" w:rsidRPr="00F6058F" w:rsidRDefault="00DA2A7E" w:rsidP="00DA2A7E">
      <w:pPr>
        <w:spacing w:after="480"/>
        <w:jc w:val="center"/>
        <w:rPr>
          <w:b/>
        </w:rPr>
      </w:pPr>
      <w:r w:rsidRPr="00F6058F">
        <w:rPr>
          <w:b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328"/>
      </w:tblGrid>
      <w:tr w:rsidR="00F05734" w:rsidRPr="00F6058F" w14:paraId="5FD2B7C2" w14:textId="77777777" w:rsidTr="006C3651">
        <w:trPr>
          <w:trHeight w:val="638"/>
        </w:trPr>
        <w:tc>
          <w:tcPr>
            <w:tcW w:w="959" w:type="dxa"/>
            <w:shd w:val="clear" w:color="auto" w:fill="auto"/>
          </w:tcPr>
          <w:p w14:paraId="65009D5F" w14:textId="77777777" w:rsidR="00F05734" w:rsidRPr="00F6058F" w:rsidRDefault="00F05734" w:rsidP="006C3651">
            <w:pPr>
              <w:spacing w:after="60" w:line="276" w:lineRule="auto"/>
              <w:jc w:val="both"/>
            </w:pPr>
            <w:r w:rsidRPr="00F6058F"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A22E2F" w14:textId="77777777" w:rsidR="00F05734" w:rsidRPr="00F6058F" w:rsidRDefault="00F05734" w:rsidP="006C3651">
            <w:pPr>
              <w:spacing w:after="60" w:line="276" w:lineRule="auto"/>
              <w:jc w:val="both"/>
            </w:pPr>
            <w:r w:rsidRPr="00F6058F">
              <w:t xml:space="preserve">postępowania o udzielenie zamówienia publicznego, prowadzonego w trybie </w:t>
            </w:r>
            <w:r w:rsidRPr="00F6058F">
              <w:t xml:space="preserve">Tryb podstawowy bez negocjacji - art. 275 pkt. 1 ustawy </w:t>
            </w:r>
            <w:proofErr w:type="spellStart"/>
            <w:r w:rsidRPr="00F6058F">
              <w:t>Pzp</w:t>
            </w:r>
            <w:proofErr w:type="spellEnd"/>
            <w:r w:rsidRPr="00F6058F">
              <w:rPr>
                <w:b/>
              </w:rPr>
              <w:t xml:space="preserve"> </w:t>
            </w:r>
            <w:r w:rsidRPr="00F6058F">
              <w:rPr>
                <w:bCs/>
              </w:rPr>
              <w:t>na</w:t>
            </w:r>
            <w:r w:rsidRPr="00F6058F">
              <w:rPr>
                <w:b/>
              </w:rPr>
              <w:t xml:space="preserve"> </w:t>
            </w:r>
            <w:r w:rsidRPr="00F6058F">
              <w:rPr>
                <w:bCs/>
              </w:rPr>
              <w:t>”</w:t>
            </w:r>
            <w:r w:rsidRPr="00F6058F">
              <w:rPr>
                <w:b/>
                <w:bCs/>
              </w:rPr>
              <w:t>Usługa cateringowa polegająca na przygotowywaniu i dostarczaniu dwudaniowych obiadów dla klientów MGOPS w Niepołomicach.</w:t>
            </w:r>
            <w:r w:rsidRPr="00F6058F">
              <w:rPr>
                <w:bCs/>
              </w:rPr>
              <w:t>”</w:t>
            </w:r>
            <w:r w:rsidRPr="00F6058F">
              <w:rPr>
                <w:b/>
              </w:rPr>
              <w:t xml:space="preserve"> </w:t>
            </w:r>
            <w:r w:rsidRPr="00F6058F">
              <w:rPr>
                <w:bCs/>
              </w:rPr>
              <w:t>– znak sprawy</w:t>
            </w:r>
            <w:r w:rsidRPr="00F6058F">
              <w:rPr>
                <w:b/>
              </w:rPr>
              <w:t xml:space="preserve"> </w:t>
            </w:r>
            <w:r w:rsidRPr="00F6058F">
              <w:rPr>
                <w:b/>
              </w:rPr>
              <w:t>ZP.271.41.2021</w:t>
            </w:r>
            <w:r w:rsidRPr="00F6058F">
              <w:rPr>
                <w:bCs/>
              </w:rPr>
              <w:t>.</w:t>
            </w:r>
          </w:p>
        </w:tc>
      </w:tr>
    </w:tbl>
    <w:p w14:paraId="31E082E4" w14:textId="77777777" w:rsidR="00DA2A7E" w:rsidRPr="00F6058F" w:rsidRDefault="00DA2A7E" w:rsidP="00DA2A7E">
      <w:pPr>
        <w:spacing w:before="480" w:after="120" w:line="276" w:lineRule="auto"/>
        <w:jc w:val="both"/>
      </w:pPr>
      <w:r w:rsidRPr="00F6058F">
        <w:t xml:space="preserve">Zamawiający, </w:t>
      </w:r>
      <w:r w:rsidR="00F05734" w:rsidRPr="00F6058F">
        <w:rPr>
          <w:b/>
        </w:rPr>
        <w:t>GMINA NIEPOŁOMICE</w:t>
      </w:r>
      <w:r w:rsidRPr="00F6058F">
        <w:t xml:space="preserve">, działając na podstawie art. 260 ustawy z dnia 11 września 2019r. Prawo zamówień publicznych </w:t>
      </w:r>
      <w:r w:rsidR="00F05734" w:rsidRPr="00F6058F">
        <w:t>(</w:t>
      </w:r>
      <w:proofErr w:type="spellStart"/>
      <w:r w:rsidR="00F05734" w:rsidRPr="00F6058F">
        <w:t>t.j</w:t>
      </w:r>
      <w:proofErr w:type="spellEnd"/>
      <w:r w:rsidR="00F05734" w:rsidRPr="00F6058F">
        <w:t>. Dz.U. z 2021r. poz. 1129)</w:t>
      </w:r>
      <w:r w:rsidRPr="00F6058F">
        <w:t>, zwanej dalej „ustawą Pzp”, zawiadamia, że unieważnia postępowanie o udzielenie zamówienia publicznego.</w:t>
      </w:r>
    </w:p>
    <w:p w14:paraId="0D0A3082" w14:textId="77777777" w:rsidR="00DA2A7E" w:rsidRPr="00F6058F" w:rsidRDefault="00DA2A7E" w:rsidP="00DA2A7E">
      <w:pPr>
        <w:spacing w:after="60" w:line="276" w:lineRule="auto"/>
        <w:jc w:val="both"/>
      </w:pPr>
      <w:r w:rsidRPr="00F6058F">
        <w:rPr>
          <w:b/>
          <w:bCs/>
        </w:rPr>
        <w:t>Uzasadnienie prawne</w:t>
      </w:r>
      <w:r w:rsidRPr="00F6058F"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05734" w:rsidRPr="00F6058F" w14:paraId="53EFD69E" w14:textId="77777777" w:rsidTr="006C3651">
        <w:tc>
          <w:tcPr>
            <w:tcW w:w="2660" w:type="dxa"/>
            <w:shd w:val="clear" w:color="auto" w:fill="auto"/>
          </w:tcPr>
          <w:p w14:paraId="5AF3B03C" w14:textId="77777777" w:rsidR="00F05734" w:rsidRPr="00F6058F" w:rsidRDefault="00F05734" w:rsidP="006C3651">
            <w:pPr>
              <w:spacing w:before="60" w:after="60" w:line="276" w:lineRule="auto"/>
              <w:jc w:val="both"/>
            </w:pPr>
            <w:r w:rsidRPr="00F6058F">
              <w:t>Art. 255 pkt. 2</w:t>
            </w:r>
            <w:r w:rsidRPr="00F6058F">
              <w:t xml:space="preserve"> ustawy </w:t>
            </w:r>
            <w:proofErr w:type="spellStart"/>
            <w:r w:rsidRPr="00F6058F"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51BCD2CD" w14:textId="77777777" w:rsidR="00F05734" w:rsidRPr="00F6058F" w:rsidRDefault="00F05734" w:rsidP="006C3651">
            <w:pPr>
              <w:spacing w:before="60" w:after="60" w:line="276" w:lineRule="auto"/>
              <w:jc w:val="both"/>
            </w:pPr>
            <w:r w:rsidRPr="00F6058F">
              <w:t>wszystkie złożone wnioski o dopuszczenie do udziału w postępowaniu albo oferty podlegały odrzuceniu</w:t>
            </w:r>
          </w:p>
        </w:tc>
      </w:tr>
    </w:tbl>
    <w:p w14:paraId="33094490" w14:textId="77777777" w:rsidR="00DA2A7E" w:rsidRPr="00F6058F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F6058F">
        <w:rPr>
          <w:rFonts w:ascii="Times New Roman" w:hAnsi="Times New Roman"/>
          <w:sz w:val="20"/>
        </w:rPr>
        <w:t>Uzasadnienie faktyczne</w:t>
      </w:r>
      <w:r w:rsidRPr="00F6058F">
        <w:rPr>
          <w:rFonts w:ascii="Times New Roman" w:hAnsi="Times New Roman"/>
          <w:b w:val="0"/>
          <w:bCs/>
          <w:sz w:val="20"/>
        </w:rPr>
        <w:t>:</w:t>
      </w:r>
    </w:p>
    <w:p w14:paraId="05982800" w14:textId="4659555C" w:rsidR="00F05734" w:rsidRPr="00F6058F" w:rsidRDefault="00F05734" w:rsidP="00DA2A7E">
      <w:pPr>
        <w:spacing w:after="480" w:line="276" w:lineRule="auto"/>
        <w:jc w:val="both"/>
      </w:pPr>
      <w:r w:rsidRPr="00F6058F">
        <w:t>W  postępowaniu na Usługę cateringow</w:t>
      </w:r>
      <w:r w:rsidR="00F6058F">
        <w:t>ą</w:t>
      </w:r>
      <w:r w:rsidRPr="00F6058F">
        <w:t xml:space="preserve"> </w:t>
      </w:r>
      <w:r w:rsidR="00F6058F" w:rsidRPr="00F6058F">
        <w:t>polegającą</w:t>
      </w:r>
      <w:r w:rsidRPr="00F6058F">
        <w:t xml:space="preserve"> na przygotowaniu i dostarczaniu dwudaniowych obiadów dla klientów MGOPS w Niepołomicach - znak sprawy ZP.271.41.2021, została złożona jedn</w:t>
      </w:r>
      <w:r w:rsidR="00F6058F">
        <w:t>a</w:t>
      </w:r>
      <w:r w:rsidRPr="00F6058F">
        <w:t xml:space="preserve"> oferta.</w:t>
      </w:r>
    </w:p>
    <w:p w14:paraId="630B6BF7" w14:textId="754704B1" w:rsidR="00DA2A7E" w:rsidRDefault="00F05734" w:rsidP="00F6058F">
      <w:pPr>
        <w:spacing w:after="480" w:line="276" w:lineRule="auto"/>
        <w:jc w:val="both"/>
      </w:pPr>
      <w:r w:rsidRPr="00F6058F">
        <w:t xml:space="preserve">Złożona oferta podlega odrzuceniu i Zamawiający </w:t>
      </w:r>
      <w:r w:rsidR="00F6058F" w:rsidRPr="00F6058F">
        <w:t>realizując</w:t>
      </w:r>
      <w:r w:rsidRPr="00F6058F">
        <w:t xml:space="preserve"> postanowienia art. 255 pkt 2 </w:t>
      </w:r>
      <w:proofErr w:type="spellStart"/>
      <w:r w:rsidRPr="00F6058F">
        <w:t>u</w:t>
      </w:r>
      <w:r w:rsidR="00F6058F">
        <w:t>.</w:t>
      </w:r>
      <w:r w:rsidRPr="00F6058F">
        <w:t>p</w:t>
      </w:r>
      <w:r w:rsidR="00F6058F">
        <w:t>.</w:t>
      </w:r>
      <w:r w:rsidRPr="00F6058F">
        <w:t>z</w:t>
      </w:r>
      <w:r w:rsidR="00F6058F">
        <w:t>.</w:t>
      </w:r>
      <w:r w:rsidRPr="00F6058F">
        <w:t>p</w:t>
      </w:r>
      <w:proofErr w:type="spellEnd"/>
      <w:r w:rsidR="00F6058F">
        <w:t>.</w:t>
      </w:r>
      <w:r w:rsidRPr="00F6058F">
        <w:t xml:space="preserve"> unieważnia postępowanie.</w:t>
      </w:r>
    </w:p>
    <w:p w14:paraId="5BC791DD" w14:textId="330843E9" w:rsidR="00F6058F" w:rsidRDefault="00F6058F" w:rsidP="00F6058F">
      <w:pPr>
        <w:spacing w:after="480" w:line="276" w:lineRule="auto"/>
        <w:jc w:val="both"/>
      </w:pPr>
    </w:p>
    <w:p w14:paraId="5F22035B" w14:textId="36E79F5D" w:rsidR="00F6058F" w:rsidRDefault="00F6058F" w:rsidP="00F6058F">
      <w:pPr>
        <w:spacing w:after="480" w:line="276" w:lineRule="auto"/>
        <w:jc w:val="both"/>
      </w:pPr>
    </w:p>
    <w:p w14:paraId="6ED97C70" w14:textId="77777777" w:rsidR="00F6058F" w:rsidRPr="00F6058F" w:rsidRDefault="00F6058F" w:rsidP="00F6058F">
      <w:pPr>
        <w:spacing w:after="480" w:line="276" w:lineRule="auto"/>
        <w:jc w:val="both"/>
        <w:rPr>
          <w:i/>
        </w:rPr>
      </w:pPr>
    </w:p>
    <w:p w14:paraId="4839CE2D" w14:textId="77777777" w:rsidR="00DA2A7E" w:rsidRPr="00F6058F" w:rsidRDefault="00DA2A7E" w:rsidP="00DA2A7E">
      <w:pPr>
        <w:spacing w:line="276" w:lineRule="auto"/>
        <w:jc w:val="right"/>
      </w:pPr>
    </w:p>
    <w:p w14:paraId="70F299CF" w14:textId="4C10C9BC" w:rsidR="00020DF5" w:rsidRPr="00F6058F" w:rsidRDefault="00F6058F" w:rsidP="00F6058F">
      <w:pPr>
        <w:jc w:val="right"/>
      </w:pPr>
      <w:r>
        <w:t>……………………………..</w:t>
      </w:r>
    </w:p>
    <w:sectPr w:rsidR="00020DF5" w:rsidRPr="00F605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58020" w14:textId="77777777" w:rsidR="006442FC" w:rsidRDefault="006442FC">
      <w:r>
        <w:separator/>
      </w:r>
    </w:p>
  </w:endnote>
  <w:endnote w:type="continuationSeparator" w:id="0">
    <w:p w14:paraId="6D395EB0" w14:textId="77777777" w:rsidR="006442FC" w:rsidRDefault="00644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2EA1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9AE239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35E63" w14:textId="408BE094" w:rsidR="003F0CBE" w:rsidRPr="00F6058F" w:rsidRDefault="003F0CBE" w:rsidP="00F6058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F7B19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C24B1C" w14:textId="77777777" w:rsidR="003F0CBE" w:rsidRDefault="003F0CBE">
    <w:pPr>
      <w:pStyle w:val="Stopka"/>
      <w:tabs>
        <w:tab w:val="clear" w:pos="4536"/>
      </w:tabs>
      <w:jc w:val="center"/>
    </w:pPr>
  </w:p>
  <w:p w14:paraId="20C824E9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09FC6" w14:textId="77777777" w:rsidR="006442FC" w:rsidRDefault="006442FC">
      <w:r>
        <w:separator/>
      </w:r>
    </w:p>
  </w:footnote>
  <w:footnote w:type="continuationSeparator" w:id="0">
    <w:p w14:paraId="7F7F75FB" w14:textId="77777777" w:rsidR="006442FC" w:rsidRDefault="006442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63EF9" w14:textId="77777777" w:rsidR="00F05734" w:rsidRDefault="00F057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6230B" w14:textId="77777777" w:rsidR="00F05734" w:rsidRDefault="00F057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D7544" w14:textId="77777777" w:rsidR="00F05734" w:rsidRDefault="00F057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42FC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442FC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05734"/>
    <w:rsid w:val="00F409C4"/>
    <w:rsid w:val="00F43183"/>
    <w:rsid w:val="00F6058F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F2A98A"/>
  <w15:chartTrackingRefBased/>
  <w15:docId w15:val="{4AE32450-4A37-4AEA-BEB1-85D148DEB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156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2021-12-16T08:28:00Z</cp:lastPrinted>
  <dcterms:created xsi:type="dcterms:W3CDTF">2021-12-16T08:45:00Z</dcterms:created>
  <dcterms:modified xsi:type="dcterms:W3CDTF">2021-12-16T08:45:00Z</dcterms:modified>
</cp:coreProperties>
</file>