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E21D4" w14:textId="7DDB60F9" w:rsidR="00D665F5" w:rsidRDefault="00967B26" w:rsidP="00D665F5">
      <w:pPr>
        <w:spacing w:after="240"/>
        <w:jc w:val="right"/>
        <w:rPr>
          <w:sz w:val="22"/>
          <w:szCs w:val="22"/>
        </w:rPr>
      </w:pPr>
      <w:r w:rsidRPr="00967B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7B26">
        <w:rPr>
          <w:sz w:val="22"/>
          <w:szCs w:val="22"/>
        </w:rPr>
        <w:t>2021-12-1</w:t>
      </w:r>
      <w:r w:rsidR="00BB420F">
        <w:rPr>
          <w:sz w:val="22"/>
          <w:szCs w:val="22"/>
        </w:rPr>
        <w:t>7</w:t>
      </w:r>
      <w:bookmarkStart w:id="0" w:name="_GoBack"/>
      <w:bookmarkEnd w:id="0"/>
    </w:p>
    <w:p w14:paraId="5FD483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D13BBE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Akademia Górniczo - Hutnicza</w:t>
      </w:r>
    </w:p>
    <w:p w14:paraId="53EDD3EB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im. Stanisława Staszica w Krakowie</w:t>
      </w:r>
    </w:p>
    <w:p w14:paraId="65E7CDCA" w14:textId="77777777" w:rsidR="00D665F5" w:rsidRPr="00D91931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Dział Zamówień Publicznych</w:t>
      </w:r>
    </w:p>
    <w:p w14:paraId="08CE9C0C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30</w:t>
      </w:r>
    </w:p>
    <w:p w14:paraId="79452DC8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Kraków</w:t>
      </w:r>
    </w:p>
    <w:p w14:paraId="1888F1E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B3E794" w14:textId="54561F3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7B26" w:rsidRPr="00967B26">
        <w:rPr>
          <w:b/>
          <w:sz w:val="22"/>
          <w:szCs w:val="22"/>
        </w:rPr>
        <w:t>KC-zp.272-</w:t>
      </w:r>
      <w:r w:rsidR="00FD3471">
        <w:rPr>
          <w:b/>
          <w:sz w:val="22"/>
          <w:szCs w:val="22"/>
        </w:rPr>
        <w:t>581</w:t>
      </w:r>
      <w:r w:rsidR="00967B26" w:rsidRPr="00967B26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08C804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C37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550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FADE8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E2C8C5" w14:textId="1EF30E62" w:rsidR="00FD3471" w:rsidRPr="00FD3471" w:rsidRDefault="00C659E2" w:rsidP="00FD3471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7B26" w:rsidRPr="00967B26">
        <w:rPr>
          <w:sz w:val="22"/>
          <w:szCs w:val="22"/>
        </w:rPr>
        <w:t xml:space="preserve">Tryb podstawowy bez negocjacji - art. 275 pkt. 1 ustawy </w:t>
      </w:r>
      <w:proofErr w:type="spellStart"/>
      <w:r w:rsidR="00967B26" w:rsidRPr="00967B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  <w:r w:rsidR="00FD3471">
        <w:rPr>
          <w:b/>
          <w:bCs/>
          <w:sz w:val="22"/>
          <w:szCs w:val="22"/>
        </w:rPr>
        <w:t xml:space="preserve"> </w:t>
      </w:r>
      <w:r w:rsidR="00FD3471" w:rsidRPr="00FD3471">
        <w:rPr>
          <w:b/>
          <w:bCs/>
          <w:sz w:val="22"/>
          <w:szCs w:val="22"/>
        </w:rPr>
        <w:t>dostaw</w:t>
      </w:r>
      <w:r w:rsidR="00FD3471">
        <w:rPr>
          <w:b/>
          <w:bCs/>
          <w:sz w:val="22"/>
          <w:szCs w:val="22"/>
        </w:rPr>
        <w:t>ę</w:t>
      </w:r>
      <w:r w:rsidR="00FD3471" w:rsidRPr="00FD3471">
        <w:rPr>
          <w:b/>
          <w:bCs/>
          <w:sz w:val="22"/>
          <w:szCs w:val="22"/>
        </w:rPr>
        <w:t xml:space="preserve"> komputerów przenośnych dla </w:t>
      </w:r>
      <w:proofErr w:type="spellStart"/>
      <w:r w:rsidR="00FD3471" w:rsidRPr="00FD3471">
        <w:rPr>
          <w:b/>
          <w:bCs/>
          <w:sz w:val="22"/>
          <w:szCs w:val="22"/>
        </w:rPr>
        <w:t>WFiIS</w:t>
      </w:r>
      <w:proofErr w:type="spellEnd"/>
      <w:r w:rsidR="00FD3471" w:rsidRPr="00FD3471">
        <w:rPr>
          <w:b/>
          <w:bCs/>
          <w:sz w:val="22"/>
          <w:szCs w:val="22"/>
        </w:rPr>
        <w:t xml:space="preserve"> - KC-zp.272-581/21"</w:t>
      </w:r>
    </w:p>
    <w:p w14:paraId="630C68E0" w14:textId="77777777" w:rsidR="00D665F5" w:rsidRPr="00577BC6" w:rsidRDefault="00D665F5" w:rsidP="0048011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7B26" w:rsidRPr="00967B26">
        <w:rPr>
          <w:sz w:val="22"/>
          <w:szCs w:val="22"/>
        </w:rPr>
        <w:t>(</w:t>
      </w:r>
      <w:proofErr w:type="spellStart"/>
      <w:r w:rsidR="00967B26" w:rsidRPr="00967B26">
        <w:rPr>
          <w:sz w:val="22"/>
          <w:szCs w:val="22"/>
        </w:rPr>
        <w:t>t.j</w:t>
      </w:r>
      <w:proofErr w:type="spellEnd"/>
      <w:r w:rsidR="00967B26" w:rsidRPr="00967B2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204B30" w14:textId="3828D5FD" w:rsidR="00A80738" w:rsidRPr="00577BC6" w:rsidRDefault="00D665F5" w:rsidP="0048011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7B26" w:rsidRPr="00967B26">
        <w:rPr>
          <w:sz w:val="22"/>
          <w:szCs w:val="22"/>
        </w:rPr>
        <w:t>1</w:t>
      </w:r>
      <w:r w:rsidR="00FD3471">
        <w:rPr>
          <w:sz w:val="22"/>
          <w:szCs w:val="22"/>
        </w:rPr>
        <w:t>7</w:t>
      </w:r>
      <w:r w:rsidR="00967B26" w:rsidRPr="00967B26">
        <w:rPr>
          <w:sz w:val="22"/>
          <w:szCs w:val="22"/>
        </w:rPr>
        <w:t>/12/2021</w:t>
      </w:r>
      <w:r w:rsidR="00FF4AB1" w:rsidRPr="00577BC6">
        <w:rPr>
          <w:sz w:val="22"/>
          <w:szCs w:val="22"/>
        </w:rPr>
        <w:t xml:space="preserve"> o godz. </w:t>
      </w:r>
      <w:r w:rsidR="00967B26" w:rsidRPr="00967B26">
        <w:rPr>
          <w:sz w:val="22"/>
          <w:szCs w:val="22"/>
        </w:rPr>
        <w:t>1</w:t>
      </w:r>
      <w:r w:rsidR="00FD3471">
        <w:rPr>
          <w:sz w:val="22"/>
          <w:szCs w:val="22"/>
        </w:rPr>
        <w:t>1</w:t>
      </w:r>
      <w:r w:rsidR="00967B26" w:rsidRPr="00967B26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3"/>
        <w:gridCol w:w="5244"/>
        <w:gridCol w:w="2835"/>
      </w:tblGrid>
      <w:tr w:rsidR="0009546A" w:rsidRPr="00493F8C" w14:paraId="4D334976" w14:textId="77777777" w:rsidTr="0009546A">
        <w:tc>
          <w:tcPr>
            <w:tcW w:w="993" w:type="dxa"/>
          </w:tcPr>
          <w:p w14:paraId="5D8A05E8" w14:textId="36C91FBF" w:rsidR="0009546A" w:rsidRPr="00490DC0" w:rsidRDefault="0009546A" w:rsidP="003F57CD">
            <w:pPr>
              <w:spacing w:before="120" w:after="120"/>
              <w:jc w:val="center"/>
            </w:pPr>
            <w:r>
              <w:t xml:space="preserve">Nr oferty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F16D44" w14:textId="29708AD0" w:rsidR="0009546A" w:rsidRPr="00490DC0" w:rsidRDefault="0009546A" w:rsidP="003F57CD">
            <w:pPr>
              <w:spacing w:before="120" w:after="120"/>
              <w:jc w:val="center"/>
            </w:pPr>
            <w:r w:rsidRPr="00490DC0">
              <w:t xml:space="preserve">Nr </w:t>
            </w:r>
            <w:r>
              <w:t xml:space="preserve">zadania 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F9BB38" w14:textId="77777777" w:rsidR="0009546A" w:rsidRPr="00490DC0" w:rsidRDefault="0009546A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0344E" w14:textId="77777777" w:rsidR="0009546A" w:rsidRPr="00490DC0" w:rsidRDefault="0009546A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546A" w:rsidRPr="00493F8C" w14:paraId="5F9362BC" w14:textId="77777777" w:rsidTr="0009546A">
        <w:tc>
          <w:tcPr>
            <w:tcW w:w="993" w:type="dxa"/>
          </w:tcPr>
          <w:p w14:paraId="224AA29F" w14:textId="5CD3C19F" w:rsidR="0009546A" w:rsidRDefault="0009546A" w:rsidP="00771F0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960564" w14:textId="131185E7" w:rsidR="0009546A" w:rsidRPr="00490DC0" w:rsidRDefault="0009546A" w:rsidP="00771F05">
            <w:pPr>
              <w:spacing w:before="120" w:after="120"/>
              <w:jc w:val="center"/>
            </w:pPr>
            <w:r>
              <w:t xml:space="preserve">Zadanie nr </w:t>
            </w:r>
            <w:r w:rsidRPr="00967B26">
              <w:t>1</w:t>
            </w:r>
          </w:p>
        </w:tc>
        <w:tc>
          <w:tcPr>
            <w:tcW w:w="5244" w:type="dxa"/>
            <w:shd w:val="clear" w:color="auto" w:fill="auto"/>
          </w:tcPr>
          <w:p w14:paraId="0F2E09CB" w14:textId="77777777" w:rsidR="0009546A" w:rsidRDefault="0009546A" w:rsidP="00771F05">
            <w:pPr>
              <w:spacing w:after="40"/>
              <w:jc w:val="both"/>
            </w:pPr>
            <w:r>
              <w:t xml:space="preserve">PROGRESS Systemy Komputerowe Sp. z o.o. </w:t>
            </w:r>
          </w:p>
          <w:p w14:paraId="3CE921C7" w14:textId="743A76CD" w:rsidR="0009546A" w:rsidRPr="00490DC0" w:rsidRDefault="0009546A" w:rsidP="00771F05">
            <w:pPr>
              <w:spacing w:after="40"/>
              <w:jc w:val="both"/>
            </w:pPr>
            <w:r>
              <w:t xml:space="preserve"> Al. Mickiewicza 27, 31-120 Kraków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1B040" w14:textId="3E8B336B" w:rsidR="0009546A" w:rsidRPr="00490DC0" w:rsidRDefault="0009546A" w:rsidP="00771F05">
            <w:pPr>
              <w:spacing w:before="120" w:after="120"/>
              <w:jc w:val="both"/>
            </w:pPr>
            <w:r>
              <w:t>14 760,00 z</w:t>
            </w:r>
            <w:r w:rsidR="00971974">
              <w:t>ł.</w:t>
            </w:r>
          </w:p>
        </w:tc>
      </w:tr>
      <w:tr w:rsidR="0009546A" w:rsidRPr="00493F8C" w14:paraId="18D5B6E4" w14:textId="77777777" w:rsidTr="0009546A">
        <w:tc>
          <w:tcPr>
            <w:tcW w:w="993" w:type="dxa"/>
          </w:tcPr>
          <w:p w14:paraId="4980DCD9" w14:textId="42B7C56E" w:rsidR="0009546A" w:rsidRDefault="0009546A" w:rsidP="00771F0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3FBE2F" w14:textId="244D6DFA" w:rsidR="0009546A" w:rsidRPr="00490DC0" w:rsidRDefault="0009546A" w:rsidP="00771F05">
            <w:pPr>
              <w:spacing w:before="120" w:after="120"/>
              <w:jc w:val="center"/>
            </w:pPr>
            <w:r>
              <w:t>Zadanie nr</w:t>
            </w:r>
            <w:r w:rsidRPr="00967B26">
              <w:t>2</w:t>
            </w:r>
          </w:p>
        </w:tc>
        <w:tc>
          <w:tcPr>
            <w:tcW w:w="5244" w:type="dxa"/>
            <w:shd w:val="clear" w:color="auto" w:fill="auto"/>
          </w:tcPr>
          <w:p w14:paraId="1FB23BBF" w14:textId="77777777" w:rsidR="0009546A" w:rsidRDefault="0009546A" w:rsidP="0009546A">
            <w:pPr>
              <w:spacing w:after="40"/>
              <w:jc w:val="both"/>
            </w:pPr>
            <w:r>
              <w:t xml:space="preserve">PROGRESS Systemy Komputerowe Sp. z o.o. </w:t>
            </w:r>
          </w:p>
          <w:p w14:paraId="5BE95597" w14:textId="13AADAE5" w:rsidR="0009546A" w:rsidRPr="00490DC0" w:rsidRDefault="0009546A" w:rsidP="0009546A">
            <w:pPr>
              <w:spacing w:after="40"/>
              <w:jc w:val="both"/>
            </w:pPr>
            <w:r>
              <w:t xml:space="preserve"> Al. Mickiewicza 27, 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57B3E" w14:textId="0C0AEC58" w:rsidR="0009546A" w:rsidRPr="00490DC0" w:rsidRDefault="0009546A" w:rsidP="00771F05">
            <w:pPr>
              <w:spacing w:before="120" w:after="120"/>
              <w:jc w:val="both"/>
            </w:pPr>
            <w:r>
              <w:t>11 070,00 zł</w:t>
            </w:r>
            <w:r w:rsidR="00971974">
              <w:t>.</w:t>
            </w:r>
          </w:p>
        </w:tc>
      </w:tr>
      <w:tr w:rsidR="0009546A" w:rsidRPr="00493F8C" w14:paraId="0CF401A3" w14:textId="77777777" w:rsidTr="0009546A">
        <w:tc>
          <w:tcPr>
            <w:tcW w:w="993" w:type="dxa"/>
          </w:tcPr>
          <w:p w14:paraId="319C0C43" w14:textId="1F1DF08B" w:rsidR="0009546A" w:rsidRDefault="0009546A" w:rsidP="00771F0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D61999" w14:textId="6FA5402E" w:rsidR="0009546A" w:rsidRPr="00490DC0" w:rsidRDefault="0009546A" w:rsidP="00771F05">
            <w:pPr>
              <w:spacing w:before="120" w:after="120"/>
              <w:jc w:val="center"/>
            </w:pPr>
            <w:r>
              <w:t>Zadanie nr 1</w:t>
            </w:r>
          </w:p>
        </w:tc>
        <w:tc>
          <w:tcPr>
            <w:tcW w:w="5244" w:type="dxa"/>
            <w:shd w:val="clear" w:color="auto" w:fill="auto"/>
          </w:tcPr>
          <w:p w14:paraId="6A509867" w14:textId="3ACC5FA1" w:rsidR="0009546A" w:rsidRPr="00490DC0" w:rsidRDefault="0009546A" w:rsidP="00771F05">
            <w:pPr>
              <w:spacing w:after="40"/>
              <w:jc w:val="both"/>
            </w:pPr>
            <w:r>
              <w:t xml:space="preserve">NKK SYSTEM Nowak, Kukułka, </w:t>
            </w:r>
            <w:proofErr w:type="spellStart"/>
            <w:r>
              <w:t>Kornijasz</w:t>
            </w:r>
            <w:proofErr w:type="spellEnd"/>
            <w:r>
              <w:t xml:space="preserve"> Spółka Jawna</w:t>
            </w:r>
            <w:r>
              <w:br/>
              <w:t xml:space="preserve"> ul. Tatarska 5  30-103  Kraków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39DA8" w14:textId="1A199F5F" w:rsidR="0009546A" w:rsidRPr="00490DC0" w:rsidRDefault="0009546A" w:rsidP="00771F05">
            <w:pPr>
              <w:spacing w:before="120" w:after="120"/>
              <w:jc w:val="both"/>
            </w:pPr>
            <w:r>
              <w:t>15</w:t>
            </w:r>
            <w:r w:rsidR="00971974">
              <w:t> </w:t>
            </w:r>
            <w:r>
              <w:t>375</w:t>
            </w:r>
            <w:r w:rsidR="00971974">
              <w:t>,00</w:t>
            </w:r>
            <w:r>
              <w:t xml:space="preserve"> zł</w:t>
            </w:r>
            <w:r w:rsidR="00971974">
              <w:t>.</w:t>
            </w:r>
            <w:r>
              <w:t xml:space="preserve"> </w:t>
            </w:r>
          </w:p>
        </w:tc>
      </w:tr>
      <w:tr w:rsidR="0009546A" w:rsidRPr="00493F8C" w14:paraId="560227AD" w14:textId="77777777" w:rsidTr="0009546A">
        <w:tc>
          <w:tcPr>
            <w:tcW w:w="993" w:type="dxa"/>
          </w:tcPr>
          <w:p w14:paraId="74CBF450" w14:textId="51CD26A0" w:rsidR="0009546A" w:rsidRDefault="0009546A" w:rsidP="00771F0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EF8842" w14:textId="4A8F4161" w:rsidR="0009546A" w:rsidRPr="00490DC0" w:rsidRDefault="0009546A" w:rsidP="00771F05">
            <w:pPr>
              <w:spacing w:before="120" w:after="120"/>
              <w:jc w:val="center"/>
            </w:pPr>
            <w:r>
              <w:t>Zadanie nr 2</w:t>
            </w:r>
          </w:p>
        </w:tc>
        <w:tc>
          <w:tcPr>
            <w:tcW w:w="5244" w:type="dxa"/>
            <w:shd w:val="clear" w:color="auto" w:fill="auto"/>
          </w:tcPr>
          <w:p w14:paraId="4DF824A6" w14:textId="3501FA7C" w:rsidR="0009546A" w:rsidRPr="00490DC0" w:rsidRDefault="0009546A" w:rsidP="00771F05">
            <w:pPr>
              <w:spacing w:after="40"/>
              <w:jc w:val="both"/>
            </w:pPr>
            <w:r>
              <w:t xml:space="preserve">NKK SYSTEM Nowak, Kukułka, </w:t>
            </w:r>
            <w:proofErr w:type="spellStart"/>
            <w:r>
              <w:t>Kornijasz</w:t>
            </w:r>
            <w:proofErr w:type="spellEnd"/>
            <w:r>
              <w:t xml:space="preserve"> Spółka Jawna</w:t>
            </w:r>
            <w:r>
              <w:br/>
              <w:t xml:space="preserve"> ul. Tatarska 5  30-103 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2C23B" w14:textId="6403CA37" w:rsidR="0009546A" w:rsidRPr="00490DC0" w:rsidRDefault="0009546A" w:rsidP="00771F05">
            <w:pPr>
              <w:spacing w:before="120" w:after="120"/>
              <w:jc w:val="both"/>
            </w:pPr>
            <w:r>
              <w:t>9</w:t>
            </w:r>
            <w:r w:rsidR="00971974">
              <w:t> </w:t>
            </w:r>
            <w:r>
              <w:t>963</w:t>
            </w:r>
            <w:r w:rsidR="00971974">
              <w:t xml:space="preserve">,00 </w:t>
            </w:r>
            <w:r>
              <w:t>zł</w:t>
            </w:r>
            <w:r w:rsidR="00971974">
              <w:t>.</w:t>
            </w:r>
            <w:r w:rsidRPr="00967B26">
              <w:t xml:space="preserve"> </w:t>
            </w:r>
          </w:p>
        </w:tc>
      </w:tr>
    </w:tbl>
    <w:p w14:paraId="0B84751D" w14:textId="58AB395A" w:rsidR="00C236D3" w:rsidRDefault="00C236D3" w:rsidP="00480118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F8862" w14:textId="77777777" w:rsidR="0052193E" w:rsidRDefault="0052193E">
      <w:r>
        <w:separator/>
      </w:r>
    </w:p>
  </w:endnote>
  <w:endnote w:type="continuationSeparator" w:id="0">
    <w:p w14:paraId="4C917A36" w14:textId="77777777" w:rsidR="0052193E" w:rsidRDefault="0052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6C3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22A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DE9FB" w14:textId="2F36BE74" w:rsidR="009F189D" w:rsidRDefault="00BE70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B609A8" wp14:editId="2406AD6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B025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04630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17A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F8F68C" w14:textId="77777777" w:rsidR="009F189D" w:rsidRDefault="009F189D">
    <w:pPr>
      <w:pStyle w:val="Stopka"/>
      <w:tabs>
        <w:tab w:val="clear" w:pos="4536"/>
      </w:tabs>
      <w:jc w:val="center"/>
    </w:pPr>
  </w:p>
  <w:p w14:paraId="49174FC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1DE78" w14:textId="77777777" w:rsidR="0052193E" w:rsidRDefault="0052193E">
      <w:r>
        <w:separator/>
      </w:r>
    </w:p>
  </w:footnote>
  <w:footnote w:type="continuationSeparator" w:id="0">
    <w:p w14:paraId="590A2D3A" w14:textId="77777777" w:rsidR="0052193E" w:rsidRDefault="00521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07CF7" w14:textId="77777777" w:rsidR="00967B26" w:rsidRDefault="00967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70AFF5" w14:textId="77777777" w:rsidR="00967B26" w:rsidRDefault="00967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1F931" w14:textId="77777777" w:rsidR="00967B26" w:rsidRDefault="00967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4B7"/>
    <w:rsid w:val="00007727"/>
    <w:rsid w:val="00017720"/>
    <w:rsid w:val="00035488"/>
    <w:rsid w:val="0009546A"/>
    <w:rsid w:val="000D7F25"/>
    <w:rsid w:val="000E00E5"/>
    <w:rsid w:val="001146A4"/>
    <w:rsid w:val="00173B20"/>
    <w:rsid w:val="001C69FF"/>
    <w:rsid w:val="001F44D2"/>
    <w:rsid w:val="0023318D"/>
    <w:rsid w:val="003B6B36"/>
    <w:rsid w:val="003D72FD"/>
    <w:rsid w:val="003F57CD"/>
    <w:rsid w:val="00423179"/>
    <w:rsid w:val="00480118"/>
    <w:rsid w:val="00490DC0"/>
    <w:rsid w:val="00493F8C"/>
    <w:rsid w:val="004C7E9B"/>
    <w:rsid w:val="0052193E"/>
    <w:rsid w:val="0056105D"/>
    <w:rsid w:val="00577BC6"/>
    <w:rsid w:val="005904B7"/>
    <w:rsid w:val="00601802"/>
    <w:rsid w:val="0069085C"/>
    <w:rsid w:val="00835232"/>
    <w:rsid w:val="00843263"/>
    <w:rsid w:val="00861E75"/>
    <w:rsid w:val="00967B26"/>
    <w:rsid w:val="00971974"/>
    <w:rsid w:val="009D19BD"/>
    <w:rsid w:val="009F189D"/>
    <w:rsid w:val="00A80738"/>
    <w:rsid w:val="00BB420F"/>
    <w:rsid w:val="00BE709F"/>
    <w:rsid w:val="00C236D3"/>
    <w:rsid w:val="00C659E2"/>
    <w:rsid w:val="00C817D5"/>
    <w:rsid w:val="00CB0802"/>
    <w:rsid w:val="00D665F5"/>
    <w:rsid w:val="00D7128F"/>
    <w:rsid w:val="00EA3476"/>
    <w:rsid w:val="00F44906"/>
    <w:rsid w:val="00F95C33"/>
    <w:rsid w:val="00FC3F48"/>
    <w:rsid w:val="00FD34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997CA"/>
  <w15:chartTrackingRefBased/>
  <w15:docId w15:val="{DF3E4CDC-E48C-482F-87F4-346C2A5B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3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8</cp:revision>
  <dcterms:created xsi:type="dcterms:W3CDTF">2021-12-17T11:28:00Z</dcterms:created>
  <dcterms:modified xsi:type="dcterms:W3CDTF">2021-12-17T11:44:00Z</dcterms:modified>
</cp:coreProperties>
</file>