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7D5774">
        <w:rPr>
          <w:bCs/>
          <w:i w:val="0"/>
          <w:sz w:val="22"/>
          <w:szCs w:val="22"/>
        </w:rPr>
        <w:t>4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82E65" w:rsidRPr="00A82E65">
        <w:rPr>
          <w:rFonts w:ascii="Times New Roman" w:hAnsi="Times New Roman"/>
          <w:b/>
        </w:rPr>
        <w:t>ZP.271.49.2021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2E65" w:rsidRPr="00A82E65">
        <w:rPr>
          <w:sz w:val="22"/>
          <w:szCs w:val="22"/>
        </w:rPr>
        <w:t>GMINA NIEPOŁOMICE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2E65" w:rsidRPr="00A82E65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A82E65" w:rsidRPr="00A82E65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2E65" w:rsidRPr="00A82E65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A82E65" w:rsidRPr="00A82E65">
        <w:rPr>
          <w:sz w:val="22"/>
          <w:szCs w:val="22"/>
        </w:rPr>
        <w:t>Niepołomice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A82E65" w:rsidRPr="00110593" w:rsidTr="00F667F4">
        <w:tc>
          <w:tcPr>
            <w:tcW w:w="9212" w:type="dxa"/>
            <w:shd w:val="clear" w:color="auto" w:fill="D9D9D9"/>
          </w:tcPr>
          <w:p w:rsidR="00A82E65" w:rsidRPr="00110593" w:rsidRDefault="00A82E65" w:rsidP="00F667F4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A82E65" w:rsidRPr="00110593" w:rsidRDefault="00A82E65" w:rsidP="00F667F4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A82E65">
              <w:rPr>
                <w:rFonts w:ascii="Times New Roman" w:hAnsi="Times New Roman"/>
              </w:rPr>
              <w:t>(</w:t>
            </w:r>
            <w:proofErr w:type="spellStart"/>
            <w:r w:rsidRPr="00A82E65">
              <w:rPr>
                <w:rFonts w:ascii="Times New Roman" w:hAnsi="Times New Roman"/>
              </w:rPr>
              <w:t>t.j</w:t>
            </w:r>
            <w:proofErr w:type="spellEnd"/>
            <w:r w:rsidRPr="00A82E65">
              <w:rPr>
                <w:rFonts w:ascii="Times New Roman" w:hAnsi="Times New Roman"/>
              </w:rPr>
              <w:t xml:space="preserve">. </w:t>
            </w:r>
            <w:proofErr w:type="spellStart"/>
            <w:r w:rsidRPr="00A82E65">
              <w:rPr>
                <w:rFonts w:ascii="Times New Roman" w:hAnsi="Times New Roman"/>
              </w:rPr>
              <w:t>Dz.U</w:t>
            </w:r>
            <w:proofErr w:type="spellEnd"/>
            <w:r w:rsidRPr="00A82E65">
              <w:rPr>
                <w:rFonts w:ascii="Times New Roman" w:hAnsi="Times New Roman"/>
              </w:rPr>
              <w:t>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A82E65" w:rsidRPr="00110593" w:rsidRDefault="00A82E65" w:rsidP="00F667F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82E65" w:rsidRPr="00110593" w:rsidRDefault="00A82E65" w:rsidP="00F667F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A82E65" w:rsidRPr="00110593" w:rsidRDefault="00A82E65" w:rsidP="00F667F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A82E65" w:rsidRPr="00A82E65">
        <w:rPr>
          <w:rFonts w:ascii="Times New Roman" w:hAnsi="Times New Roman"/>
          <w:b/>
        </w:rPr>
        <w:t>GMINA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A82E65" w:rsidP="005434B3">
      <w:pPr>
        <w:spacing w:after="240" w:line="276" w:lineRule="auto"/>
        <w:jc w:val="center"/>
        <w:rPr>
          <w:rFonts w:ascii="Times New Roman" w:hAnsi="Times New Roman"/>
        </w:rPr>
      </w:pPr>
      <w:r w:rsidRPr="00A82E65">
        <w:rPr>
          <w:rFonts w:ascii="Times New Roman" w:hAnsi="Times New Roman"/>
          <w:b/>
        </w:rPr>
        <w:t>Zakup, dostawa i montaż wyposażenia Szkoły Podstawowej nr 2 im. Króla Kazimierza Wielkiego w Niepołomicach w ramach programu ''Laboratoria przyszłości''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710937" w:rsidRPr="00AF405C" w:rsidRDefault="00C113BF" w:rsidP="00AF405C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AF405C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podpis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C113BF" w:rsidP="00AF405C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:rsidR="00AF405C" w:rsidRDefault="00AF405C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F90CD1" w:rsidRDefault="00AF405C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podpis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A82E65" w:rsidRPr="00D2702A" w:rsidTr="00F667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E65" w:rsidRPr="00D2702A" w:rsidRDefault="00A82E65" w:rsidP="00F667F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2E65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E65" w:rsidRPr="00D2702A" w:rsidRDefault="00A82E65" w:rsidP="00F667F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82E65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:rsidR="00A82E65" w:rsidRPr="00D2702A" w:rsidRDefault="00A82E65" w:rsidP="00F667F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2E65">
              <w:rPr>
                <w:rFonts w:ascii="Times New Roman" w:hAnsi="Times New Roman"/>
              </w:rPr>
              <w:t xml:space="preserve">O udzielenie zamówienia publicznego mogą ubiegać się wykonawcy, którzy spełniają warunki, dotyczące posiadania zdolności do występowania w obrocie gospodarczym. Zamawiający nie stawia </w:t>
            </w:r>
            <w:r w:rsidR="00AF405C" w:rsidRPr="00A82E65">
              <w:rPr>
                <w:rFonts w:ascii="Times New Roman" w:hAnsi="Times New Roman"/>
              </w:rPr>
              <w:t>warunku</w:t>
            </w:r>
            <w:r w:rsidRPr="00A82E65">
              <w:rPr>
                <w:rFonts w:ascii="Times New Roman" w:hAnsi="Times New Roman"/>
              </w:rPr>
              <w:t xml:space="preserve"> w tym zakresie</w:t>
            </w:r>
          </w:p>
        </w:tc>
      </w:tr>
      <w:tr w:rsidR="00A82E65" w:rsidRPr="00D2702A" w:rsidTr="00F667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E65" w:rsidRPr="00D2702A" w:rsidRDefault="00A82E65" w:rsidP="00F667F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2E65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E65" w:rsidRPr="00D2702A" w:rsidRDefault="00A82E65" w:rsidP="00F667F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82E65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:rsidR="00A82E65" w:rsidRPr="00D2702A" w:rsidRDefault="00A82E65" w:rsidP="00F667F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2E65">
              <w:rPr>
                <w:rFonts w:ascii="Times New Roman" w:hAnsi="Times New Roman"/>
              </w:rPr>
              <w:t xml:space="preserve">O udzielenie zamówienia publicznego mogą ubiegać się wykonawcy, którzy spełniają warunki, dotyczące sytuacji ekonomicznej lub finansowej. Zamawiający nie stawia </w:t>
            </w:r>
            <w:r w:rsidR="00AF405C" w:rsidRPr="00A82E65">
              <w:rPr>
                <w:rFonts w:ascii="Times New Roman" w:hAnsi="Times New Roman"/>
              </w:rPr>
              <w:t>warunku</w:t>
            </w:r>
            <w:r w:rsidRPr="00A82E65">
              <w:rPr>
                <w:rFonts w:ascii="Times New Roman" w:hAnsi="Times New Roman"/>
              </w:rPr>
              <w:t xml:space="preserve"> w tym zakresie.</w:t>
            </w:r>
          </w:p>
        </w:tc>
      </w:tr>
      <w:tr w:rsidR="00A82E65" w:rsidRPr="00D2702A" w:rsidTr="00F667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E65" w:rsidRPr="00D2702A" w:rsidRDefault="00A82E65" w:rsidP="00F667F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2E65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E65" w:rsidRPr="00D2702A" w:rsidRDefault="00A82E65" w:rsidP="00F667F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82E6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A82E65" w:rsidRPr="00D2702A" w:rsidRDefault="00A82E65" w:rsidP="00F667F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2E65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zawodowej.. Zamawiający nie stawia </w:t>
            </w:r>
            <w:r w:rsidR="00AF405C" w:rsidRPr="00A82E65">
              <w:rPr>
                <w:rFonts w:ascii="Times New Roman" w:hAnsi="Times New Roman"/>
              </w:rPr>
              <w:t>warunku</w:t>
            </w:r>
            <w:r w:rsidRPr="00A82E65">
              <w:rPr>
                <w:rFonts w:ascii="Times New Roman" w:hAnsi="Times New Roman"/>
              </w:rPr>
              <w:t xml:space="preserve"> w tym zakresie.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podpis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D99" w:rsidRDefault="00E47D99" w:rsidP="0038231F">
      <w:pPr>
        <w:spacing w:after="0" w:line="240" w:lineRule="auto"/>
      </w:pPr>
      <w:r>
        <w:separator/>
      </w:r>
    </w:p>
  </w:endnote>
  <w:endnote w:type="continuationSeparator" w:id="0">
    <w:p w:rsidR="00E47D99" w:rsidRDefault="00E47D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E65" w:rsidRDefault="00A82E6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15720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15720A">
      <w:rPr>
        <w:b/>
        <w:bCs/>
        <w:sz w:val="24"/>
        <w:szCs w:val="24"/>
      </w:rPr>
      <w:fldChar w:fldCharType="separate"/>
    </w:r>
    <w:r w:rsidR="007D5774">
      <w:rPr>
        <w:b/>
        <w:bCs/>
        <w:noProof/>
      </w:rPr>
      <w:t>1</w:t>
    </w:r>
    <w:r w:rsidR="0015720A">
      <w:rPr>
        <w:b/>
        <w:bCs/>
        <w:sz w:val="24"/>
        <w:szCs w:val="24"/>
      </w:rPr>
      <w:fldChar w:fldCharType="end"/>
    </w:r>
    <w:r>
      <w:t xml:space="preserve"> z </w:t>
    </w:r>
    <w:r w:rsidR="0015720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15720A">
      <w:rPr>
        <w:b/>
        <w:bCs/>
        <w:sz w:val="24"/>
        <w:szCs w:val="24"/>
      </w:rPr>
      <w:fldChar w:fldCharType="separate"/>
    </w:r>
    <w:r w:rsidR="007D5774">
      <w:rPr>
        <w:b/>
        <w:bCs/>
        <w:noProof/>
      </w:rPr>
      <w:t>2</w:t>
    </w:r>
    <w:r w:rsidR="0015720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E65" w:rsidRDefault="00A82E6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D99" w:rsidRDefault="00E47D99" w:rsidP="0038231F">
      <w:pPr>
        <w:spacing w:after="0" w:line="240" w:lineRule="auto"/>
      </w:pPr>
      <w:r>
        <w:separator/>
      </w:r>
    </w:p>
  </w:footnote>
  <w:footnote w:type="continuationSeparator" w:id="0">
    <w:p w:rsidR="00E47D99" w:rsidRDefault="00E47D9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E65" w:rsidRDefault="00A82E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E65" w:rsidRDefault="00A82E6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E65" w:rsidRDefault="00A82E6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2E6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5720A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774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2E65"/>
    <w:rsid w:val="00AE6FF2"/>
    <w:rsid w:val="00AF405C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7D99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720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52AA1-65C2-4B9F-95C0-94CC64C57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2016-07-26T11:32:00Z</cp:lastPrinted>
  <dcterms:created xsi:type="dcterms:W3CDTF">2021-12-16T14:14:00Z</dcterms:created>
  <dcterms:modified xsi:type="dcterms:W3CDTF">2021-12-16T14:14:00Z</dcterms:modified>
</cp:coreProperties>
</file>