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E96AB6" w:rsidRDefault="00AB0EEB" w:rsidP="00D665F5">
      <w:pPr>
        <w:spacing w:after="240"/>
        <w:jc w:val="right"/>
      </w:pPr>
      <w:r w:rsidRPr="00E96AB6">
        <w:t>Niepołomice</w:t>
      </w:r>
      <w:r w:rsidR="00D665F5" w:rsidRPr="00E96AB6">
        <w:t xml:space="preserve"> dnia: </w:t>
      </w:r>
      <w:r w:rsidRPr="00E96AB6">
        <w:t>2021-12-16</w:t>
      </w:r>
    </w:p>
    <w:p w:rsidR="00D665F5" w:rsidRPr="00E96AB6" w:rsidRDefault="00D665F5" w:rsidP="00D665F5">
      <w:pPr>
        <w:spacing w:after="240"/>
        <w:jc w:val="right"/>
      </w:pPr>
    </w:p>
    <w:p w:rsidR="00D665F5" w:rsidRPr="00E96AB6" w:rsidRDefault="00AB0EEB" w:rsidP="00577BC6">
      <w:pPr>
        <w:spacing w:after="40"/>
        <w:rPr>
          <w:b/>
          <w:bCs/>
        </w:rPr>
      </w:pPr>
      <w:r w:rsidRPr="00E96AB6">
        <w:rPr>
          <w:b/>
          <w:bCs/>
        </w:rPr>
        <w:t>GMINA NIEPOŁOMICE</w:t>
      </w:r>
    </w:p>
    <w:p w:rsidR="00D665F5" w:rsidRPr="00E96AB6" w:rsidRDefault="00AB0EEB" w:rsidP="00D665F5">
      <w:r w:rsidRPr="00E96AB6">
        <w:t>Pl. Zwycięstwa</w:t>
      </w:r>
      <w:r w:rsidR="00D665F5" w:rsidRPr="00E96AB6">
        <w:t xml:space="preserve"> </w:t>
      </w:r>
      <w:r w:rsidRPr="00E96AB6">
        <w:t>13</w:t>
      </w:r>
    </w:p>
    <w:p w:rsidR="00D665F5" w:rsidRPr="00E96AB6" w:rsidRDefault="00AB0EEB" w:rsidP="00D665F5">
      <w:r w:rsidRPr="00E96AB6">
        <w:t>32-005</w:t>
      </w:r>
      <w:r w:rsidR="00D665F5" w:rsidRPr="00E96AB6">
        <w:t xml:space="preserve"> </w:t>
      </w:r>
      <w:r w:rsidRPr="00E96AB6">
        <w:t>Niepołomice</w:t>
      </w:r>
    </w:p>
    <w:p w:rsidR="00D665F5" w:rsidRPr="00E96AB6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E96AB6" w:rsidRDefault="00D665F5" w:rsidP="00D665F5">
      <w:pPr>
        <w:pStyle w:val="Nagwek"/>
        <w:tabs>
          <w:tab w:val="clear" w:pos="4536"/>
        </w:tabs>
      </w:pPr>
      <w:r w:rsidRPr="00E96AB6">
        <w:t>Znak sprawy:</w:t>
      </w:r>
      <w:r w:rsidRPr="00E96AB6">
        <w:rPr>
          <w:b/>
        </w:rPr>
        <w:t xml:space="preserve"> </w:t>
      </w:r>
      <w:r w:rsidR="00AB0EEB" w:rsidRPr="00E96AB6">
        <w:rPr>
          <w:b/>
        </w:rPr>
        <w:t>ZP.271.39.2021</w:t>
      </w:r>
      <w:r w:rsidR="00A80738" w:rsidRPr="00E96AB6">
        <w:tab/>
        <w:t xml:space="preserve"> </w:t>
      </w:r>
    </w:p>
    <w:p w:rsidR="00A80738" w:rsidRPr="00E96AB6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E96A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E96AB6">
        <w:rPr>
          <w:b/>
          <w:spacing w:val="20"/>
        </w:rPr>
        <w:t>INFORMACJA Z OTWARCIA OFERT</w:t>
      </w:r>
    </w:p>
    <w:p w:rsidR="00A80738" w:rsidRPr="00E96A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E96AB6" w:rsidRDefault="00C659E2" w:rsidP="00E96AB6">
      <w:pPr>
        <w:spacing w:before="120" w:after="120"/>
        <w:jc w:val="both"/>
        <w:rPr>
          <w:b/>
          <w:bCs/>
        </w:rPr>
      </w:pPr>
      <w:r w:rsidRPr="00E96AB6">
        <w:rPr>
          <w:bCs/>
        </w:rPr>
        <w:t xml:space="preserve">Dotyczy </w:t>
      </w:r>
      <w:r w:rsidRPr="00E96AB6">
        <w:t xml:space="preserve">postępowania o udzielenie zamówienia publicznego prowadzonego w trybie </w:t>
      </w:r>
      <w:r w:rsidR="00AB0EEB" w:rsidRPr="00E96AB6">
        <w:t xml:space="preserve">Tryb podstawowy bez negocjacji - art. 275 pkt. 1 ustawy </w:t>
      </w:r>
      <w:proofErr w:type="spellStart"/>
      <w:r w:rsidR="00AB0EEB" w:rsidRPr="00E96AB6">
        <w:t>Pzp</w:t>
      </w:r>
      <w:proofErr w:type="spellEnd"/>
      <w:r w:rsidR="00E96AB6">
        <w:t xml:space="preserve"> pn</w:t>
      </w:r>
      <w:r w:rsidRPr="00E96AB6">
        <w:t xml:space="preserve">: </w:t>
      </w:r>
      <w:r w:rsidR="00AB0EEB" w:rsidRPr="00E96AB6">
        <w:rPr>
          <w:b/>
        </w:rPr>
        <w:t>Kraina zabaw w otoczeniu parku miejskiego w Niepołomicach</w:t>
      </w:r>
    </w:p>
    <w:p w:rsidR="00D665F5" w:rsidRPr="00E96AB6" w:rsidRDefault="00D665F5" w:rsidP="00E96AB6">
      <w:pPr>
        <w:spacing w:before="120"/>
        <w:jc w:val="both"/>
      </w:pPr>
      <w:r w:rsidRPr="00E96AB6">
        <w:t>Zamawiający, działając na podstawie art. 22</w:t>
      </w:r>
      <w:r w:rsidR="00601802" w:rsidRPr="00E96AB6">
        <w:t>2</w:t>
      </w:r>
      <w:r w:rsidRPr="00E96AB6">
        <w:t xml:space="preserve"> ust. 5 </w:t>
      </w:r>
      <w:r w:rsidRPr="00E96AB6">
        <w:rPr>
          <w:bCs/>
        </w:rPr>
        <w:t>ustawy z dnia 11 września 2019 r. Prawo zamówień publicznych</w:t>
      </w:r>
      <w:r w:rsidRPr="00E96AB6">
        <w:t xml:space="preserve"> </w:t>
      </w:r>
      <w:r w:rsidR="00AB0EEB" w:rsidRPr="00E96AB6">
        <w:t>(</w:t>
      </w:r>
      <w:proofErr w:type="spellStart"/>
      <w:r w:rsidR="00AB0EEB" w:rsidRPr="00E96AB6">
        <w:t>t.j</w:t>
      </w:r>
      <w:proofErr w:type="spellEnd"/>
      <w:r w:rsidR="00AB0EEB" w:rsidRPr="00E96AB6">
        <w:t xml:space="preserve">. </w:t>
      </w:r>
      <w:proofErr w:type="spellStart"/>
      <w:r w:rsidR="00AB0EEB" w:rsidRPr="00E96AB6">
        <w:t>Dz.U</w:t>
      </w:r>
      <w:proofErr w:type="spellEnd"/>
      <w:r w:rsidR="00AB0EEB" w:rsidRPr="00E96AB6">
        <w:t>. z 2021r. poz. 1129)</w:t>
      </w:r>
      <w:r w:rsidR="00490DC0" w:rsidRPr="00E96AB6">
        <w:t xml:space="preserve"> </w:t>
      </w:r>
      <w:r w:rsidRPr="00E96AB6">
        <w:t>udostępnia</w:t>
      </w:r>
      <w:r w:rsidR="00F95C33" w:rsidRPr="00E96AB6">
        <w:t xml:space="preserve"> </w:t>
      </w:r>
      <w:r w:rsidR="004C7E9B" w:rsidRPr="00E96AB6">
        <w:t>informacj</w:t>
      </w:r>
      <w:r w:rsidR="00577BC6" w:rsidRPr="00E96AB6">
        <w:t>ę</w:t>
      </w:r>
      <w:r w:rsidR="00035488" w:rsidRPr="00E96AB6">
        <w:t xml:space="preserve"> z otwarcia ofert</w:t>
      </w:r>
      <w:r w:rsidR="00577BC6" w:rsidRPr="00E96AB6">
        <w:t>.</w:t>
      </w:r>
    </w:p>
    <w:p w:rsidR="00A80738" w:rsidRPr="00E96AB6" w:rsidRDefault="00D665F5" w:rsidP="00E96AB6">
      <w:pPr>
        <w:spacing w:before="120" w:after="120"/>
        <w:jc w:val="both"/>
      </w:pPr>
      <w:r w:rsidRPr="00E96AB6">
        <w:t>Podczas otwarcia ofert, mającego miejsce</w:t>
      </w:r>
      <w:r w:rsidR="00FF4AB1" w:rsidRPr="00E96AB6">
        <w:t xml:space="preserve"> w dniu </w:t>
      </w:r>
      <w:r w:rsidR="00AB0EEB" w:rsidRPr="00E96AB6">
        <w:t>16/12/2021</w:t>
      </w:r>
      <w:r w:rsidR="00FF4AB1" w:rsidRPr="00E96AB6">
        <w:t xml:space="preserve"> o godz. </w:t>
      </w:r>
      <w:r w:rsidR="00AB0EEB" w:rsidRPr="00E96AB6">
        <w:t>09:30</w:t>
      </w:r>
      <w:r w:rsidRPr="00E96AB6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E96AB6" w:rsidTr="003F57CD">
        <w:tc>
          <w:tcPr>
            <w:tcW w:w="993" w:type="dxa"/>
            <w:shd w:val="clear" w:color="auto" w:fill="auto"/>
            <w:vAlign w:val="center"/>
          </w:tcPr>
          <w:p w:rsidR="00D665F5" w:rsidRPr="00E96AB6" w:rsidRDefault="00D665F5" w:rsidP="003F57CD">
            <w:pPr>
              <w:spacing w:before="120" w:after="120"/>
              <w:jc w:val="center"/>
            </w:pPr>
            <w:r w:rsidRPr="00E96AB6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96AB6" w:rsidRDefault="00D665F5" w:rsidP="003F57CD">
            <w:pPr>
              <w:spacing w:before="120" w:after="120"/>
              <w:jc w:val="center"/>
            </w:pPr>
            <w:r w:rsidRPr="00E96AB6">
              <w:t>Nazwa</w:t>
            </w:r>
            <w:r w:rsidR="003F57CD" w:rsidRPr="00E96AB6">
              <w:t xml:space="preserve"> </w:t>
            </w:r>
            <w:r w:rsidRPr="00E96AB6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96AB6" w:rsidRDefault="00D665F5" w:rsidP="003F57CD">
            <w:pPr>
              <w:spacing w:before="120" w:after="120"/>
              <w:jc w:val="center"/>
            </w:pPr>
            <w:r w:rsidRPr="00E96AB6">
              <w:t>Cena oferty</w:t>
            </w:r>
          </w:p>
        </w:tc>
      </w:tr>
      <w:tr w:rsidR="00AB0EEB" w:rsidRPr="00E96AB6" w:rsidTr="00D92D5E">
        <w:tc>
          <w:tcPr>
            <w:tcW w:w="993" w:type="dxa"/>
            <w:shd w:val="clear" w:color="auto" w:fill="auto"/>
            <w:vAlign w:val="center"/>
          </w:tcPr>
          <w:p w:rsidR="00AB0EEB" w:rsidRPr="00E96AB6" w:rsidRDefault="00AB0EEB" w:rsidP="00D92D5E">
            <w:pPr>
              <w:spacing w:before="120" w:after="120"/>
              <w:jc w:val="center"/>
            </w:pPr>
            <w:r w:rsidRPr="00E96AB6">
              <w:t>1</w:t>
            </w:r>
          </w:p>
        </w:tc>
        <w:tc>
          <w:tcPr>
            <w:tcW w:w="5244" w:type="dxa"/>
            <w:shd w:val="clear" w:color="auto" w:fill="auto"/>
          </w:tcPr>
          <w:p w:rsidR="00AB0EEB" w:rsidRPr="00E96AB6" w:rsidRDefault="00AB0EEB" w:rsidP="00D92D5E">
            <w:pPr>
              <w:spacing w:before="40"/>
            </w:pPr>
            <w:r w:rsidRPr="00E96AB6">
              <w:t>Firma STAR Ewa Chmura</w:t>
            </w:r>
          </w:p>
          <w:p w:rsidR="00AB0EEB" w:rsidRPr="00E96AB6" w:rsidRDefault="00AB0EEB" w:rsidP="00D92D5E">
            <w:r w:rsidRPr="00E96AB6">
              <w:t>ul. Warszawska</w:t>
            </w:r>
            <w:r w:rsidRPr="00E96AB6">
              <w:t xml:space="preserve"> </w:t>
            </w:r>
            <w:r w:rsidRPr="00E96AB6">
              <w:t>87</w:t>
            </w:r>
            <w:r w:rsidRPr="00E96AB6">
              <w:t xml:space="preserve"> </w:t>
            </w:r>
          </w:p>
          <w:p w:rsidR="00AB0EEB" w:rsidRPr="00E96AB6" w:rsidRDefault="00AB0EEB" w:rsidP="00D92D5E">
            <w:pPr>
              <w:spacing w:after="40"/>
              <w:jc w:val="both"/>
            </w:pPr>
            <w:r w:rsidRPr="00E96AB6">
              <w:t>33-240</w:t>
            </w:r>
            <w:r w:rsidRPr="00E96AB6">
              <w:t xml:space="preserve"> </w:t>
            </w:r>
            <w:r w:rsidRPr="00E96AB6">
              <w:t>Żabno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EB" w:rsidRPr="00E96AB6" w:rsidRDefault="00AB0EEB" w:rsidP="00D92D5E">
            <w:pPr>
              <w:spacing w:before="120" w:after="120"/>
              <w:jc w:val="both"/>
            </w:pPr>
            <w:r w:rsidRPr="00E96AB6">
              <w:t>1 479 999.00 zł</w:t>
            </w:r>
          </w:p>
        </w:tc>
      </w:tr>
      <w:tr w:rsidR="00AB0EEB" w:rsidRPr="00E96AB6" w:rsidTr="00D92D5E">
        <w:tc>
          <w:tcPr>
            <w:tcW w:w="993" w:type="dxa"/>
            <w:shd w:val="clear" w:color="auto" w:fill="auto"/>
            <w:vAlign w:val="center"/>
          </w:tcPr>
          <w:p w:rsidR="00AB0EEB" w:rsidRPr="00E96AB6" w:rsidRDefault="00AB0EEB" w:rsidP="00D92D5E">
            <w:pPr>
              <w:spacing w:before="120" w:after="120"/>
              <w:jc w:val="center"/>
            </w:pPr>
            <w:r w:rsidRPr="00E96AB6">
              <w:t>2</w:t>
            </w:r>
          </w:p>
        </w:tc>
        <w:tc>
          <w:tcPr>
            <w:tcW w:w="5244" w:type="dxa"/>
            <w:shd w:val="clear" w:color="auto" w:fill="auto"/>
          </w:tcPr>
          <w:p w:rsidR="00AB0EEB" w:rsidRPr="00E96AB6" w:rsidRDefault="00AB0EEB" w:rsidP="00D92D5E">
            <w:pPr>
              <w:spacing w:before="40"/>
            </w:pPr>
            <w:r w:rsidRPr="00E96AB6">
              <w:t>MK BUD SP. Z O.O.</w:t>
            </w:r>
          </w:p>
          <w:p w:rsidR="00AB0EEB" w:rsidRPr="00E96AB6" w:rsidRDefault="00AB0EEB" w:rsidP="00D92D5E">
            <w:r w:rsidRPr="00E96AB6">
              <w:t>Bilsko</w:t>
            </w:r>
            <w:r w:rsidRPr="00E96AB6">
              <w:t xml:space="preserve"> </w:t>
            </w:r>
            <w:r w:rsidRPr="00E96AB6">
              <w:t>282</w:t>
            </w:r>
            <w:r w:rsidRPr="00E96AB6">
              <w:t xml:space="preserve"> </w:t>
            </w:r>
          </w:p>
          <w:p w:rsidR="00AB0EEB" w:rsidRPr="00E96AB6" w:rsidRDefault="00AB0EEB" w:rsidP="00D92D5E">
            <w:pPr>
              <w:spacing w:after="40"/>
              <w:jc w:val="both"/>
            </w:pPr>
            <w:r w:rsidRPr="00E96AB6">
              <w:t>33-314</w:t>
            </w:r>
            <w:r w:rsidRPr="00E96AB6">
              <w:t xml:space="preserve"> </w:t>
            </w:r>
            <w:r w:rsidRPr="00E96AB6">
              <w:t>ŁOSOSINA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EB" w:rsidRPr="00E96AB6" w:rsidRDefault="00AB0EEB" w:rsidP="00D92D5E">
            <w:pPr>
              <w:spacing w:before="120" w:after="120"/>
              <w:jc w:val="both"/>
            </w:pPr>
            <w:r w:rsidRPr="00E96AB6">
              <w:t>895 440.00 zł</w:t>
            </w:r>
          </w:p>
        </w:tc>
      </w:tr>
      <w:tr w:rsidR="00AB0EEB" w:rsidRPr="00E96AB6" w:rsidTr="00D92D5E">
        <w:tc>
          <w:tcPr>
            <w:tcW w:w="993" w:type="dxa"/>
            <w:shd w:val="clear" w:color="auto" w:fill="auto"/>
            <w:vAlign w:val="center"/>
          </w:tcPr>
          <w:p w:rsidR="00AB0EEB" w:rsidRPr="00E96AB6" w:rsidRDefault="00AB0EEB" w:rsidP="00D92D5E">
            <w:pPr>
              <w:spacing w:before="120" w:after="120"/>
              <w:jc w:val="center"/>
            </w:pPr>
            <w:r w:rsidRPr="00E96AB6">
              <w:t>3</w:t>
            </w:r>
          </w:p>
        </w:tc>
        <w:tc>
          <w:tcPr>
            <w:tcW w:w="5244" w:type="dxa"/>
            <w:shd w:val="clear" w:color="auto" w:fill="auto"/>
          </w:tcPr>
          <w:p w:rsidR="00AB0EEB" w:rsidRPr="00E96AB6" w:rsidRDefault="00E96AB6" w:rsidP="00D92D5E">
            <w:pPr>
              <w:spacing w:before="40"/>
            </w:pPr>
            <w:r w:rsidRPr="00E96AB6">
              <w:t>Marcin</w:t>
            </w:r>
            <w:r w:rsidR="00AB0EEB" w:rsidRPr="00E96AB6">
              <w:t xml:space="preserve"> GAJDA Architektura Krajobrazu</w:t>
            </w:r>
          </w:p>
          <w:p w:rsidR="00AB0EEB" w:rsidRPr="00E96AB6" w:rsidRDefault="00AB0EEB" w:rsidP="00D92D5E">
            <w:r w:rsidRPr="00E96AB6">
              <w:t>ul. Narodowa</w:t>
            </w:r>
            <w:r w:rsidRPr="00E96AB6">
              <w:t xml:space="preserve"> </w:t>
            </w:r>
            <w:r w:rsidRPr="00E96AB6">
              <w:t>116</w:t>
            </w:r>
            <w:r w:rsidR="00E96AB6">
              <w:t xml:space="preserve">, Brzezie </w:t>
            </w:r>
          </w:p>
          <w:p w:rsidR="00AB0EEB" w:rsidRPr="00E96AB6" w:rsidRDefault="00AB0EEB" w:rsidP="00D92D5E">
            <w:pPr>
              <w:spacing w:after="40"/>
              <w:jc w:val="both"/>
            </w:pPr>
            <w:r w:rsidRPr="00E96AB6">
              <w:t>32-080</w:t>
            </w:r>
            <w:r w:rsidRPr="00E96AB6">
              <w:t xml:space="preserve"> </w:t>
            </w:r>
            <w:r w:rsidRPr="00E96AB6">
              <w:t>Zabierzów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EB" w:rsidRPr="00E96AB6" w:rsidRDefault="00AB0EEB" w:rsidP="00D92D5E">
            <w:pPr>
              <w:spacing w:before="120" w:after="120"/>
              <w:jc w:val="both"/>
            </w:pPr>
            <w:r w:rsidRPr="00E96AB6">
              <w:t>1 867 733.45 zł</w:t>
            </w:r>
          </w:p>
        </w:tc>
      </w:tr>
      <w:tr w:rsidR="00AB0EEB" w:rsidRPr="00E96AB6" w:rsidTr="00D92D5E">
        <w:tc>
          <w:tcPr>
            <w:tcW w:w="993" w:type="dxa"/>
            <w:shd w:val="clear" w:color="auto" w:fill="auto"/>
            <w:vAlign w:val="center"/>
          </w:tcPr>
          <w:p w:rsidR="00AB0EEB" w:rsidRPr="00E96AB6" w:rsidRDefault="00AB0EEB" w:rsidP="00D92D5E">
            <w:pPr>
              <w:spacing w:before="120" w:after="120"/>
              <w:jc w:val="center"/>
            </w:pPr>
            <w:r w:rsidRPr="00E96AB6">
              <w:t>4</w:t>
            </w:r>
          </w:p>
        </w:tc>
        <w:tc>
          <w:tcPr>
            <w:tcW w:w="5244" w:type="dxa"/>
            <w:shd w:val="clear" w:color="auto" w:fill="auto"/>
          </w:tcPr>
          <w:p w:rsidR="00AB0EEB" w:rsidRPr="00E96AB6" w:rsidRDefault="00AB0EEB" w:rsidP="00D92D5E">
            <w:pPr>
              <w:spacing w:before="40"/>
            </w:pPr>
            <w:r w:rsidRPr="00E96AB6">
              <w:t xml:space="preserve">GEOSOLID  </w:t>
            </w:r>
            <w:proofErr w:type="spellStart"/>
            <w:r w:rsidRPr="00E96AB6">
              <w:t>sp</w:t>
            </w:r>
            <w:proofErr w:type="spellEnd"/>
            <w:r w:rsidRPr="00E96AB6">
              <w:t>. z o.o.</w:t>
            </w:r>
          </w:p>
          <w:p w:rsidR="00AB0EEB" w:rsidRPr="00E96AB6" w:rsidRDefault="00AB0EEB" w:rsidP="00D92D5E">
            <w:r w:rsidRPr="00E96AB6">
              <w:t>ul. Tadeusza Szafrana</w:t>
            </w:r>
            <w:r w:rsidRPr="00E96AB6">
              <w:t xml:space="preserve"> </w:t>
            </w:r>
            <w:r w:rsidRPr="00E96AB6">
              <w:t>5A/LU 1</w:t>
            </w:r>
            <w:r w:rsidRPr="00E96AB6">
              <w:t xml:space="preserve"> </w:t>
            </w:r>
          </w:p>
          <w:p w:rsidR="00AB0EEB" w:rsidRPr="00E96AB6" w:rsidRDefault="00AB0EEB" w:rsidP="00D92D5E">
            <w:pPr>
              <w:spacing w:after="40"/>
              <w:jc w:val="both"/>
            </w:pPr>
            <w:r w:rsidRPr="00E96AB6">
              <w:t>30-363</w:t>
            </w:r>
            <w:r w:rsidRPr="00E96AB6">
              <w:t xml:space="preserve"> </w:t>
            </w:r>
            <w:r w:rsidRPr="00E96AB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EB" w:rsidRPr="00E96AB6" w:rsidRDefault="00AB0EEB" w:rsidP="00D92D5E">
            <w:pPr>
              <w:spacing w:before="120" w:after="120"/>
              <w:jc w:val="both"/>
            </w:pPr>
            <w:r w:rsidRPr="00E96AB6">
              <w:t>1 497 000.00 zł</w:t>
            </w:r>
          </w:p>
        </w:tc>
      </w:tr>
      <w:tr w:rsidR="00AB0EEB" w:rsidRPr="00E96AB6" w:rsidTr="00D92D5E">
        <w:tc>
          <w:tcPr>
            <w:tcW w:w="993" w:type="dxa"/>
            <w:shd w:val="clear" w:color="auto" w:fill="auto"/>
            <w:vAlign w:val="center"/>
          </w:tcPr>
          <w:p w:rsidR="00AB0EEB" w:rsidRPr="00E96AB6" w:rsidRDefault="00AB0EEB" w:rsidP="00D92D5E">
            <w:pPr>
              <w:spacing w:before="120" w:after="120"/>
              <w:jc w:val="center"/>
            </w:pPr>
            <w:r w:rsidRPr="00E96AB6">
              <w:t>5</w:t>
            </w:r>
          </w:p>
        </w:tc>
        <w:tc>
          <w:tcPr>
            <w:tcW w:w="5244" w:type="dxa"/>
            <w:shd w:val="clear" w:color="auto" w:fill="auto"/>
          </w:tcPr>
          <w:p w:rsidR="00AB0EEB" w:rsidRPr="00E96AB6" w:rsidRDefault="00AB0EEB" w:rsidP="00D92D5E">
            <w:pPr>
              <w:spacing w:before="40"/>
            </w:pPr>
            <w:r w:rsidRPr="00E96AB6">
              <w:t xml:space="preserve">Konsorcjum </w:t>
            </w:r>
            <w:r w:rsidR="00E96AB6">
              <w:t xml:space="preserve">:L </w:t>
            </w:r>
            <w:r w:rsidRPr="00E96AB6">
              <w:t xml:space="preserve">lider: Apis Polska </w:t>
            </w:r>
            <w:r w:rsidR="00E96AB6">
              <w:t>Sp. z o.o.</w:t>
            </w:r>
          </w:p>
          <w:p w:rsidR="00AB0EEB" w:rsidRPr="00E96AB6" w:rsidRDefault="00AB0EEB" w:rsidP="00D92D5E">
            <w:r w:rsidRPr="00E96AB6">
              <w:t>ul. Hetmańska</w:t>
            </w:r>
            <w:r w:rsidRPr="00E96AB6">
              <w:t xml:space="preserve"> </w:t>
            </w:r>
            <w:r w:rsidRPr="00E96AB6">
              <w:t>10/4</w:t>
            </w:r>
            <w:r w:rsidRPr="00E96AB6">
              <w:t xml:space="preserve"> </w:t>
            </w:r>
          </w:p>
          <w:p w:rsidR="00AB0EEB" w:rsidRDefault="00AB0EEB" w:rsidP="00D92D5E">
            <w:pPr>
              <w:spacing w:after="40"/>
              <w:jc w:val="both"/>
            </w:pPr>
            <w:r w:rsidRPr="00E96AB6">
              <w:t>35-045</w:t>
            </w:r>
            <w:r w:rsidRPr="00E96AB6">
              <w:t xml:space="preserve"> </w:t>
            </w:r>
            <w:r w:rsidRPr="00E96AB6">
              <w:t>Rzeszów</w:t>
            </w:r>
          </w:p>
          <w:p w:rsidR="00E96AB6" w:rsidRDefault="00E96AB6" w:rsidP="00D92D5E">
            <w:pPr>
              <w:spacing w:after="40"/>
              <w:jc w:val="both"/>
            </w:pPr>
            <w:r>
              <w:t>Partner: Apis Jadwiga Oziębło</w:t>
            </w:r>
          </w:p>
          <w:p w:rsidR="00E96AB6" w:rsidRDefault="00E96AB6" w:rsidP="00D92D5E">
            <w:pPr>
              <w:spacing w:after="40"/>
              <w:jc w:val="both"/>
            </w:pPr>
            <w:r>
              <w:t>Ul. Poniatowskiego 28</w:t>
            </w:r>
          </w:p>
          <w:p w:rsidR="00E96AB6" w:rsidRPr="00E96AB6" w:rsidRDefault="00E96AB6" w:rsidP="00D92D5E">
            <w:pPr>
              <w:spacing w:after="40"/>
              <w:jc w:val="both"/>
            </w:pPr>
            <w:r>
              <w:t>37-500 Jarosław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EB" w:rsidRPr="00E96AB6" w:rsidRDefault="00AB0EEB" w:rsidP="00D92D5E">
            <w:pPr>
              <w:spacing w:before="120" w:after="120"/>
              <w:jc w:val="both"/>
            </w:pPr>
            <w:r w:rsidRPr="00E96AB6">
              <w:t>2 287 641.72 zł</w:t>
            </w:r>
          </w:p>
        </w:tc>
      </w:tr>
    </w:tbl>
    <w:p w:rsidR="00C236D3" w:rsidRDefault="00C236D3" w:rsidP="00E96AB6">
      <w:pPr>
        <w:spacing w:before="120" w:after="120"/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0A5" w:rsidRDefault="006030A5">
      <w:r>
        <w:separator/>
      </w:r>
    </w:p>
  </w:endnote>
  <w:endnote w:type="continuationSeparator" w:id="0">
    <w:p w:rsidR="006030A5" w:rsidRDefault="006030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6A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0A5" w:rsidRDefault="006030A5">
      <w:r>
        <w:separator/>
      </w:r>
    </w:p>
  </w:footnote>
  <w:footnote w:type="continuationSeparator" w:id="0">
    <w:p w:rsidR="006030A5" w:rsidRDefault="006030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EEB" w:rsidRDefault="00AB0E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AB6" w:rsidRDefault="00E96AB6" w:rsidP="00E96AB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pt;height:64.5pt;visibility:visible">
          <v:imagedata r:id="rId1" o:title=""/>
        </v:shape>
      </w:pict>
    </w:r>
  </w:p>
  <w:p w:rsidR="00AB0EEB" w:rsidRDefault="00AB0E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EEB" w:rsidRDefault="00AB0EE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0EE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30A5"/>
    <w:rsid w:val="0069085C"/>
    <w:rsid w:val="00843263"/>
    <w:rsid w:val="00861E75"/>
    <w:rsid w:val="009D19BD"/>
    <w:rsid w:val="009F189D"/>
    <w:rsid w:val="00A80738"/>
    <w:rsid w:val="00AB0EEB"/>
    <w:rsid w:val="00C236D3"/>
    <w:rsid w:val="00C659E2"/>
    <w:rsid w:val="00CB0802"/>
    <w:rsid w:val="00D665F5"/>
    <w:rsid w:val="00D7128F"/>
    <w:rsid w:val="00E96AB6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96A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185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2021-12-16T09:17:00Z</cp:lastPrinted>
  <dcterms:created xsi:type="dcterms:W3CDTF">2021-12-16T09:18:00Z</dcterms:created>
  <dcterms:modified xsi:type="dcterms:W3CDTF">2021-12-16T09:18:00Z</dcterms:modified>
</cp:coreProperties>
</file>