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E21D4" w14:textId="77777777" w:rsidR="00D665F5" w:rsidRDefault="00967B26" w:rsidP="00D665F5">
      <w:pPr>
        <w:spacing w:after="240"/>
        <w:jc w:val="right"/>
        <w:rPr>
          <w:sz w:val="22"/>
          <w:szCs w:val="22"/>
        </w:rPr>
      </w:pPr>
      <w:r w:rsidRPr="00967B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7B26">
        <w:rPr>
          <w:sz w:val="22"/>
          <w:szCs w:val="22"/>
        </w:rPr>
        <w:t>2021-12-16</w:t>
      </w:r>
    </w:p>
    <w:p w14:paraId="5FD483C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6D13BBE" w14:textId="77777777" w:rsidR="00967B26" w:rsidRPr="00967B26" w:rsidRDefault="00967B26" w:rsidP="00577BC6">
      <w:pPr>
        <w:spacing w:after="40"/>
        <w:rPr>
          <w:b/>
          <w:bCs/>
          <w:sz w:val="22"/>
          <w:szCs w:val="22"/>
        </w:rPr>
      </w:pPr>
      <w:r w:rsidRPr="00967B26">
        <w:rPr>
          <w:b/>
          <w:bCs/>
          <w:sz w:val="22"/>
          <w:szCs w:val="22"/>
        </w:rPr>
        <w:t>Akademia Górniczo - Hutnicza</w:t>
      </w:r>
    </w:p>
    <w:p w14:paraId="53EDD3EB" w14:textId="77777777" w:rsidR="00967B26" w:rsidRPr="00967B26" w:rsidRDefault="00967B26" w:rsidP="00577BC6">
      <w:pPr>
        <w:spacing w:after="40"/>
        <w:rPr>
          <w:b/>
          <w:bCs/>
          <w:sz w:val="22"/>
          <w:szCs w:val="22"/>
        </w:rPr>
      </w:pPr>
      <w:r w:rsidRPr="00967B26">
        <w:rPr>
          <w:b/>
          <w:bCs/>
          <w:sz w:val="22"/>
          <w:szCs w:val="22"/>
        </w:rPr>
        <w:t>im. Stanisława Staszica w Krakowie</w:t>
      </w:r>
    </w:p>
    <w:p w14:paraId="65E7CDCA" w14:textId="77777777" w:rsidR="00D665F5" w:rsidRPr="00D91931" w:rsidRDefault="00967B26" w:rsidP="00577BC6">
      <w:pPr>
        <w:spacing w:after="40"/>
        <w:rPr>
          <w:b/>
          <w:bCs/>
          <w:sz w:val="22"/>
          <w:szCs w:val="22"/>
        </w:rPr>
      </w:pPr>
      <w:r w:rsidRPr="00967B26">
        <w:rPr>
          <w:b/>
          <w:bCs/>
          <w:sz w:val="22"/>
          <w:szCs w:val="22"/>
        </w:rPr>
        <w:t>Dział Zamówień Publicznych</w:t>
      </w:r>
    </w:p>
    <w:p w14:paraId="08CE9C0C" w14:textId="77777777" w:rsidR="00D665F5" w:rsidRPr="00BD5546" w:rsidRDefault="00967B26" w:rsidP="00D665F5">
      <w:pPr>
        <w:rPr>
          <w:sz w:val="22"/>
          <w:szCs w:val="22"/>
        </w:rPr>
      </w:pPr>
      <w:r w:rsidRPr="00967B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7B26">
        <w:rPr>
          <w:sz w:val="22"/>
          <w:szCs w:val="22"/>
        </w:rPr>
        <w:t>30</w:t>
      </w:r>
    </w:p>
    <w:p w14:paraId="79452DC8" w14:textId="77777777" w:rsidR="00D665F5" w:rsidRPr="00BD5546" w:rsidRDefault="00967B26" w:rsidP="00D665F5">
      <w:pPr>
        <w:rPr>
          <w:sz w:val="22"/>
          <w:szCs w:val="22"/>
        </w:rPr>
      </w:pPr>
      <w:r w:rsidRPr="00967B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7B26">
        <w:rPr>
          <w:sz w:val="22"/>
          <w:szCs w:val="22"/>
        </w:rPr>
        <w:t>Kraków</w:t>
      </w:r>
    </w:p>
    <w:p w14:paraId="1888F1E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B3E79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7B26" w:rsidRPr="00967B26">
        <w:rPr>
          <w:b/>
          <w:sz w:val="22"/>
          <w:szCs w:val="22"/>
        </w:rPr>
        <w:t>KC-zp.272-621/21</w:t>
      </w:r>
      <w:r w:rsidR="00A80738">
        <w:rPr>
          <w:sz w:val="24"/>
        </w:rPr>
        <w:tab/>
        <w:t xml:space="preserve"> </w:t>
      </w:r>
    </w:p>
    <w:p w14:paraId="08C804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5C37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0550D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FADE8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37070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7B26" w:rsidRPr="00967B26">
        <w:rPr>
          <w:sz w:val="22"/>
          <w:szCs w:val="22"/>
        </w:rPr>
        <w:t xml:space="preserve">Tryb podstawowy bez negocjacji - art. 275 pkt. 1 ustawy </w:t>
      </w:r>
      <w:proofErr w:type="spellStart"/>
      <w:r w:rsidR="00967B26" w:rsidRPr="00967B2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2167827" w14:textId="77777777" w:rsidR="00A80738" w:rsidRPr="00577BC6" w:rsidRDefault="00967B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7B26">
        <w:rPr>
          <w:b/>
          <w:sz w:val="22"/>
          <w:szCs w:val="22"/>
        </w:rPr>
        <w:t>dostawa i montaż mebli biurowych oraz wyposażenia do bud. D-8 AGH w Krakowie - KC-zp.272-621/21</w:t>
      </w:r>
    </w:p>
    <w:p w14:paraId="630C68E0" w14:textId="77777777" w:rsidR="00D665F5" w:rsidRPr="00577BC6" w:rsidRDefault="00D665F5" w:rsidP="0048011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67B26" w:rsidRPr="00967B26">
        <w:rPr>
          <w:sz w:val="22"/>
          <w:szCs w:val="22"/>
        </w:rPr>
        <w:t>(</w:t>
      </w:r>
      <w:proofErr w:type="spellStart"/>
      <w:r w:rsidR="00967B26" w:rsidRPr="00967B26">
        <w:rPr>
          <w:sz w:val="22"/>
          <w:szCs w:val="22"/>
        </w:rPr>
        <w:t>t.j</w:t>
      </w:r>
      <w:proofErr w:type="spellEnd"/>
      <w:r w:rsidR="00967B26" w:rsidRPr="00967B2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204B30" w14:textId="77777777" w:rsidR="00A80738" w:rsidRPr="00577BC6" w:rsidRDefault="00D665F5" w:rsidP="00480118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7B26" w:rsidRPr="00967B26">
        <w:rPr>
          <w:sz w:val="22"/>
          <w:szCs w:val="22"/>
        </w:rPr>
        <w:t>15/12/2021</w:t>
      </w:r>
      <w:r w:rsidR="00FF4AB1" w:rsidRPr="00577BC6">
        <w:rPr>
          <w:sz w:val="22"/>
          <w:szCs w:val="22"/>
        </w:rPr>
        <w:t xml:space="preserve"> o godz. </w:t>
      </w:r>
      <w:r w:rsidR="00967B26" w:rsidRPr="00967B2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D334976" w14:textId="77777777" w:rsidTr="003F57CD">
        <w:tc>
          <w:tcPr>
            <w:tcW w:w="993" w:type="dxa"/>
            <w:shd w:val="clear" w:color="auto" w:fill="auto"/>
            <w:vAlign w:val="center"/>
          </w:tcPr>
          <w:p w14:paraId="67F16D4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3F9BB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0344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67B26" w:rsidRPr="00493F8C" w14:paraId="5F9362BC" w14:textId="77777777" w:rsidTr="00771F05">
        <w:tc>
          <w:tcPr>
            <w:tcW w:w="993" w:type="dxa"/>
            <w:shd w:val="clear" w:color="auto" w:fill="auto"/>
            <w:vAlign w:val="center"/>
          </w:tcPr>
          <w:p w14:paraId="43960564" w14:textId="77777777" w:rsidR="00967B26" w:rsidRPr="00490DC0" w:rsidRDefault="00967B26" w:rsidP="00771F05">
            <w:pPr>
              <w:spacing w:before="120" w:after="120"/>
              <w:jc w:val="center"/>
            </w:pPr>
            <w:r w:rsidRPr="00967B26">
              <w:t>1</w:t>
            </w:r>
          </w:p>
        </w:tc>
        <w:tc>
          <w:tcPr>
            <w:tcW w:w="5244" w:type="dxa"/>
            <w:shd w:val="clear" w:color="auto" w:fill="auto"/>
          </w:tcPr>
          <w:p w14:paraId="6D5998C7" w14:textId="77777777" w:rsidR="00967B26" w:rsidRPr="00490DC0" w:rsidRDefault="00967B26" w:rsidP="00771F05">
            <w:pPr>
              <w:spacing w:before="40"/>
            </w:pPr>
            <w:r w:rsidRPr="00967B26">
              <w:t xml:space="preserve">PB </w:t>
            </w:r>
            <w:proofErr w:type="spellStart"/>
            <w:r w:rsidRPr="00967B26">
              <w:t>Tenders</w:t>
            </w:r>
            <w:proofErr w:type="spellEnd"/>
            <w:r w:rsidRPr="00967B26">
              <w:t xml:space="preserve"> Jakub </w:t>
            </w:r>
            <w:proofErr w:type="spellStart"/>
            <w:r w:rsidRPr="00967B26">
              <w:t>Pawulski</w:t>
            </w:r>
            <w:proofErr w:type="spellEnd"/>
          </w:p>
          <w:p w14:paraId="21470720" w14:textId="77777777" w:rsidR="00967B26" w:rsidRPr="00490DC0" w:rsidRDefault="00967B26" w:rsidP="00771F05">
            <w:r w:rsidRPr="00967B26">
              <w:t>Kotomierska</w:t>
            </w:r>
            <w:r w:rsidRPr="00490DC0">
              <w:t xml:space="preserve"> </w:t>
            </w:r>
            <w:r w:rsidRPr="00967B26">
              <w:t>1</w:t>
            </w:r>
            <w:r w:rsidRPr="00490DC0">
              <w:t xml:space="preserve"> </w:t>
            </w:r>
          </w:p>
          <w:p w14:paraId="3CE921C7" w14:textId="77777777" w:rsidR="00967B26" w:rsidRPr="00490DC0" w:rsidRDefault="00967B26" w:rsidP="00771F05">
            <w:pPr>
              <w:spacing w:after="40"/>
              <w:jc w:val="both"/>
            </w:pPr>
            <w:r w:rsidRPr="00967B26">
              <w:t>85-568</w:t>
            </w:r>
            <w:r w:rsidRPr="00490DC0">
              <w:t xml:space="preserve"> </w:t>
            </w:r>
            <w:r w:rsidRPr="00967B26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C1B040" w14:textId="77777777" w:rsidR="00967B26" w:rsidRPr="00490DC0" w:rsidRDefault="00967B26" w:rsidP="00771F05">
            <w:pPr>
              <w:spacing w:before="120" w:after="120"/>
              <w:jc w:val="both"/>
            </w:pPr>
            <w:r w:rsidRPr="00967B26">
              <w:t>362 139.06 zł</w:t>
            </w:r>
          </w:p>
        </w:tc>
      </w:tr>
      <w:tr w:rsidR="00967B26" w:rsidRPr="00493F8C" w14:paraId="18D5B6E4" w14:textId="77777777" w:rsidTr="00771F05">
        <w:tc>
          <w:tcPr>
            <w:tcW w:w="993" w:type="dxa"/>
            <w:shd w:val="clear" w:color="auto" w:fill="auto"/>
            <w:vAlign w:val="center"/>
          </w:tcPr>
          <w:p w14:paraId="343FBE2F" w14:textId="77777777" w:rsidR="00967B26" w:rsidRPr="00490DC0" w:rsidRDefault="00967B26" w:rsidP="00771F05">
            <w:pPr>
              <w:spacing w:before="120" w:after="120"/>
              <w:jc w:val="center"/>
            </w:pPr>
            <w:r w:rsidRPr="00967B26">
              <w:t>2</w:t>
            </w:r>
          </w:p>
        </w:tc>
        <w:tc>
          <w:tcPr>
            <w:tcW w:w="5244" w:type="dxa"/>
            <w:shd w:val="clear" w:color="auto" w:fill="auto"/>
          </w:tcPr>
          <w:p w14:paraId="0C6FDC88" w14:textId="77777777" w:rsidR="00967B26" w:rsidRPr="001F44D2" w:rsidRDefault="00967B26" w:rsidP="00771F05">
            <w:pPr>
              <w:spacing w:before="40"/>
              <w:rPr>
                <w:lang w:val="en-US"/>
              </w:rPr>
            </w:pPr>
            <w:r w:rsidRPr="001F44D2">
              <w:rPr>
                <w:lang w:val="en-US"/>
              </w:rPr>
              <w:t>BENER MICHAŁ BENKA</w:t>
            </w:r>
          </w:p>
          <w:p w14:paraId="3A6BFD83" w14:textId="77777777" w:rsidR="00967B26" w:rsidRPr="001F44D2" w:rsidRDefault="00967B26" w:rsidP="00771F05">
            <w:pPr>
              <w:rPr>
                <w:lang w:val="en-US"/>
              </w:rPr>
            </w:pPr>
            <w:r w:rsidRPr="001F44D2">
              <w:rPr>
                <w:lang w:val="en-US"/>
              </w:rPr>
              <w:t>WILEŃSKA</w:t>
            </w:r>
            <w:r w:rsidRPr="001F44D2">
              <w:rPr>
                <w:lang w:val="en-US"/>
              </w:rPr>
              <w:t xml:space="preserve"> </w:t>
            </w:r>
            <w:r w:rsidRPr="001F44D2">
              <w:rPr>
                <w:lang w:val="en-US"/>
              </w:rPr>
              <w:t>59B/15</w:t>
            </w:r>
            <w:r w:rsidRPr="001F44D2">
              <w:rPr>
                <w:lang w:val="en-US"/>
              </w:rPr>
              <w:t xml:space="preserve"> </w:t>
            </w:r>
          </w:p>
          <w:p w14:paraId="5BE95597" w14:textId="77777777" w:rsidR="00967B26" w:rsidRPr="00490DC0" w:rsidRDefault="00967B26" w:rsidP="00771F05">
            <w:pPr>
              <w:spacing w:after="40"/>
              <w:jc w:val="both"/>
            </w:pPr>
            <w:r w:rsidRPr="00967B26">
              <w:t>80-215</w:t>
            </w:r>
            <w:r w:rsidRPr="00490DC0">
              <w:t xml:space="preserve"> </w:t>
            </w:r>
            <w:r w:rsidRPr="00967B26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857B3E" w14:textId="77777777" w:rsidR="00967B26" w:rsidRPr="00490DC0" w:rsidRDefault="00967B26" w:rsidP="00771F05">
            <w:pPr>
              <w:spacing w:before="120" w:after="120"/>
              <w:jc w:val="both"/>
            </w:pPr>
            <w:r w:rsidRPr="00967B26">
              <w:t>299 910.90 zł</w:t>
            </w:r>
          </w:p>
        </w:tc>
      </w:tr>
      <w:tr w:rsidR="00967B26" w:rsidRPr="00493F8C" w14:paraId="0CF401A3" w14:textId="77777777" w:rsidTr="00771F05">
        <w:tc>
          <w:tcPr>
            <w:tcW w:w="993" w:type="dxa"/>
            <w:shd w:val="clear" w:color="auto" w:fill="auto"/>
            <w:vAlign w:val="center"/>
          </w:tcPr>
          <w:p w14:paraId="59D61999" w14:textId="77777777" w:rsidR="00967B26" w:rsidRPr="00490DC0" w:rsidRDefault="00967B26" w:rsidP="00771F05">
            <w:pPr>
              <w:spacing w:before="120" w:after="120"/>
              <w:jc w:val="center"/>
            </w:pPr>
            <w:r w:rsidRPr="00967B26">
              <w:t>3</w:t>
            </w:r>
          </w:p>
        </w:tc>
        <w:tc>
          <w:tcPr>
            <w:tcW w:w="5244" w:type="dxa"/>
            <w:shd w:val="clear" w:color="auto" w:fill="auto"/>
          </w:tcPr>
          <w:p w14:paraId="05A0FB72" w14:textId="561C5558" w:rsidR="00967B26" w:rsidRPr="00490DC0" w:rsidRDefault="00835232" w:rsidP="00771F05">
            <w:pPr>
              <w:spacing w:before="40"/>
            </w:pPr>
            <w:proofErr w:type="spellStart"/>
            <w:r>
              <w:t>Renggli</w:t>
            </w:r>
            <w:proofErr w:type="spellEnd"/>
            <w:r>
              <w:t xml:space="preserve"> sp. z o.o.</w:t>
            </w:r>
          </w:p>
          <w:p w14:paraId="0BDAF75E" w14:textId="77777777" w:rsidR="00967B26" w:rsidRPr="00490DC0" w:rsidRDefault="00967B26" w:rsidP="00771F05">
            <w:r w:rsidRPr="00967B26">
              <w:t>Handlowa</w:t>
            </w:r>
            <w:r w:rsidRPr="00490DC0">
              <w:t xml:space="preserve"> </w:t>
            </w:r>
            <w:r w:rsidRPr="00967B26">
              <w:t>6a</w:t>
            </w:r>
            <w:r w:rsidRPr="00490DC0">
              <w:t xml:space="preserve"> </w:t>
            </w:r>
          </w:p>
          <w:p w14:paraId="6A509867" w14:textId="77777777" w:rsidR="00967B26" w:rsidRPr="00490DC0" w:rsidRDefault="00967B26" w:rsidP="00771F05">
            <w:pPr>
              <w:spacing w:after="40"/>
              <w:jc w:val="both"/>
            </w:pPr>
            <w:r w:rsidRPr="00967B26">
              <w:t>15-399</w:t>
            </w:r>
            <w:r w:rsidRPr="00490DC0">
              <w:t xml:space="preserve"> </w:t>
            </w:r>
            <w:r w:rsidRPr="00967B26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F39DA8" w14:textId="77777777" w:rsidR="00967B26" w:rsidRPr="00490DC0" w:rsidRDefault="00967B26" w:rsidP="00771F05">
            <w:pPr>
              <w:spacing w:before="120" w:after="120"/>
              <w:jc w:val="both"/>
            </w:pPr>
            <w:r w:rsidRPr="00967B26">
              <w:t>306 839.49 zł</w:t>
            </w:r>
          </w:p>
        </w:tc>
      </w:tr>
      <w:tr w:rsidR="00967B26" w:rsidRPr="00493F8C" w14:paraId="560227AD" w14:textId="77777777" w:rsidTr="00771F05">
        <w:tc>
          <w:tcPr>
            <w:tcW w:w="993" w:type="dxa"/>
            <w:shd w:val="clear" w:color="auto" w:fill="auto"/>
            <w:vAlign w:val="center"/>
          </w:tcPr>
          <w:p w14:paraId="07EF8842" w14:textId="77777777" w:rsidR="00967B26" w:rsidRPr="00490DC0" w:rsidRDefault="00967B26" w:rsidP="00771F05">
            <w:pPr>
              <w:spacing w:before="120" w:after="120"/>
              <w:jc w:val="center"/>
            </w:pPr>
            <w:r w:rsidRPr="00967B26">
              <w:t>4</w:t>
            </w:r>
          </w:p>
        </w:tc>
        <w:tc>
          <w:tcPr>
            <w:tcW w:w="5244" w:type="dxa"/>
            <w:shd w:val="clear" w:color="auto" w:fill="auto"/>
          </w:tcPr>
          <w:p w14:paraId="0B4B0EBE" w14:textId="77777777" w:rsidR="00967B26" w:rsidRPr="00490DC0" w:rsidRDefault="00967B26" w:rsidP="00771F05">
            <w:pPr>
              <w:spacing w:before="40"/>
            </w:pPr>
            <w:proofErr w:type="spellStart"/>
            <w:r w:rsidRPr="00967B26">
              <w:t>Astaglobal</w:t>
            </w:r>
            <w:proofErr w:type="spellEnd"/>
            <w:r w:rsidRPr="00967B26">
              <w:t xml:space="preserve"> s.c., Paweł Król, Łukasz Brzoza</w:t>
            </w:r>
          </w:p>
          <w:p w14:paraId="59813C6E" w14:textId="77777777" w:rsidR="00967B26" w:rsidRPr="00490DC0" w:rsidRDefault="00967B26" w:rsidP="00771F05">
            <w:r w:rsidRPr="00967B26">
              <w:t>Krańcowa</w:t>
            </w:r>
            <w:r w:rsidRPr="00490DC0">
              <w:t xml:space="preserve"> </w:t>
            </w:r>
            <w:r w:rsidRPr="00967B26">
              <w:t>1</w:t>
            </w:r>
            <w:r w:rsidRPr="00490DC0">
              <w:t xml:space="preserve"> </w:t>
            </w:r>
          </w:p>
          <w:p w14:paraId="4DF824A6" w14:textId="77777777" w:rsidR="00967B26" w:rsidRPr="00490DC0" w:rsidRDefault="00967B26" w:rsidP="00771F05">
            <w:pPr>
              <w:spacing w:after="40"/>
              <w:jc w:val="both"/>
            </w:pPr>
            <w:r w:rsidRPr="00967B26">
              <w:t>82-500</w:t>
            </w:r>
            <w:r w:rsidRPr="00490DC0">
              <w:t xml:space="preserve"> </w:t>
            </w:r>
            <w:r w:rsidRPr="00967B26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A2C23B" w14:textId="77777777" w:rsidR="00967B26" w:rsidRPr="00490DC0" w:rsidRDefault="00967B26" w:rsidP="00771F05">
            <w:pPr>
              <w:spacing w:before="120" w:after="120"/>
              <w:jc w:val="both"/>
            </w:pPr>
            <w:r w:rsidRPr="00967B26">
              <w:t>315 868.45 zł</w:t>
            </w:r>
          </w:p>
        </w:tc>
      </w:tr>
      <w:tr w:rsidR="00967B26" w:rsidRPr="00493F8C" w14:paraId="04AC1AAC" w14:textId="77777777" w:rsidTr="00771F05">
        <w:tc>
          <w:tcPr>
            <w:tcW w:w="993" w:type="dxa"/>
            <w:shd w:val="clear" w:color="auto" w:fill="auto"/>
            <w:vAlign w:val="center"/>
          </w:tcPr>
          <w:p w14:paraId="2BB8F450" w14:textId="77777777" w:rsidR="00967B26" w:rsidRPr="00490DC0" w:rsidRDefault="00967B26" w:rsidP="00771F05">
            <w:pPr>
              <w:spacing w:before="120" w:after="120"/>
              <w:jc w:val="center"/>
            </w:pPr>
            <w:r w:rsidRPr="00967B26">
              <w:t>5</w:t>
            </w:r>
          </w:p>
        </w:tc>
        <w:tc>
          <w:tcPr>
            <w:tcW w:w="5244" w:type="dxa"/>
            <w:shd w:val="clear" w:color="auto" w:fill="auto"/>
          </w:tcPr>
          <w:p w14:paraId="71815A15" w14:textId="77777777" w:rsidR="00967B26" w:rsidRPr="00490DC0" w:rsidRDefault="00967B26" w:rsidP="00771F05">
            <w:pPr>
              <w:spacing w:before="40"/>
            </w:pPr>
            <w:r w:rsidRPr="00967B26">
              <w:t>Lucjan spółka z ograniczoną odpowiedzialnością</w:t>
            </w:r>
          </w:p>
          <w:p w14:paraId="0A69BA3D" w14:textId="77777777" w:rsidR="00967B26" w:rsidRPr="00490DC0" w:rsidRDefault="00967B26" w:rsidP="00771F05">
            <w:r w:rsidRPr="00967B26">
              <w:t>Toruńska</w:t>
            </w:r>
            <w:r w:rsidRPr="00490DC0">
              <w:t xml:space="preserve"> </w:t>
            </w:r>
            <w:r w:rsidRPr="00967B26">
              <w:t>39</w:t>
            </w:r>
            <w:r w:rsidRPr="00490DC0">
              <w:t xml:space="preserve"> </w:t>
            </w:r>
          </w:p>
          <w:p w14:paraId="151A6B23" w14:textId="77777777" w:rsidR="00967B26" w:rsidRPr="00490DC0" w:rsidRDefault="00967B26" w:rsidP="00771F05">
            <w:pPr>
              <w:spacing w:after="40"/>
              <w:jc w:val="both"/>
            </w:pPr>
            <w:r w:rsidRPr="00967B26">
              <w:t>86-050</w:t>
            </w:r>
            <w:r w:rsidRPr="00490DC0">
              <w:t xml:space="preserve"> </w:t>
            </w:r>
            <w:r w:rsidRPr="00967B26">
              <w:t>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8CE14D" w14:textId="77777777" w:rsidR="00967B26" w:rsidRPr="00490DC0" w:rsidRDefault="00967B26" w:rsidP="00771F05">
            <w:pPr>
              <w:spacing w:before="120" w:after="120"/>
              <w:jc w:val="both"/>
            </w:pPr>
            <w:r w:rsidRPr="00967B26">
              <w:t>419 741.19 zł</w:t>
            </w:r>
          </w:p>
        </w:tc>
      </w:tr>
      <w:tr w:rsidR="00967B26" w:rsidRPr="00493F8C" w14:paraId="5AB5AFE4" w14:textId="77777777" w:rsidTr="00771F05">
        <w:tc>
          <w:tcPr>
            <w:tcW w:w="993" w:type="dxa"/>
            <w:shd w:val="clear" w:color="auto" w:fill="auto"/>
            <w:vAlign w:val="center"/>
          </w:tcPr>
          <w:p w14:paraId="5987E7D6" w14:textId="77777777" w:rsidR="00967B26" w:rsidRPr="00490DC0" w:rsidRDefault="00967B26" w:rsidP="00771F05">
            <w:pPr>
              <w:spacing w:before="120" w:after="120"/>
              <w:jc w:val="center"/>
            </w:pPr>
            <w:r w:rsidRPr="00967B26">
              <w:t>6</w:t>
            </w:r>
          </w:p>
        </w:tc>
        <w:tc>
          <w:tcPr>
            <w:tcW w:w="5244" w:type="dxa"/>
            <w:shd w:val="clear" w:color="auto" w:fill="auto"/>
          </w:tcPr>
          <w:p w14:paraId="4DD5F527" w14:textId="77777777" w:rsidR="00967B26" w:rsidRPr="00490DC0" w:rsidRDefault="00967B26" w:rsidP="00771F05">
            <w:pPr>
              <w:spacing w:before="40"/>
            </w:pPr>
            <w:r w:rsidRPr="00967B26">
              <w:t>ALDUO Sp. z o.o.</w:t>
            </w:r>
          </w:p>
          <w:p w14:paraId="242AAF0A" w14:textId="746C51AF" w:rsidR="00967B26" w:rsidRPr="00490DC0" w:rsidRDefault="00967B26" w:rsidP="00771F05">
            <w:r w:rsidRPr="00967B26">
              <w:t xml:space="preserve">ul. </w:t>
            </w:r>
            <w:r w:rsidR="00480118">
              <w:t>Miłkowskiego 3/301</w:t>
            </w:r>
            <w:r w:rsidRPr="00490DC0">
              <w:t xml:space="preserve"> </w:t>
            </w:r>
          </w:p>
          <w:p w14:paraId="1489CC41" w14:textId="60A4AEC5" w:rsidR="00967B26" w:rsidRPr="00490DC0" w:rsidRDefault="00480118" w:rsidP="00771F05">
            <w:pPr>
              <w:spacing w:after="40"/>
              <w:jc w:val="both"/>
            </w:pPr>
            <w:r>
              <w:t>30-349</w:t>
            </w:r>
            <w:r w:rsidR="00967B26" w:rsidRPr="00490DC0">
              <w:t xml:space="preserve"> </w:t>
            </w:r>
            <w:r w:rsidR="00967B26" w:rsidRPr="00967B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6DA73E" w14:textId="77777777" w:rsidR="00967B26" w:rsidRPr="00490DC0" w:rsidRDefault="00967B26" w:rsidP="00771F05">
            <w:pPr>
              <w:spacing w:before="120" w:after="120"/>
              <w:jc w:val="both"/>
            </w:pPr>
            <w:r w:rsidRPr="00967B26">
              <w:t>410 906.10 zł</w:t>
            </w:r>
          </w:p>
        </w:tc>
      </w:tr>
      <w:tr w:rsidR="00967B26" w:rsidRPr="00493F8C" w14:paraId="2955AE76" w14:textId="77777777" w:rsidTr="00771F05">
        <w:tc>
          <w:tcPr>
            <w:tcW w:w="993" w:type="dxa"/>
            <w:shd w:val="clear" w:color="auto" w:fill="auto"/>
            <w:vAlign w:val="center"/>
          </w:tcPr>
          <w:p w14:paraId="0729AAC7" w14:textId="77777777" w:rsidR="00967B26" w:rsidRPr="00490DC0" w:rsidRDefault="00967B26" w:rsidP="00771F05">
            <w:pPr>
              <w:spacing w:before="120" w:after="120"/>
              <w:jc w:val="center"/>
            </w:pPr>
            <w:r w:rsidRPr="00967B26">
              <w:t>7</w:t>
            </w:r>
          </w:p>
        </w:tc>
        <w:tc>
          <w:tcPr>
            <w:tcW w:w="5244" w:type="dxa"/>
            <w:shd w:val="clear" w:color="auto" w:fill="auto"/>
          </w:tcPr>
          <w:p w14:paraId="64894BD0" w14:textId="77777777" w:rsidR="00967B26" w:rsidRPr="00490DC0" w:rsidRDefault="00967B26" w:rsidP="00771F05">
            <w:pPr>
              <w:spacing w:before="40"/>
            </w:pPr>
            <w:r w:rsidRPr="00967B26">
              <w:t xml:space="preserve">Elmar Anna </w:t>
            </w:r>
            <w:proofErr w:type="spellStart"/>
            <w:r w:rsidRPr="00967B26">
              <w:t>Karnas</w:t>
            </w:r>
            <w:proofErr w:type="spellEnd"/>
          </w:p>
          <w:p w14:paraId="022E5B42" w14:textId="77777777" w:rsidR="00967B26" w:rsidRPr="00490DC0" w:rsidRDefault="00967B26" w:rsidP="00771F05">
            <w:r w:rsidRPr="00967B26">
              <w:t>3 Maja</w:t>
            </w:r>
            <w:r w:rsidRPr="00490DC0">
              <w:t xml:space="preserve"> </w:t>
            </w:r>
            <w:r w:rsidRPr="00967B26">
              <w:t>1/3</w:t>
            </w:r>
            <w:r w:rsidRPr="00490DC0">
              <w:t xml:space="preserve"> </w:t>
            </w:r>
          </w:p>
          <w:p w14:paraId="476FADA5" w14:textId="77777777" w:rsidR="00967B26" w:rsidRPr="00490DC0" w:rsidRDefault="00967B26" w:rsidP="00771F05">
            <w:pPr>
              <w:spacing w:after="40"/>
              <w:jc w:val="both"/>
            </w:pPr>
            <w:r w:rsidRPr="00967B26">
              <w:t>36-030</w:t>
            </w:r>
            <w:r w:rsidRPr="00490DC0">
              <w:t xml:space="preserve"> </w:t>
            </w:r>
            <w:r w:rsidRPr="00967B26">
              <w:t>Błażowa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657567" w14:textId="77777777" w:rsidR="00967B26" w:rsidRPr="00490DC0" w:rsidRDefault="00967B26" w:rsidP="00771F05">
            <w:pPr>
              <w:spacing w:before="120" w:after="120"/>
              <w:jc w:val="both"/>
            </w:pPr>
            <w:r w:rsidRPr="00967B26">
              <w:t>429 085.50 zł</w:t>
            </w:r>
          </w:p>
        </w:tc>
      </w:tr>
      <w:tr w:rsidR="00967B26" w:rsidRPr="00493F8C" w14:paraId="3A3367AF" w14:textId="77777777" w:rsidTr="00771F05">
        <w:tc>
          <w:tcPr>
            <w:tcW w:w="993" w:type="dxa"/>
            <w:shd w:val="clear" w:color="auto" w:fill="auto"/>
            <w:vAlign w:val="center"/>
          </w:tcPr>
          <w:p w14:paraId="5712A7A1" w14:textId="77777777" w:rsidR="00967B26" w:rsidRPr="00490DC0" w:rsidRDefault="00967B26" w:rsidP="00771F05">
            <w:pPr>
              <w:spacing w:before="120" w:after="120"/>
              <w:jc w:val="center"/>
            </w:pPr>
            <w:r w:rsidRPr="00967B26">
              <w:t>8</w:t>
            </w:r>
          </w:p>
        </w:tc>
        <w:tc>
          <w:tcPr>
            <w:tcW w:w="5244" w:type="dxa"/>
            <w:shd w:val="clear" w:color="auto" w:fill="auto"/>
          </w:tcPr>
          <w:p w14:paraId="01B59F43" w14:textId="77777777" w:rsidR="00967B26" w:rsidRPr="00490DC0" w:rsidRDefault="00967B26" w:rsidP="00771F05">
            <w:pPr>
              <w:spacing w:before="40"/>
            </w:pPr>
            <w:r w:rsidRPr="00967B26">
              <w:t xml:space="preserve">ZPH LUMAR Jacek </w:t>
            </w:r>
            <w:proofErr w:type="spellStart"/>
            <w:r w:rsidRPr="00967B26">
              <w:t>Ogórkiewicz</w:t>
            </w:r>
            <w:proofErr w:type="spellEnd"/>
          </w:p>
          <w:p w14:paraId="2FAB83AA" w14:textId="77777777" w:rsidR="00967B26" w:rsidRPr="00490DC0" w:rsidRDefault="00967B26" w:rsidP="00771F05">
            <w:r w:rsidRPr="00967B26">
              <w:t>Wierzbowa</w:t>
            </w:r>
            <w:r w:rsidRPr="00490DC0">
              <w:t xml:space="preserve"> </w:t>
            </w:r>
            <w:r w:rsidRPr="00967B26">
              <w:t>3</w:t>
            </w:r>
            <w:r w:rsidRPr="00490DC0">
              <w:t xml:space="preserve"> </w:t>
            </w:r>
          </w:p>
          <w:p w14:paraId="61E6DEAF" w14:textId="77777777" w:rsidR="00967B26" w:rsidRPr="00490DC0" w:rsidRDefault="00967B26" w:rsidP="00771F05">
            <w:pPr>
              <w:spacing w:after="40"/>
              <w:jc w:val="both"/>
            </w:pPr>
            <w:r w:rsidRPr="00967B26">
              <w:t>85-374</w:t>
            </w:r>
            <w:r w:rsidRPr="00490DC0">
              <w:t xml:space="preserve"> </w:t>
            </w:r>
            <w:r w:rsidRPr="00967B26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F9CCD1" w14:textId="77777777" w:rsidR="00967B26" w:rsidRPr="00490DC0" w:rsidRDefault="00967B26" w:rsidP="00771F05">
            <w:pPr>
              <w:spacing w:before="120" w:after="120"/>
              <w:jc w:val="both"/>
            </w:pPr>
            <w:r w:rsidRPr="00967B26">
              <w:t>549 496.35 zł</w:t>
            </w:r>
          </w:p>
        </w:tc>
      </w:tr>
    </w:tbl>
    <w:p w14:paraId="0B84751D" w14:textId="58AB395A" w:rsidR="00C236D3" w:rsidRDefault="00C236D3" w:rsidP="00480118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E10B2" w14:textId="77777777" w:rsidR="005904B7" w:rsidRDefault="005904B7">
      <w:r>
        <w:separator/>
      </w:r>
    </w:p>
  </w:endnote>
  <w:endnote w:type="continuationSeparator" w:id="0">
    <w:p w14:paraId="4D7C87B6" w14:textId="77777777" w:rsidR="005904B7" w:rsidRDefault="00590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6C3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C22A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E9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B609A8">
        <v:line id="_x0000_s1025" style="position:absolute;left:0;text-align:left;z-index:251657728" from="-3.85pt,8.7pt" to="455.15pt,8.7pt"/>
      </w:pict>
    </w:r>
  </w:p>
  <w:p w14:paraId="204630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17A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F8F68C" w14:textId="77777777" w:rsidR="009F189D" w:rsidRDefault="009F189D">
    <w:pPr>
      <w:pStyle w:val="Stopka"/>
      <w:tabs>
        <w:tab w:val="clear" w:pos="4536"/>
      </w:tabs>
      <w:jc w:val="center"/>
    </w:pPr>
  </w:p>
  <w:p w14:paraId="49174F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FBD32" w14:textId="77777777" w:rsidR="005904B7" w:rsidRDefault="005904B7">
      <w:r>
        <w:separator/>
      </w:r>
    </w:p>
  </w:footnote>
  <w:footnote w:type="continuationSeparator" w:id="0">
    <w:p w14:paraId="3212244C" w14:textId="77777777" w:rsidR="005904B7" w:rsidRDefault="00590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07CF7" w14:textId="77777777" w:rsidR="00967B26" w:rsidRDefault="00967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0AFF5" w14:textId="77777777" w:rsidR="00967B26" w:rsidRDefault="00967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1F931" w14:textId="77777777" w:rsidR="00967B26" w:rsidRDefault="00967B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4B7"/>
    <w:rsid w:val="00007727"/>
    <w:rsid w:val="00017720"/>
    <w:rsid w:val="00035488"/>
    <w:rsid w:val="000D7F25"/>
    <w:rsid w:val="000E00E5"/>
    <w:rsid w:val="001146A4"/>
    <w:rsid w:val="00173B20"/>
    <w:rsid w:val="001C69FF"/>
    <w:rsid w:val="001F44D2"/>
    <w:rsid w:val="0023318D"/>
    <w:rsid w:val="003B6B36"/>
    <w:rsid w:val="003D72FD"/>
    <w:rsid w:val="003F57CD"/>
    <w:rsid w:val="00423179"/>
    <w:rsid w:val="00480118"/>
    <w:rsid w:val="00490DC0"/>
    <w:rsid w:val="00493F8C"/>
    <w:rsid w:val="004C7E9B"/>
    <w:rsid w:val="00577BC6"/>
    <w:rsid w:val="005904B7"/>
    <w:rsid w:val="00601802"/>
    <w:rsid w:val="0069085C"/>
    <w:rsid w:val="00835232"/>
    <w:rsid w:val="00843263"/>
    <w:rsid w:val="00861E75"/>
    <w:rsid w:val="00967B26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997CA"/>
  <w15:chartTrackingRefBased/>
  <w15:docId w15:val="{DF3E4CDC-E48C-482F-87F4-346C2A5B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216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2021-12-16T08:53:00Z</dcterms:created>
  <dcterms:modified xsi:type="dcterms:W3CDTF">2021-12-16T09:00:00Z</dcterms:modified>
</cp:coreProperties>
</file>