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23081D" w14:textId="15023C44" w:rsidR="006676AE" w:rsidRPr="00596151" w:rsidRDefault="006676AE" w:rsidP="006676AE">
      <w:pPr>
        <w:pStyle w:val="Nagwek4"/>
        <w:rPr>
          <w:b/>
          <w:i w:val="0"/>
          <w:sz w:val="22"/>
          <w:szCs w:val="22"/>
        </w:rPr>
      </w:pPr>
      <w:r w:rsidRPr="00596151">
        <w:rPr>
          <w:b/>
          <w:i w:val="0"/>
          <w:sz w:val="22"/>
          <w:szCs w:val="22"/>
        </w:rPr>
        <w:t xml:space="preserve">Załącznik nr </w:t>
      </w:r>
      <w:r w:rsidR="00596151" w:rsidRPr="00596151">
        <w:rPr>
          <w:b/>
          <w:i w:val="0"/>
          <w:sz w:val="22"/>
          <w:szCs w:val="22"/>
        </w:rPr>
        <w:t>2</w:t>
      </w:r>
      <w:r w:rsidR="00B36ABD" w:rsidRPr="00596151">
        <w:rPr>
          <w:b/>
          <w:i w:val="0"/>
          <w:sz w:val="22"/>
          <w:szCs w:val="22"/>
        </w:rPr>
        <w:t xml:space="preserve"> do SWZ</w:t>
      </w:r>
    </w:p>
    <w:p w14:paraId="79FAFE1F" w14:textId="77777777" w:rsidR="005103B9" w:rsidRDefault="005103B9" w:rsidP="005103B9">
      <w:pPr>
        <w:spacing w:after="0" w:line="480" w:lineRule="auto"/>
        <w:rPr>
          <w:b/>
        </w:rPr>
      </w:pPr>
    </w:p>
    <w:p w14:paraId="2CF3F74E" w14:textId="77777777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477A95" w:rsidRPr="00477A95">
        <w:rPr>
          <w:rFonts w:ascii="Times New Roman" w:hAnsi="Times New Roman"/>
          <w:b/>
        </w:rPr>
        <w:t>ZP271.48.2021</w:t>
      </w:r>
    </w:p>
    <w:p w14:paraId="2663318C" w14:textId="77777777"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467082E7" w14:textId="77777777"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77A95" w:rsidRPr="00477A95">
        <w:rPr>
          <w:sz w:val="22"/>
          <w:szCs w:val="22"/>
        </w:rPr>
        <w:t>GMINA NIEPOŁOMICE</w:t>
      </w:r>
    </w:p>
    <w:p w14:paraId="655AB6DA" w14:textId="77777777"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77A95" w:rsidRPr="00477A95">
        <w:rPr>
          <w:sz w:val="22"/>
          <w:szCs w:val="22"/>
        </w:rPr>
        <w:t>Pl. Zwycięstwa</w:t>
      </w:r>
      <w:r w:rsidRPr="00E24546">
        <w:rPr>
          <w:sz w:val="22"/>
          <w:szCs w:val="22"/>
        </w:rPr>
        <w:t xml:space="preserve"> </w:t>
      </w:r>
      <w:r w:rsidR="00477A95" w:rsidRPr="00477A95">
        <w:rPr>
          <w:sz w:val="22"/>
          <w:szCs w:val="22"/>
        </w:rPr>
        <w:t>13</w:t>
      </w:r>
      <w:r w:rsidRPr="00E24546">
        <w:rPr>
          <w:sz w:val="22"/>
          <w:szCs w:val="22"/>
        </w:rPr>
        <w:t xml:space="preserve"> </w:t>
      </w:r>
    </w:p>
    <w:p w14:paraId="6425A85A" w14:textId="77777777"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77A95" w:rsidRPr="00477A95">
        <w:rPr>
          <w:sz w:val="22"/>
          <w:szCs w:val="22"/>
        </w:rPr>
        <w:t>32-005</w:t>
      </w:r>
      <w:r w:rsidRPr="00E24546">
        <w:rPr>
          <w:sz w:val="22"/>
          <w:szCs w:val="22"/>
        </w:rPr>
        <w:t xml:space="preserve"> </w:t>
      </w:r>
      <w:r w:rsidR="00477A95" w:rsidRPr="00477A95">
        <w:rPr>
          <w:sz w:val="22"/>
          <w:szCs w:val="22"/>
        </w:rPr>
        <w:t>Niepołomice</w:t>
      </w:r>
    </w:p>
    <w:p w14:paraId="13B878C3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26FD922E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68DDB12C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1BE2C33F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65690EB1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0A658F18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52F49AE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322AA0BB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864FDFA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457023B5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477A95" w:rsidRPr="00110593" w14:paraId="64AF0C7E" w14:textId="77777777" w:rsidTr="007A6CDB">
        <w:tc>
          <w:tcPr>
            <w:tcW w:w="9212" w:type="dxa"/>
            <w:shd w:val="clear" w:color="auto" w:fill="D9D9D9"/>
          </w:tcPr>
          <w:p w14:paraId="7A169FF5" w14:textId="77777777" w:rsidR="00477A95" w:rsidRPr="00110593" w:rsidRDefault="00477A95" w:rsidP="007A6CDB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5103659A" w14:textId="77777777" w:rsidR="00477A95" w:rsidRPr="00110593" w:rsidRDefault="00477A95" w:rsidP="007A6CDB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477A95">
              <w:rPr>
                <w:rFonts w:ascii="Times New Roman" w:hAnsi="Times New Roman"/>
              </w:rPr>
              <w:t>(</w:t>
            </w:r>
            <w:proofErr w:type="spellStart"/>
            <w:r w:rsidRPr="00477A95">
              <w:rPr>
                <w:rFonts w:ascii="Times New Roman" w:hAnsi="Times New Roman"/>
              </w:rPr>
              <w:t>t.j</w:t>
            </w:r>
            <w:proofErr w:type="spellEnd"/>
            <w:r w:rsidRPr="00477A95">
              <w:rPr>
                <w:rFonts w:ascii="Times New Roman" w:hAnsi="Times New Roman"/>
              </w:rPr>
              <w:t>. Dz.U. z 2021r. poz. 1129)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14:paraId="0A5D987E" w14:textId="77777777" w:rsidR="00477A95" w:rsidRPr="00110593" w:rsidRDefault="00477A95" w:rsidP="007A6CDB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43AFE18E" w14:textId="77777777" w:rsidR="00477A95" w:rsidRPr="00110593" w:rsidRDefault="00477A95" w:rsidP="007A6CDB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4D6CDEE0" w14:textId="77777777" w:rsidR="00477A95" w:rsidRPr="00110593" w:rsidRDefault="00477A95" w:rsidP="007A6CD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A7F24CD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6AB39CF2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798CCE7" w14:textId="77777777"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477A95" w:rsidRPr="00477A95">
        <w:rPr>
          <w:rFonts w:ascii="Times New Roman" w:hAnsi="Times New Roman"/>
          <w:b/>
        </w:rPr>
        <w:t>GMINA NIEPOŁOMICE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14:paraId="0BF97D5B" w14:textId="77777777" w:rsidR="005434B3" w:rsidRDefault="00477A95" w:rsidP="005434B3">
      <w:pPr>
        <w:spacing w:after="240" w:line="276" w:lineRule="auto"/>
        <w:jc w:val="center"/>
        <w:rPr>
          <w:rFonts w:ascii="Times New Roman" w:hAnsi="Times New Roman"/>
        </w:rPr>
      </w:pPr>
      <w:r w:rsidRPr="00477A95">
        <w:rPr>
          <w:rFonts w:ascii="Times New Roman" w:hAnsi="Times New Roman"/>
          <w:b/>
        </w:rPr>
        <w:t>Sukcesywna dostawa artykułów żywnościowych do Przedszkola Samorządowego im. Św. Kingi w Podłężu</w:t>
      </w:r>
    </w:p>
    <w:p w14:paraId="7D4AD1D0" w14:textId="77777777"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3A601CE3" w14:textId="77777777"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14:paraId="144101EA" w14:textId="77777777"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1CF3327F" w14:textId="77777777" w:rsidR="00710937" w:rsidRPr="00292198" w:rsidRDefault="00710937" w:rsidP="005E24AA">
      <w:pPr>
        <w:rPr>
          <w:rFonts w:ascii="Times New Roman" w:hAnsi="Times New Roman"/>
        </w:rPr>
      </w:pPr>
    </w:p>
    <w:p w14:paraId="38E4E65D" w14:textId="77777777"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4066486A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2EF4E10D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036A81B3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27FE5891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6398706A" w14:textId="77777777"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6A1D861F" w14:textId="59AA427F"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73C5DA06" w14:textId="084A1ADC" w:rsidR="00174483" w:rsidRDefault="00174483" w:rsidP="00023477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1DF51502" w14:textId="77777777" w:rsidR="00174483" w:rsidRPr="00023477" w:rsidRDefault="00174483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</w:p>
    <w:p w14:paraId="09AF3785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21F19E25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4D4CA717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10B2F94C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28683B7B" w14:textId="7AE7C6C7"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14:paraId="4B5CEF51" w14:textId="28C1B4BC" w:rsidR="00D23F3D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14:paraId="2A3F4E44" w14:textId="77777777" w:rsidR="00174483" w:rsidRPr="00D2702A" w:rsidRDefault="00174483" w:rsidP="00D2702A">
      <w:pPr>
        <w:spacing w:before="120" w:line="276" w:lineRule="auto"/>
        <w:jc w:val="both"/>
        <w:rPr>
          <w:rFonts w:ascii="Times New Roman" w:hAnsi="Times New Roman"/>
        </w:rPr>
      </w:pPr>
    </w:p>
    <w:p w14:paraId="4755E6E5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587AB52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00C43140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01A20A2B" w14:textId="77777777"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470ED3" w14:textId="77777777" w:rsidR="00CA55C3" w:rsidRDefault="00CA55C3" w:rsidP="0038231F">
      <w:pPr>
        <w:spacing w:after="0" w:line="240" w:lineRule="auto"/>
      </w:pPr>
      <w:r>
        <w:separator/>
      </w:r>
    </w:p>
  </w:endnote>
  <w:endnote w:type="continuationSeparator" w:id="0">
    <w:p w14:paraId="26A4B00B" w14:textId="77777777" w:rsidR="00CA55C3" w:rsidRDefault="00CA55C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254CAB" w14:textId="77777777" w:rsidR="00477A95" w:rsidRDefault="00477A9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EEFBF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5449B3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69729A" w14:textId="77777777" w:rsidR="00477A95" w:rsidRDefault="00477A9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1A4824" w14:textId="77777777" w:rsidR="00CA55C3" w:rsidRDefault="00CA55C3" w:rsidP="0038231F">
      <w:pPr>
        <w:spacing w:after="0" w:line="240" w:lineRule="auto"/>
      </w:pPr>
      <w:r>
        <w:separator/>
      </w:r>
    </w:p>
  </w:footnote>
  <w:footnote w:type="continuationSeparator" w:id="0">
    <w:p w14:paraId="540AE7E3" w14:textId="77777777" w:rsidR="00CA55C3" w:rsidRDefault="00CA55C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7879B8" w14:textId="77777777" w:rsidR="00477A95" w:rsidRDefault="00477A9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99136C" w14:textId="77777777" w:rsidR="00477A95" w:rsidRDefault="00477A9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1960EF" w14:textId="77777777" w:rsidR="00477A95" w:rsidRDefault="00477A9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55C3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74483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77A95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96151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D7D9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A55C3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CAB834"/>
  <w15:docId w15:val="{E2B09318-EFE6-4621-A014-1EE9E664C3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279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cp:lastModifiedBy>Czesław Nowak</cp:lastModifiedBy>
  <cp:revision>2</cp:revision>
  <cp:lastPrinted>2016-07-26T10:32:00Z</cp:lastPrinted>
  <dcterms:created xsi:type="dcterms:W3CDTF">2021-12-15T09:06:00Z</dcterms:created>
  <dcterms:modified xsi:type="dcterms:W3CDTF">2021-12-15T09:06:00Z</dcterms:modified>
</cp:coreProperties>
</file>