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1FA" w:rsidRPr="002B41FA" w:rsidRDefault="002B41FA" w:rsidP="002B41FA">
      <w:pPr>
        <w:spacing w:before="60" w:after="6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2B41FA">
        <w:rPr>
          <w:rFonts w:ascii="Verdana" w:eastAsia="Times New Roman" w:hAnsi="Verdana"/>
          <w:noProof/>
          <w:sz w:val="24"/>
          <w:szCs w:val="24"/>
          <w:lang w:val="fr-FR" w:eastAsia="pl-PL"/>
        </w:rPr>
        <w:drawing>
          <wp:inline distT="0" distB="0" distL="0" distR="0" wp14:anchorId="215DE14C" wp14:editId="2998F3F8">
            <wp:extent cx="695325" cy="1352550"/>
            <wp:effectExtent l="0" t="0" r="9525" b="0"/>
            <wp:docPr id="3" name="Obraz 3" descr="logo AG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AG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41FA">
        <w:rPr>
          <w:rFonts w:ascii="Times New Roman" w:eastAsia="Times New Roman" w:hAnsi="Times New Roman"/>
          <w:b/>
          <w:lang w:eastAsia="pl-PL"/>
        </w:rPr>
        <w:t xml:space="preserve">                     </w:t>
      </w:r>
      <w:r w:rsidRPr="002B41FA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6BD43AA2" wp14:editId="47DA50A0">
            <wp:extent cx="1066800" cy="81915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B41FA">
        <w:rPr>
          <w:rFonts w:ascii="Times New Roman" w:eastAsia="Times New Roman" w:hAnsi="Times New Roman"/>
          <w:b/>
          <w:lang w:eastAsia="pl-PL"/>
        </w:rPr>
        <w:t xml:space="preserve">           </w:t>
      </w:r>
      <w:r w:rsidRPr="002B41FA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1D53DE6C" wp14:editId="358895F9">
            <wp:extent cx="1362075" cy="4572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B41FA">
        <w:rPr>
          <w:rFonts w:ascii="Times New Roman" w:eastAsia="Times New Roman" w:hAnsi="Times New Roman"/>
          <w:b/>
          <w:lang w:eastAsia="pl-PL"/>
        </w:rPr>
        <w:t xml:space="preserve">        </w:t>
      </w:r>
      <w:r w:rsidRPr="002B41FA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53EE48E6" wp14:editId="776F786B">
            <wp:extent cx="1495425" cy="74295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41FA" w:rsidRDefault="002B41FA" w:rsidP="00E00F8E">
      <w:pPr>
        <w:spacing w:after="0" w:line="480" w:lineRule="auto"/>
        <w:rPr>
          <w:rFonts w:ascii="Verdana" w:hAnsi="Verdana"/>
          <w:sz w:val="16"/>
          <w:szCs w:val="16"/>
        </w:rPr>
      </w:pPr>
    </w:p>
    <w:p w:rsidR="00E00F8E" w:rsidRDefault="00E00F8E" w:rsidP="00E00F8E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KC-zp.272-2</w:t>
      </w:r>
      <w:r w:rsidR="00A93CB8">
        <w:rPr>
          <w:rFonts w:ascii="Verdana" w:hAnsi="Verdana"/>
          <w:b/>
          <w:sz w:val="16"/>
          <w:szCs w:val="16"/>
        </w:rPr>
        <w:t>49</w:t>
      </w:r>
      <w:r>
        <w:rPr>
          <w:rFonts w:ascii="Verdana" w:hAnsi="Verdana"/>
          <w:b/>
          <w:sz w:val="16"/>
          <w:szCs w:val="16"/>
        </w:rPr>
        <w:t>/21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:rsidR="00E00F8E" w:rsidRDefault="00E00F8E" w:rsidP="00E00F8E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E00F8E" w:rsidRDefault="00E00F8E" w:rsidP="00E00F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:rsidR="00E00F8E" w:rsidRDefault="00E00F8E" w:rsidP="00E00F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:rsidR="00E00F8E" w:rsidRDefault="00E00F8E" w:rsidP="00E00F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:rsidR="00E00F8E" w:rsidRDefault="00E00F8E" w:rsidP="00E00F8E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:rsidR="00E00F8E" w:rsidRDefault="00E00F8E" w:rsidP="00E00F8E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:rsidR="00E00F8E" w:rsidRDefault="00E00F8E" w:rsidP="00E00F8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:rsidR="00E00F8E" w:rsidRDefault="00E00F8E" w:rsidP="00E00F8E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:rsidR="00E00F8E" w:rsidRDefault="00E00F8E" w:rsidP="00E00F8E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E00F8E" w:rsidRDefault="00E00F8E" w:rsidP="00E00F8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E00F8E" w:rsidRDefault="00E00F8E" w:rsidP="00E00F8E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E00F8E" w:rsidRDefault="00E00F8E" w:rsidP="00E00F8E">
      <w:pPr>
        <w:spacing w:line="252" w:lineRule="auto"/>
        <w:rPr>
          <w:rFonts w:ascii="Arial" w:hAnsi="Arial" w:cs="Arial"/>
        </w:rPr>
      </w:pPr>
    </w:p>
    <w:p w:rsidR="00E00F8E" w:rsidRDefault="00E00F8E" w:rsidP="00E00F8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:rsidR="00E00F8E" w:rsidRDefault="00E00F8E" w:rsidP="00E00F8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E00F8E" w:rsidRDefault="00E00F8E" w:rsidP="00E00F8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E00F8E" w:rsidRDefault="00E00F8E" w:rsidP="00E00F8E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E00F8E" w:rsidRDefault="00E00F8E" w:rsidP="00E00F8E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A93CB8" w:rsidRPr="00A93CB8">
        <w:rPr>
          <w:rFonts w:eastAsia="Times New Roman" w:cs="Calibri"/>
          <w:b/>
          <w:lang w:eastAsia="pl-PL"/>
        </w:rPr>
        <w:t>Wykonanie usługi w zakresie pobrania próbek z procesu technologicznego wzbogacania rudy, analiz sitowych, testów flotacyjnych rudy surowej oraz oznaczeń chemicznych i mineralogicznych z wykorzystaniem techniki mineralogii procesowej MLA lub QEMSCAN, gęstości z</w:t>
      </w:r>
      <w:r w:rsidR="00E25CCB">
        <w:rPr>
          <w:rFonts w:eastAsia="Times New Roman" w:cs="Calibri"/>
          <w:b/>
          <w:lang w:eastAsia="pl-PL"/>
        </w:rPr>
        <w:t>a</w:t>
      </w:r>
      <w:bookmarkStart w:id="0" w:name="_GoBack"/>
      <w:bookmarkEnd w:id="0"/>
      <w:r w:rsidR="00A93CB8" w:rsidRPr="00A93CB8">
        <w:rPr>
          <w:rFonts w:eastAsia="Times New Roman" w:cs="Calibri"/>
          <w:b/>
          <w:lang w:eastAsia="pl-PL"/>
        </w:rPr>
        <w:t>wiesiny i wilgotności rudy dla układów technologicznych O/ZWR Rejon Polkowice - KGHM Polska Miedź S.A. - Kc-zp.272-249/21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:rsidR="00E00F8E" w:rsidRDefault="00E00F8E" w:rsidP="00E00F8E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E00F8E" w:rsidRDefault="00E00F8E" w:rsidP="00E00F8E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E00F8E" w:rsidRDefault="00E00F8E" w:rsidP="00E00F8E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E00F8E" w:rsidRDefault="00E00F8E" w:rsidP="00E00F8E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:rsidR="00E00F8E" w:rsidRDefault="00E00F8E" w:rsidP="00E00F8E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3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E00F8E" w:rsidRDefault="00E00F8E" w:rsidP="00E00F8E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E00F8E" w:rsidRDefault="00E00F8E" w:rsidP="00E00F8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E00F8E" w:rsidRDefault="00E00F8E" w:rsidP="00E00F8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E00F8E" w:rsidRDefault="00E00F8E" w:rsidP="00E00F8E"/>
    <w:p w:rsidR="00E00F8E" w:rsidRDefault="00E00F8E" w:rsidP="00E00F8E"/>
    <w:p w:rsidR="005103B9" w:rsidRPr="009475A8" w:rsidRDefault="005103B9" w:rsidP="009475A8"/>
    <w:sectPr w:rsidR="005103B9" w:rsidRPr="009475A8" w:rsidSect="009475A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34E" w:rsidRDefault="0037734E" w:rsidP="0038231F">
      <w:pPr>
        <w:spacing w:after="0" w:line="240" w:lineRule="auto"/>
      </w:pPr>
      <w:r>
        <w:separator/>
      </w:r>
    </w:p>
  </w:endnote>
  <w:endnote w:type="continuationSeparator" w:id="0">
    <w:p w:rsidR="0037734E" w:rsidRDefault="003773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34E" w:rsidRDefault="0037734E" w:rsidP="0038231F">
      <w:pPr>
        <w:spacing w:after="0" w:line="240" w:lineRule="auto"/>
      </w:pPr>
      <w:r>
        <w:separator/>
      </w:r>
    </w:p>
  </w:footnote>
  <w:footnote w:type="continuationSeparator" w:id="0">
    <w:p w:rsidR="0037734E" w:rsidRDefault="0037734E" w:rsidP="0038231F">
      <w:pPr>
        <w:spacing w:after="0" w:line="240" w:lineRule="auto"/>
      </w:pPr>
      <w:r>
        <w:continuationSeparator/>
      </w:r>
    </w:p>
  </w:footnote>
  <w:footnote w:id="1">
    <w:p w:rsidR="00E00F8E" w:rsidRDefault="00E00F8E" w:rsidP="00E00F8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E00F8E" w:rsidRDefault="00E00F8E" w:rsidP="00E00F8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3">
    <w:p w:rsidR="00E00F8E" w:rsidRDefault="00E00F8E" w:rsidP="00E00F8E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3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6A63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B41FA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734E"/>
    <w:rsid w:val="0038231F"/>
    <w:rsid w:val="003B2070"/>
    <w:rsid w:val="003B214C"/>
    <w:rsid w:val="003B7238"/>
    <w:rsid w:val="003C3B64"/>
    <w:rsid w:val="003F024C"/>
    <w:rsid w:val="00434CC2"/>
    <w:rsid w:val="004541F9"/>
    <w:rsid w:val="0045524F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2E4F"/>
    <w:rsid w:val="00A93CB8"/>
    <w:rsid w:val="00AE6FF2"/>
    <w:rsid w:val="00B0088C"/>
    <w:rsid w:val="00B15219"/>
    <w:rsid w:val="00B15FD3"/>
    <w:rsid w:val="00B34079"/>
    <w:rsid w:val="00B8005E"/>
    <w:rsid w:val="00B90E42"/>
    <w:rsid w:val="00BB0C3C"/>
    <w:rsid w:val="00BD173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0F8E"/>
    <w:rsid w:val="00E022A1"/>
    <w:rsid w:val="00E21B42"/>
    <w:rsid w:val="00E24546"/>
    <w:rsid w:val="00E25CCB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92AE331"/>
  <w15:chartTrackingRefBased/>
  <w15:docId w15:val="{8E0B9DE6-1A27-48D0-BCEC-07B3A15EA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0F8E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FBF3D-3FEA-4AF0-AA67-D41769650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2021-07-06T08:35:00Z</dcterms:created>
  <dcterms:modified xsi:type="dcterms:W3CDTF">2021-07-06T08:35:00Z</dcterms:modified>
</cp:coreProperties>
</file>