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961DA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50421" w:rsidRPr="00350421">
        <w:rPr>
          <w:rFonts w:ascii="Times New Roman" w:hAnsi="Times New Roman"/>
          <w:b/>
        </w:rPr>
        <w:t>ZP.271.44.2021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0421" w:rsidRPr="00350421">
        <w:rPr>
          <w:sz w:val="22"/>
          <w:szCs w:val="22"/>
        </w:rPr>
        <w:t>GMINA NIEPOŁOMICE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0421" w:rsidRPr="00350421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350421" w:rsidRPr="00350421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0421" w:rsidRPr="00350421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350421" w:rsidRPr="00350421">
        <w:rPr>
          <w:sz w:val="22"/>
          <w:szCs w:val="22"/>
        </w:rPr>
        <w:t>Niepołomice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50421" w:rsidRPr="00110593" w:rsidTr="00626D79">
        <w:tc>
          <w:tcPr>
            <w:tcW w:w="9212" w:type="dxa"/>
            <w:shd w:val="clear" w:color="auto" w:fill="D9D9D9"/>
          </w:tcPr>
          <w:p w:rsidR="00350421" w:rsidRPr="00110593" w:rsidRDefault="00350421" w:rsidP="00626D7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50421" w:rsidRPr="00110593" w:rsidRDefault="00350421" w:rsidP="00626D7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50421">
              <w:rPr>
                <w:rFonts w:ascii="Times New Roman" w:hAnsi="Times New Roman"/>
              </w:rPr>
              <w:t>(</w:t>
            </w:r>
            <w:proofErr w:type="spellStart"/>
            <w:r w:rsidRPr="00350421">
              <w:rPr>
                <w:rFonts w:ascii="Times New Roman" w:hAnsi="Times New Roman"/>
              </w:rPr>
              <w:t>t.j</w:t>
            </w:r>
            <w:proofErr w:type="spellEnd"/>
            <w:r w:rsidRPr="00350421">
              <w:rPr>
                <w:rFonts w:ascii="Times New Roman" w:hAnsi="Times New Roman"/>
              </w:rPr>
              <w:t xml:space="preserve">. </w:t>
            </w:r>
            <w:proofErr w:type="spellStart"/>
            <w:r w:rsidRPr="00350421">
              <w:rPr>
                <w:rFonts w:ascii="Times New Roman" w:hAnsi="Times New Roman"/>
              </w:rPr>
              <w:t>Dz.U</w:t>
            </w:r>
            <w:proofErr w:type="spellEnd"/>
            <w:r w:rsidRPr="00350421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50421" w:rsidRPr="00110593" w:rsidRDefault="00350421" w:rsidP="00626D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50421" w:rsidRPr="00110593" w:rsidRDefault="00350421" w:rsidP="00626D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50421" w:rsidRPr="00110593" w:rsidRDefault="00350421" w:rsidP="00626D7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9961DA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50421" w:rsidRPr="00350421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961DA">
        <w:rPr>
          <w:rFonts w:ascii="Times New Roman" w:hAnsi="Times New Roman"/>
        </w:rPr>
        <w:t xml:space="preserve"> </w:t>
      </w:r>
      <w:r w:rsidR="00350421" w:rsidRPr="00350421">
        <w:rPr>
          <w:rFonts w:ascii="Times New Roman" w:hAnsi="Times New Roman"/>
          <w:b/>
        </w:rPr>
        <w:t>Świadczenie usługi polegającej na zarządzaniu Domem Kultury</w:t>
      </w:r>
      <w:r w:rsidR="003C449E">
        <w:rPr>
          <w:rFonts w:ascii="Times New Roman" w:hAnsi="Times New Roman"/>
          <w:b/>
        </w:rPr>
        <w:t xml:space="preserve"> w Staniątkach </w:t>
      </w:r>
      <w:r w:rsidR="00350421" w:rsidRPr="00350421">
        <w:rPr>
          <w:rFonts w:ascii="Times New Roman" w:hAnsi="Times New Roman"/>
          <w:b/>
        </w:rPr>
        <w:t xml:space="preserve"> i realizowaniu zadań publicznych z zakresu edukacji, działalności wspomagającej rozwój wspólnot i społeczności lokalnej, turystyki i krajoznawstwa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023477" w:rsidRPr="009961DA" w:rsidRDefault="00C113BF" w:rsidP="009961DA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9961DA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9961DA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505"/>
      </w:tblGrid>
      <w:tr w:rsidR="00D2702A" w:rsidRPr="00D2702A" w:rsidTr="009961D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50421" w:rsidRPr="009961DA" w:rsidTr="009961D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421" w:rsidRPr="009961DA" w:rsidRDefault="00350421" w:rsidP="009961D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1D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421" w:rsidRPr="009961DA" w:rsidRDefault="00350421" w:rsidP="009961DA">
            <w:pPr>
              <w:spacing w:before="60"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61D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50421" w:rsidRPr="009961DA" w:rsidRDefault="00350421" w:rsidP="009961D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1DA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350421" w:rsidRPr="009961DA" w:rsidRDefault="00350421" w:rsidP="009961D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1DA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350421" w:rsidRPr="009961DA" w:rsidRDefault="00350421" w:rsidP="009961D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1DA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350421" w:rsidRPr="009961DA" w:rsidRDefault="009961DA" w:rsidP="009961D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1DA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350421" w:rsidRPr="009961DA">
              <w:rPr>
                <w:rFonts w:ascii="Times New Roman" w:hAnsi="Times New Roman"/>
                <w:sz w:val="20"/>
                <w:szCs w:val="20"/>
              </w:rPr>
              <w:t xml:space="preserve">zorganizowała, co najmniej 3 imprezy otwarte dla społeczności lokalnej, </w:t>
            </w:r>
          </w:p>
          <w:p w:rsidR="00350421" w:rsidRPr="009961DA" w:rsidRDefault="009961DA" w:rsidP="009961D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1DA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350421" w:rsidRPr="009961DA">
              <w:rPr>
                <w:rFonts w:ascii="Times New Roman" w:hAnsi="Times New Roman"/>
                <w:sz w:val="20"/>
                <w:szCs w:val="20"/>
              </w:rPr>
              <w:t xml:space="preserve">zrealizowała, co najmniej 1 projekt społeczno - kulturalny finansowany ze źródeł zewnętrznych, </w:t>
            </w:r>
          </w:p>
          <w:p w:rsidR="00350421" w:rsidRPr="009961DA" w:rsidRDefault="009961DA" w:rsidP="009961D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1DA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350421" w:rsidRPr="009961DA">
              <w:rPr>
                <w:rFonts w:ascii="Times New Roman" w:hAnsi="Times New Roman"/>
                <w:sz w:val="20"/>
                <w:szCs w:val="20"/>
              </w:rPr>
              <w:t>zrealizowała warsztaty dla społeczności lokalnej w tym dla dzieci, młodzieży, dorosłych i seniorów,</w:t>
            </w:r>
          </w:p>
          <w:p w:rsidR="00350421" w:rsidRPr="009961DA" w:rsidRDefault="009961DA" w:rsidP="009961DA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61DA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350421" w:rsidRPr="009961DA">
              <w:rPr>
                <w:rFonts w:ascii="Times New Roman" w:hAnsi="Times New Roman"/>
                <w:sz w:val="20"/>
                <w:szCs w:val="20"/>
              </w:rPr>
              <w:t>posiada doświadczenie menadżerskie,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F8042D" w:rsidRDefault="00C87B6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P</w:t>
      </w:r>
      <w:r w:rsidR="00025C8D" w:rsidRPr="006676AE">
        <w:rPr>
          <w:rFonts w:ascii="Times New Roman" w:hAnsi="Times New Roman"/>
          <w:i/>
          <w:sz w:val="16"/>
          <w:szCs w:val="16"/>
        </w:rPr>
        <w:t>odpis</w:t>
      </w:r>
    </w:p>
    <w:p w:rsidR="00C87B68" w:rsidRPr="00FB12DC" w:rsidRDefault="00C87B68" w:rsidP="00C87B68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C87B68" w:rsidRPr="00FB12DC" w:rsidRDefault="00C87B68" w:rsidP="00C87B68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C87B68" w:rsidRPr="00FB12DC" w:rsidRDefault="00C87B68" w:rsidP="00C87B68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C87B68" w:rsidRPr="00FB12DC" w:rsidRDefault="00C87B68" w:rsidP="00C87B68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C87B68" w:rsidRPr="00FB12DC" w:rsidTr="00626D79">
        <w:tc>
          <w:tcPr>
            <w:tcW w:w="543" w:type="dxa"/>
          </w:tcPr>
          <w:p w:rsidR="00C87B68" w:rsidRPr="00FB12DC" w:rsidRDefault="00C87B68" w:rsidP="00626D7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C87B68" w:rsidRPr="00FB12DC" w:rsidRDefault="00C87B68" w:rsidP="00626D7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C87B68" w:rsidRPr="00FB12DC" w:rsidRDefault="00C87B68" w:rsidP="00626D7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C87B68" w:rsidRPr="00FB12DC" w:rsidTr="00626D79">
        <w:tc>
          <w:tcPr>
            <w:tcW w:w="543" w:type="dxa"/>
          </w:tcPr>
          <w:p w:rsidR="00C87B68" w:rsidRPr="00FB12DC" w:rsidRDefault="00C87B68" w:rsidP="00626D7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C87B68" w:rsidRPr="00FB12DC" w:rsidRDefault="00C87B68" w:rsidP="00626D7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C87B68" w:rsidRPr="00FB12DC" w:rsidRDefault="00C87B68" w:rsidP="00626D7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87B68" w:rsidRPr="00FB12DC" w:rsidTr="00626D79">
        <w:tc>
          <w:tcPr>
            <w:tcW w:w="543" w:type="dxa"/>
          </w:tcPr>
          <w:p w:rsidR="00C87B68" w:rsidRPr="00FB12DC" w:rsidRDefault="00C87B68" w:rsidP="00626D7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C87B68" w:rsidRPr="00FB12DC" w:rsidRDefault="00C87B68" w:rsidP="00626D7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C87B68" w:rsidRPr="00FB12DC" w:rsidRDefault="00C87B68" w:rsidP="00626D7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87B68" w:rsidRPr="00FB12DC" w:rsidRDefault="00C87B68" w:rsidP="00C87B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C87B68" w:rsidRPr="00FB12DC" w:rsidRDefault="00C87B68" w:rsidP="00C87B6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87B68" w:rsidRPr="006676AE" w:rsidRDefault="00C87B68" w:rsidP="00C87B6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B12DC">
        <w:rPr>
          <w:rFonts w:ascii="Times New Roman" w:hAnsi="Times New Roman"/>
          <w:i/>
          <w:sz w:val="20"/>
          <w:szCs w:val="20"/>
        </w:rPr>
        <w:t>Podpis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podpis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2B6" w:rsidRDefault="001422B6" w:rsidP="0038231F">
      <w:pPr>
        <w:spacing w:after="0" w:line="240" w:lineRule="auto"/>
      </w:pPr>
      <w:r>
        <w:separator/>
      </w:r>
    </w:p>
  </w:endnote>
  <w:endnote w:type="continuationSeparator" w:id="0">
    <w:p w:rsidR="001422B6" w:rsidRDefault="001422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21" w:rsidRDefault="003504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954F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954F4">
      <w:rPr>
        <w:b/>
        <w:bCs/>
        <w:sz w:val="24"/>
        <w:szCs w:val="24"/>
      </w:rPr>
      <w:fldChar w:fldCharType="separate"/>
    </w:r>
    <w:r w:rsidR="003C449E">
      <w:rPr>
        <w:b/>
        <w:bCs/>
        <w:noProof/>
      </w:rPr>
      <w:t>1</w:t>
    </w:r>
    <w:r w:rsidR="009954F4">
      <w:rPr>
        <w:b/>
        <w:bCs/>
        <w:sz w:val="24"/>
        <w:szCs w:val="24"/>
      </w:rPr>
      <w:fldChar w:fldCharType="end"/>
    </w:r>
    <w:r>
      <w:t xml:space="preserve"> z </w:t>
    </w:r>
    <w:r w:rsidR="009954F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954F4">
      <w:rPr>
        <w:b/>
        <w:bCs/>
        <w:sz w:val="24"/>
        <w:szCs w:val="24"/>
      </w:rPr>
      <w:fldChar w:fldCharType="separate"/>
    </w:r>
    <w:r w:rsidR="003C449E">
      <w:rPr>
        <w:b/>
        <w:bCs/>
        <w:noProof/>
      </w:rPr>
      <w:t>2</w:t>
    </w:r>
    <w:r w:rsidR="009954F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21" w:rsidRDefault="003504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2B6" w:rsidRDefault="001422B6" w:rsidP="0038231F">
      <w:pPr>
        <w:spacing w:after="0" w:line="240" w:lineRule="auto"/>
      </w:pPr>
      <w:r>
        <w:separator/>
      </w:r>
    </w:p>
  </w:footnote>
  <w:footnote w:type="continuationSeparator" w:id="0">
    <w:p w:rsidR="001422B6" w:rsidRDefault="001422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21" w:rsidRDefault="003504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21" w:rsidRDefault="003504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421" w:rsidRDefault="003504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042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22B6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421"/>
    <w:rsid w:val="00350CD9"/>
    <w:rsid w:val="00351F8A"/>
    <w:rsid w:val="00364235"/>
    <w:rsid w:val="00366AC6"/>
    <w:rsid w:val="0038231F"/>
    <w:rsid w:val="003B2070"/>
    <w:rsid w:val="003B214C"/>
    <w:rsid w:val="003B7238"/>
    <w:rsid w:val="003C3B64"/>
    <w:rsid w:val="003C449E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54F4"/>
    <w:rsid w:val="009961DA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7B68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AC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0E11F-FE43-420F-857F-B894BF32E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2021-12-14T15:23:00Z</cp:lastPrinted>
  <dcterms:created xsi:type="dcterms:W3CDTF">2021-12-14T15:23:00Z</dcterms:created>
  <dcterms:modified xsi:type="dcterms:W3CDTF">2021-12-14T15:23:00Z</dcterms:modified>
</cp:coreProperties>
</file>