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13F79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215C3" w:rsidRPr="007215C3">
        <w:rPr>
          <w:b/>
          <w:sz w:val="22"/>
          <w:szCs w:val="22"/>
        </w:rPr>
        <w:t>ZP/57/2021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15C3" w:rsidRPr="00110593" w:rsidTr="005F4585">
        <w:tc>
          <w:tcPr>
            <w:tcW w:w="9104" w:type="dxa"/>
            <w:shd w:val="clear" w:color="auto" w:fill="D9D9D9"/>
          </w:tcPr>
          <w:p w:rsidR="007215C3" w:rsidRPr="00110593" w:rsidRDefault="007215C3" w:rsidP="005F458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215C3" w:rsidRPr="00110593" w:rsidRDefault="007215C3" w:rsidP="005F4585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215C3">
              <w:t>(</w:t>
            </w:r>
            <w:proofErr w:type="spellStart"/>
            <w:r w:rsidRPr="007215C3">
              <w:t>t.j</w:t>
            </w:r>
            <w:proofErr w:type="spellEnd"/>
            <w:r w:rsidRPr="007215C3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7215C3" w:rsidRPr="0043102D" w:rsidRDefault="007215C3" w:rsidP="005F4585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215C3" w:rsidRPr="00110593" w:rsidRDefault="007215C3" w:rsidP="005F4585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215C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215C3">
        <w:rPr>
          <w:b/>
          <w:sz w:val="22"/>
          <w:szCs w:val="22"/>
        </w:rPr>
        <w:t>Zakup i dostawa implantów ortopedycznych do rekonstrukcji ACL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6CF" w:rsidRDefault="002036CF">
      <w:r>
        <w:separator/>
      </w:r>
    </w:p>
  </w:endnote>
  <w:endnote w:type="continuationSeparator" w:id="0">
    <w:p w:rsidR="002036CF" w:rsidRDefault="00203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5C3" w:rsidRDefault="007215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6CF" w:rsidRDefault="002036CF">
      <w:r>
        <w:separator/>
      </w:r>
    </w:p>
  </w:footnote>
  <w:footnote w:type="continuationSeparator" w:id="0">
    <w:p w:rsidR="002036CF" w:rsidRDefault="002036C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5C3" w:rsidRDefault="007215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5C3" w:rsidRDefault="00721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15C3" w:rsidRDefault="007215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6C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36CF"/>
    <w:rsid w:val="00204613"/>
    <w:rsid w:val="002B1E07"/>
    <w:rsid w:val="002C2DE7"/>
    <w:rsid w:val="002D160C"/>
    <w:rsid w:val="002D3BDF"/>
    <w:rsid w:val="003024A8"/>
    <w:rsid w:val="00307E5F"/>
    <w:rsid w:val="00312A4F"/>
    <w:rsid w:val="00313F79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15C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2B34D1"/>
  <w15:chartTrackingRefBased/>
  <w15:docId w15:val="{19CE6439-C895-44F4-8DCA-B6206345A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1BD08-A476-444A-89F3-01FC4D74D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205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2010-01-07T09:39:00Z</cp:lastPrinted>
  <dcterms:created xsi:type="dcterms:W3CDTF">2021-12-01T13:05:00Z</dcterms:created>
  <dcterms:modified xsi:type="dcterms:W3CDTF">2021-12-01T13:06:00Z</dcterms:modified>
</cp:coreProperties>
</file>