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565B37" w:rsidRDefault="00404400" w:rsidP="0040440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65B37">
        <w:rPr>
          <w:sz w:val="22"/>
          <w:szCs w:val="22"/>
        </w:rPr>
        <w:t>NAZWA WYKONAWCY:……………………………………………………………………..</w:t>
      </w:r>
    </w:p>
    <w:p w14:paraId="5D1325DB" w14:textId="1D07EAE5" w:rsidR="00404400" w:rsidRPr="00565B37" w:rsidRDefault="00404400" w:rsidP="00404400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565B37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42A03161" w14:textId="77777777" w:rsidR="00404400" w:rsidRPr="00565B37" w:rsidRDefault="00404400" w:rsidP="0040440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65B37">
        <w:rPr>
          <w:sz w:val="22"/>
          <w:szCs w:val="22"/>
        </w:rPr>
        <w:t>ADRES:…………………………………………………………………………………………</w:t>
      </w:r>
    </w:p>
    <w:p w14:paraId="16932285" w14:textId="63849F92" w:rsidR="00404400" w:rsidRPr="00565B37" w:rsidRDefault="00404400" w:rsidP="0040440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65B37"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259FF859" w14:textId="77777777" w:rsidR="00404400" w:rsidRPr="00565B37" w:rsidRDefault="00404400" w:rsidP="0040440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65B37">
        <w:rPr>
          <w:sz w:val="22"/>
          <w:szCs w:val="22"/>
          <w:lang w:val="de-DE"/>
        </w:rPr>
        <w:t>TEL.</w:t>
      </w:r>
      <w:r w:rsidRPr="00565B37">
        <w:rPr>
          <w:sz w:val="22"/>
          <w:szCs w:val="22"/>
        </w:rPr>
        <w:t>……………………………………………………………………………………………..</w:t>
      </w:r>
    </w:p>
    <w:p w14:paraId="0507325F" w14:textId="77777777" w:rsidR="00404400" w:rsidRPr="00565B37" w:rsidRDefault="00404400" w:rsidP="0040440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65B37">
        <w:rPr>
          <w:sz w:val="22"/>
          <w:szCs w:val="22"/>
          <w:lang w:val="de-DE"/>
        </w:rPr>
        <w:t xml:space="preserve">FAX </w:t>
      </w:r>
      <w:r w:rsidRPr="00565B37">
        <w:rPr>
          <w:sz w:val="22"/>
          <w:szCs w:val="22"/>
        </w:rPr>
        <w:t>…………………………………………………………………………………………….</w:t>
      </w:r>
    </w:p>
    <w:p w14:paraId="0024174B" w14:textId="77777777" w:rsidR="00404400" w:rsidRPr="00565B37" w:rsidRDefault="00404400" w:rsidP="0040440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65B37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565B37" w:rsidRDefault="00404400" w:rsidP="0040440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65B37">
        <w:rPr>
          <w:sz w:val="22"/>
          <w:szCs w:val="22"/>
          <w:lang w:val="de-DE"/>
        </w:rPr>
        <w:t xml:space="preserve">NIP…………………………………. </w:t>
      </w:r>
      <w:r w:rsidRPr="00565B37">
        <w:rPr>
          <w:sz w:val="22"/>
          <w:szCs w:val="22"/>
        </w:rPr>
        <w:t>REGON:………………………………………………...</w:t>
      </w:r>
    </w:p>
    <w:p w14:paraId="6C38D974" w14:textId="77777777" w:rsidR="00404400" w:rsidRPr="00565B37" w:rsidRDefault="00404400" w:rsidP="00404400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565B37">
        <w:rPr>
          <w:sz w:val="22"/>
          <w:szCs w:val="22"/>
        </w:rPr>
        <w:t>BANK/ NR KONTA ……………………………………………………………………………</w:t>
      </w:r>
    </w:p>
    <w:p w14:paraId="5BFB2C9D" w14:textId="77777777" w:rsidR="00404400" w:rsidRPr="00565B37" w:rsidRDefault="00404400" w:rsidP="00404400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DEB6544" w14:textId="77777777" w:rsidR="00404400" w:rsidRPr="00565B37" w:rsidRDefault="00404400" w:rsidP="00404400">
      <w:pPr>
        <w:spacing w:line="360" w:lineRule="auto"/>
        <w:rPr>
          <w:sz w:val="22"/>
          <w:szCs w:val="22"/>
        </w:rPr>
      </w:pPr>
      <w:r w:rsidRPr="00565B37">
        <w:rPr>
          <w:sz w:val="22"/>
          <w:szCs w:val="22"/>
        </w:rPr>
        <w:t>Do: Nazwa i siedziba Zamawiającego:</w:t>
      </w:r>
    </w:p>
    <w:p w14:paraId="5A98C090" w14:textId="77777777" w:rsidR="00404400" w:rsidRPr="00565B37" w:rsidRDefault="00404400" w:rsidP="00404400">
      <w:pPr>
        <w:ind w:right="-110"/>
        <w:rPr>
          <w:b/>
          <w:sz w:val="22"/>
          <w:szCs w:val="22"/>
        </w:rPr>
      </w:pPr>
      <w:r w:rsidRPr="00565B37">
        <w:rPr>
          <w:b/>
          <w:sz w:val="22"/>
          <w:szCs w:val="22"/>
        </w:rPr>
        <w:t>Akademia Górniczo - Hutnicza</w:t>
      </w:r>
    </w:p>
    <w:p w14:paraId="31202C81" w14:textId="77777777" w:rsidR="00404400" w:rsidRPr="00565B37" w:rsidRDefault="00404400" w:rsidP="00404400">
      <w:pPr>
        <w:ind w:right="-110"/>
        <w:rPr>
          <w:b/>
          <w:sz w:val="22"/>
          <w:szCs w:val="22"/>
        </w:rPr>
      </w:pPr>
      <w:r w:rsidRPr="00565B37">
        <w:rPr>
          <w:b/>
          <w:sz w:val="22"/>
          <w:szCs w:val="22"/>
        </w:rPr>
        <w:t>im. Stanisława Staszica w Krakowie</w:t>
      </w:r>
    </w:p>
    <w:p w14:paraId="3A5822B0" w14:textId="77777777" w:rsidR="00404400" w:rsidRPr="00565B37" w:rsidRDefault="00404400" w:rsidP="00404400">
      <w:pPr>
        <w:ind w:right="-110"/>
        <w:rPr>
          <w:b/>
          <w:sz w:val="22"/>
          <w:szCs w:val="22"/>
        </w:rPr>
      </w:pPr>
      <w:r w:rsidRPr="00565B37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565B37" w:rsidRDefault="00404400" w:rsidP="00404400">
      <w:pPr>
        <w:ind w:right="-110"/>
        <w:rPr>
          <w:b/>
          <w:sz w:val="22"/>
          <w:szCs w:val="22"/>
        </w:rPr>
      </w:pPr>
      <w:r w:rsidRPr="00565B37">
        <w:rPr>
          <w:b/>
          <w:sz w:val="22"/>
          <w:szCs w:val="22"/>
        </w:rPr>
        <w:t xml:space="preserve">Al. Mickiewicza 30 </w:t>
      </w:r>
    </w:p>
    <w:p w14:paraId="0572B5E8" w14:textId="77777777" w:rsidR="00404400" w:rsidRPr="00565B37" w:rsidRDefault="00404400" w:rsidP="00404400">
      <w:pPr>
        <w:rPr>
          <w:b/>
          <w:sz w:val="22"/>
          <w:szCs w:val="22"/>
        </w:rPr>
      </w:pPr>
      <w:r w:rsidRPr="00565B37">
        <w:rPr>
          <w:b/>
          <w:sz w:val="22"/>
          <w:szCs w:val="22"/>
        </w:rPr>
        <w:t xml:space="preserve">30-059 Kraków,  </w:t>
      </w:r>
    </w:p>
    <w:p w14:paraId="06C3932C" w14:textId="358BCDEA" w:rsidR="00404400" w:rsidRDefault="00404400" w:rsidP="00AF5C27">
      <w:pPr>
        <w:jc w:val="both"/>
        <w:rPr>
          <w:sz w:val="22"/>
          <w:szCs w:val="22"/>
        </w:rPr>
      </w:pPr>
      <w:r w:rsidRPr="00AF5C27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AF5C27">
        <w:rPr>
          <w:sz w:val="22"/>
          <w:szCs w:val="22"/>
        </w:rPr>
        <w:t>:</w:t>
      </w:r>
      <w:r w:rsidRPr="00AF5C27">
        <w:rPr>
          <w:b/>
          <w:bCs/>
          <w:sz w:val="22"/>
          <w:szCs w:val="22"/>
        </w:rPr>
        <w:t xml:space="preserve"> </w:t>
      </w:r>
      <w:bookmarkEnd w:id="0"/>
      <w:r w:rsidR="00AF5C27" w:rsidRPr="00AF5C27">
        <w:rPr>
          <w:b/>
          <w:bCs/>
          <w:sz w:val="22"/>
          <w:szCs w:val="22"/>
        </w:rPr>
        <w:t>dostawa materiałów promocyjnych Programu ERSAMUS + - KC-zp.272-687/21</w:t>
      </w:r>
      <w:r w:rsidR="003A24EB" w:rsidRPr="00AF5C27">
        <w:rPr>
          <w:b/>
          <w:bCs/>
          <w:sz w:val="22"/>
          <w:szCs w:val="22"/>
        </w:rPr>
        <w:t xml:space="preserve">, </w:t>
      </w:r>
      <w:r w:rsidRPr="00AF5C27">
        <w:rPr>
          <w:sz w:val="22"/>
          <w:szCs w:val="22"/>
        </w:rPr>
        <w:t>oferuję realizację przedmiotu zamówienia, zgodnie z zasadami określonymi w specyfikacji warunków zamówienia.</w:t>
      </w:r>
    </w:p>
    <w:p w14:paraId="4F675F33" w14:textId="77777777" w:rsidR="00C22A56" w:rsidRPr="00AF5C27" w:rsidRDefault="00C22A56" w:rsidP="00AF5C27">
      <w:pPr>
        <w:jc w:val="both"/>
        <w:rPr>
          <w:b/>
          <w:sz w:val="22"/>
          <w:szCs w:val="22"/>
        </w:rPr>
      </w:pPr>
    </w:p>
    <w:p w14:paraId="4BBC1586" w14:textId="6AC28EDC" w:rsidR="00C22A56" w:rsidRPr="00A748FB" w:rsidRDefault="00C22A56" w:rsidP="00C22A56">
      <w:pPr>
        <w:rPr>
          <w:rFonts w:ascii="Verdana" w:hAnsi="Verdana" w:cs="Arial"/>
          <w:b/>
          <w:bCs/>
          <w:color w:val="00B050"/>
          <w:sz w:val="20"/>
          <w:szCs w:val="20"/>
          <w:u w:val="single"/>
        </w:rPr>
      </w:pPr>
      <w:r w:rsidRPr="00A748FB">
        <w:rPr>
          <w:rFonts w:ascii="Verdana" w:hAnsi="Verdana" w:cs="Arial"/>
          <w:b/>
          <w:bCs/>
          <w:color w:val="00B050"/>
          <w:sz w:val="20"/>
          <w:szCs w:val="20"/>
          <w:u w:val="single"/>
        </w:rPr>
        <w:t xml:space="preserve">ZADANIE </w:t>
      </w:r>
      <w:r>
        <w:rPr>
          <w:rFonts w:ascii="Verdana" w:hAnsi="Verdana" w:cs="Arial"/>
          <w:b/>
          <w:bCs/>
          <w:color w:val="00B050"/>
          <w:sz w:val="20"/>
          <w:szCs w:val="20"/>
          <w:u w:val="single"/>
        </w:rPr>
        <w:t>1</w:t>
      </w:r>
    </w:p>
    <w:p w14:paraId="29B871DC" w14:textId="55F0A6BD" w:rsidR="00163BA1" w:rsidRPr="00565B37" w:rsidRDefault="00163BA1" w:rsidP="00163BA1">
      <w:pPr>
        <w:jc w:val="both"/>
        <w:rPr>
          <w:b/>
          <w:bCs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851"/>
        <w:gridCol w:w="1275"/>
        <w:gridCol w:w="993"/>
        <w:gridCol w:w="691"/>
        <w:gridCol w:w="2001"/>
      </w:tblGrid>
      <w:tr w:rsidR="00287CEE" w:rsidRPr="00AF5C27" w14:paraId="2692F76B" w14:textId="77777777" w:rsidTr="008E40A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C89B36" w14:textId="77777777" w:rsidR="00287CEE" w:rsidRPr="00AF5C27" w:rsidRDefault="00287CEE" w:rsidP="00155409">
            <w:pPr>
              <w:jc w:val="center"/>
              <w:rPr>
                <w:sz w:val="22"/>
                <w:szCs w:val="22"/>
              </w:rPr>
            </w:pPr>
            <w:r w:rsidRPr="00AF5C27"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F74314" w14:textId="77777777" w:rsidR="00287CEE" w:rsidRPr="00AF5C27" w:rsidRDefault="00287CEE" w:rsidP="00155409">
            <w:pPr>
              <w:jc w:val="center"/>
              <w:rPr>
                <w:b/>
                <w:sz w:val="22"/>
                <w:szCs w:val="22"/>
              </w:rPr>
            </w:pPr>
            <w:r w:rsidRPr="00AF5C27">
              <w:rPr>
                <w:b/>
                <w:sz w:val="22"/>
                <w:szCs w:val="22"/>
              </w:rPr>
              <w:t>Nazwa elementu</w:t>
            </w:r>
          </w:p>
          <w:p w14:paraId="07D535A7" w14:textId="77777777" w:rsidR="00287CEE" w:rsidRPr="00AF5C2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AF5C27">
              <w:rPr>
                <w:b/>
                <w:sz w:val="22"/>
                <w:szCs w:val="22"/>
              </w:rPr>
              <w:t>(lub usługi)</w:t>
            </w:r>
          </w:p>
          <w:p w14:paraId="197803FD" w14:textId="77777777" w:rsidR="00287CEE" w:rsidRPr="00AF5C2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3DBCDB" w14:textId="11AACD8A" w:rsidR="00287CEE" w:rsidRPr="00AF5C27" w:rsidRDefault="00287CEE" w:rsidP="00155409">
            <w:pPr>
              <w:jc w:val="center"/>
              <w:rPr>
                <w:b/>
                <w:sz w:val="22"/>
                <w:szCs w:val="22"/>
              </w:rPr>
            </w:pPr>
            <w:r w:rsidRPr="00AF5C27">
              <w:rPr>
                <w:b/>
                <w:sz w:val="22"/>
                <w:szCs w:val="22"/>
              </w:rPr>
              <w:t>Producent/</w:t>
            </w:r>
            <w:r w:rsidR="008E40A1" w:rsidRPr="00AF5C27">
              <w:rPr>
                <w:b/>
                <w:sz w:val="22"/>
                <w:szCs w:val="22"/>
              </w:rPr>
              <w:t>wyrób własny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82DD06" w14:textId="77777777" w:rsidR="00287CEE" w:rsidRPr="00AF5C2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AF5C27">
              <w:rPr>
                <w:b/>
                <w:bCs/>
                <w:sz w:val="22"/>
                <w:szCs w:val="22"/>
              </w:rPr>
              <w:t>Ilość</w:t>
            </w:r>
          </w:p>
          <w:p w14:paraId="52660340" w14:textId="77777777" w:rsidR="00287CEE" w:rsidRPr="00AF5C2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AF5C27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978073" w14:textId="77777777" w:rsidR="00287CEE" w:rsidRPr="00AF5C2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AF5C27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AF5C27">
              <w:rPr>
                <w:sz w:val="22"/>
                <w:szCs w:val="22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277939" w14:textId="77777777" w:rsidR="00287CEE" w:rsidRPr="00AF5C2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AF5C27">
              <w:rPr>
                <w:b/>
                <w:bCs/>
                <w:sz w:val="22"/>
                <w:szCs w:val="22"/>
              </w:rPr>
              <w:t>Wartość netto</w:t>
            </w:r>
          </w:p>
          <w:p w14:paraId="56623115" w14:textId="77777777" w:rsidR="00287CEE" w:rsidRPr="00AF5C2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AF5C27">
              <w:rPr>
                <w:sz w:val="22"/>
                <w:szCs w:val="22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01E75F" w14:textId="77777777" w:rsidR="00287CEE" w:rsidRPr="00AF5C2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AF5C27">
              <w:rPr>
                <w:b/>
                <w:bCs/>
                <w:sz w:val="22"/>
                <w:szCs w:val="22"/>
              </w:rPr>
              <w:t>VAT</w:t>
            </w:r>
          </w:p>
          <w:p w14:paraId="3415DAD7" w14:textId="77777777" w:rsidR="00287CEE" w:rsidRPr="00AF5C27" w:rsidRDefault="00287CEE" w:rsidP="00155409">
            <w:pPr>
              <w:jc w:val="center"/>
              <w:rPr>
                <w:sz w:val="22"/>
                <w:szCs w:val="22"/>
              </w:rPr>
            </w:pPr>
            <w:r w:rsidRPr="00AF5C27">
              <w:rPr>
                <w:sz w:val="22"/>
                <w:szCs w:val="22"/>
              </w:rPr>
              <w:t>[%]</w:t>
            </w:r>
          </w:p>
          <w:p w14:paraId="45792DD7" w14:textId="77777777" w:rsidR="00287CEE" w:rsidRPr="00AF5C27" w:rsidRDefault="00287CEE" w:rsidP="00155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E072BC" w14:textId="77777777" w:rsidR="00287CEE" w:rsidRPr="00AF5C2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AF5C27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419E8A23" w14:textId="77777777" w:rsidR="00287CEE" w:rsidRPr="00AF5C27" w:rsidRDefault="00287CEE" w:rsidP="00155409">
            <w:pPr>
              <w:jc w:val="center"/>
              <w:rPr>
                <w:sz w:val="22"/>
                <w:szCs w:val="22"/>
              </w:rPr>
            </w:pPr>
            <w:r w:rsidRPr="00AF5C27">
              <w:rPr>
                <w:sz w:val="22"/>
                <w:szCs w:val="22"/>
              </w:rPr>
              <w:t>[PLN]</w:t>
            </w:r>
          </w:p>
          <w:p w14:paraId="7A263382" w14:textId="77777777" w:rsidR="00287CEE" w:rsidRPr="00AF5C2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AF5C27">
              <w:rPr>
                <w:sz w:val="22"/>
                <w:szCs w:val="22"/>
              </w:rPr>
              <w:t xml:space="preserve"> (z doliczonym </w:t>
            </w:r>
            <w:r w:rsidRPr="00AF5C27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287CEE" w:rsidRPr="00AF5C27" w14:paraId="1784EAD0" w14:textId="77777777" w:rsidTr="008E40A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2A7AA4" w14:textId="77777777" w:rsidR="00287CEE" w:rsidRPr="00AF5C2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AF5C27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AFDD50" w14:textId="77777777" w:rsidR="00287CEE" w:rsidRPr="00AF5C2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AF5C27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CA2A18" w14:textId="77777777" w:rsidR="00287CEE" w:rsidRPr="00AF5C2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AF5C27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BDA100" w14:textId="77777777" w:rsidR="00287CEE" w:rsidRPr="00AF5C2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AF5C27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D6655F" w14:textId="77777777" w:rsidR="00287CEE" w:rsidRPr="00AF5C2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AF5C27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FBEEB1" w14:textId="77777777" w:rsidR="00287CEE" w:rsidRPr="00AF5C2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AF5C27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00B579" w14:textId="77777777" w:rsidR="00287CEE" w:rsidRPr="00AF5C2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AF5C27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3EAD22" w14:textId="77777777" w:rsidR="00287CEE" w:rsidRPr="00AF5C27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AF5C27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287CEE" w:rsidRPr="00AF5C27" w14:paraId="40259A2C" w14:textId="77777777" w:rsidTr="00C10B72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30F1F8" w14:textId="77777777" w:rsidR="00287CEE" w:rsidRPr="00AF5C27" w:rsidRDefault="00287CEE" w:rsidP="001554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F5C27"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114" w14:textId="634B14E5" w:rsidR="00287CEE" w:rsidRPr="00AF5C27" w:rsidRDefault="00AF5C27" w:rsidP="00565B3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AF5C27">
              <w:rPr>
                <w:rFonts w:ascii="Times New Roman" w:hAnsi="Times New Roman" w:cs="Times New Roman"/>
                <w:color w:val="000000"/>
                <w:lang w:eastAsia="pl-PL"/>
              </w:rPr>
              <w:t>Power bank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1B04" w14:textId="77777777" w:rsidR="00287CEE" w:rsidRPr="00AF5C27" w:rsidRDefault="00287CEE" w:rsidP="0015540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3E9F" w14:textId="737DBD2F" w:rsidR="00287CEE" w:rsidRPr="00AF5C27" w:rsidRDefault="00C10B72" w:rsidP="00287CEE">
            <w:pPr>
              <w:jc w:val="center"/>
              <w:rPr>
                <w:sz w:val="22"/>
                <w:szCs w:val="22"/>
              </w:rPr>
            </w:pPr>
            <w:r w:rsidRPr="00AF5C27">
              <w:rPr>
                <w:sz w:val="22"/>
                <w:szCs w:val="22"/>
              </w:rPr>
              <w:t>50</w:t>
            </w:r>
            <w:r w:rsidR="00287CEE" w:rsidRPr="00AF5C27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2F42" w14:textId="77777777" w:rsidR="00287CEE" w:rsidRPr="00AF5C27" w:rsidRDefault="00287CEE" w:rsidP="0015540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B41F" w14:textId="77777777" w:rsidR="00287CEE" w:rsidRPr="00AF5C27" w:rsidRDefault="00287CEE" w:rsidP="00155409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F4C521" w14:textId="77777777" w:rsidR="00287CEE" w:rsidRPr="00AF5C27" w:rsidRDefault="00287CEE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D22CD1" w14:textId="77777777" w:rsidR="00287CEE" w:rsidRPr="00AF5C27" w:rsidRDefault="00287CEE" w:rsidP="00155409">
            <w:pPr>
              <w:ind w:right="425"/>
              <w:rPr>
                <w:sz w:val="22"/>
                <w:szCs w:val="22"/>
              </w:rPr>
            </w:pPr>
          </w:p>
          <w:p w14:paraId="4B3B61D9" w14:textId="2C2BF13B" w:rsidR="00287CEE" w:rsidRPr="00AF5C27" w:rsidRDefault="00287CEE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177518" w:rsidRPr="00AF5C27" w14:paraId="2432095B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ED8209" w14:textId="26D1DFA1" w:rsidR="00177518" w:rsidRPr="00AF5C27" w:rsidRDefault="00177518" w:rsidP="001554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F5C27">
              <w:rPr>
                <w:sz w:val="22"/>
                <w:szCs w:val="22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4159" w14:textId="7C55A371" w:rsidR="00177518" w:rsidRPr="00AF5C27" w:rsidRDefault="00AF5C27" w:rsidP="00565B3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AF5C27">
              <w:rPr>
                <w:rFonts w:ascii="Times New Roman" w:hAnsi="Times New Roman" w:cs="Times New Roman"/>
                <w:lang w:val="pl-PL"/>
              </w:rPr>
              <w:t>Peleryna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E860" w14:textId="77777777" w:rsidR="00177518" w:rsidRPr="00AF5C27" w:rsidRDefault="00177518" w:rsidP="0015540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53B6" w14:textId="55890731" w:rsidR="00177518" w:rsidRPr="00AF5C27" w:rsidRDefault="00BE26C8" w:rsidP="00287CEE">
            <w:pPr>
              <w:jc w:val="center"/>
              <w:rPr>
                <w:sz w:val="22"/>
                <w:szCs w:val="22"/>
              </w:rPr>
            </w:pPr>
            <w:r w:rsidRPr="00AF5C27">
              <w:rPr>
                <w:sz w:val="22"/>
                <w:szCs w:val="22"/>
              </w:rPr>
              <w:t>5</w:t>
            </w:r>
            <w:r w:rsidR="00D9423F" w:rsidRPr="00AF5C27">
              <w:rPr>
                <w:sz w:val="22"/>
                <w:szCs w:val="22"/>
              </w:rPr>
              <w:t>0</w:t>
            </w:r>
            <w:r w:rsidR="00AF5C27" w:rsidRPr="00AF5C27">
              <w:rPr>
                <w:sz w:val="22"/>
                <w:szCs w:val="22"/>
              </w:rPr>
              <w:t>0</w:t>
            </w:r>
            <w:r w:rsidR="00177518" w:rsidRPr="00AF5C27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46BC" w14:textId="77777777" w:rsidR="00177518" w:rsidRPr="00AF5C27" w:rsidRDefault="00177518" w:rsidP="0015540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5710" w14:textId="77777777" w:rsidR="00177518" w:rsidRPr="00AF5C27" w:rsidRDefault="00177518" w:rsidP="00155409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9AE691" w14:textId="77777777" w:rsidR="00177518" w:rsidRPr="00AF5C27" w:rsidRDefault="00177518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8C15EE" w14:textId="77777777" w:rsidR="00177518" w:rsidRPr="00AF5C27" w:rsidRDefault="00177518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177518" w:rsidRPr="00AF5C27" w14:paraId="26AC6F95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382539" w14:textId="5C7CE1FA" w:rsidR="00177518" w:rsidRPr="00AF5C27" w:rsidRDefault="00177518" w:rsidP="001554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F5C27">
              <w:rPr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8FCBB" w14:textId="3B506614" w:rsidR="00177518" w:rsidRPr="00AF5C27" w:rsidRDefault="00AF5C27" w:rsidP="00565B3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bookmarkStart w:id="1" w:name="_Hlk89434424"/>
            <w:r w:rsidRPr="00AF5C27">
              <w:rPr>
                <w:rFonts w:ascii="Times New Roman" w:hAnsi="Times New Roman" w:cs="Times New Roman"/>
                <w:color w:val="000000"/>
                <w:lang w:val="pl-PL" w:eastAsia="pl-PL"/>
              </w:rPr>
              <w:t>Flamaster</w:t>
            </w:r>
            <w:bookmarkEnd w:id="1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89E5" w14:textId="77777777" w:rsidR="00177518" w:rsidRPr="00AF5C27" w:rsidRDefault="00177518" w:rsidP="0015540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AE8B0" w14:textId="03CEA8B6" w:rsidR="00177518" w:rsidRPr="00AF5C27" w:rsidRDefault="00BE26C8" w:rsidP="00287CEE">
            <w:pPr>
              <w:jc w:val="center"/>
              <w:rPr>
                <w:sz w:val="22"/>
                <w:szCs w:val="22"/>
              </w:rPr>
            </w:pPr>
            <w:r w:rsidRPr="00AF5C27">
              <w:rPr>
                <w:sz w:val="22"/>
                <w:szCs w:val="22"/>
              </w:rPr>
              <w:t>5</w:t>
            </w:r>
            <w:r w:rsidR="00C10B72" w:rsidRPr="00AF5C27">
              <w:rPr>
                <w:sz w:val="22"/>
                <w:szCs w:val="22"/>
              </w:rPr>
              <w:t>0</w:t>
            </w:r>
            <w:r w:rsidR="00D9423F" w:rsidRPr="00AF5C27">
              <w:rPr>
                <w:sz w:val="22"/>
                <w:szCs w:val="22"/>
              </w:rPr>
              <w:t>0</w:t>
            </w:r>
            <w:r w:rsidR="00177518" w:rsidRPr="00AF5C27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8141" w14:textId="77777777" w:rsidR="00177518" w:rsidRPr="00AF5C27" w:rsidRDefault="00177518" w:rsidP="0015540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61DF" w14:textId="77777777" w:rsidR="00177518" w:rsidRPr="00AF5C27" w:rsidRDefault="00177518" w:rsidP="00155409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EB77E2" w14:textId="77777777" w:rsidR="00177518" w:rsidRPr="00AF5C27" w:rsidRDefault="00177518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630B11" w14:textId="77777777" w:rsidR="00177518" w:rsidRPr="00AF5C27" w:rsidRDefault="00177518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D9423F" w:rsidRPr="00AF5C27" w14:paraId="3BA34740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B5C908" w14:textId="01F138A5" w:rsidR="00D9423F" w:rsidRPr="00AF5C27" w:rsidRDefault="00D9423F" w:rsidP="001554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F5C27">
              <w:rPr>
                <w:sz w:val="22"/>
                <w:szCs w:val="22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0AA1" w14:textId="5EDD2060" w:rsidR="00D9423F" w:rsidRPr="00AF5C27" w:rsidRDefault="00AF5C27" w:rsidP="00565B3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AF5C27">
              <w:rPr>
                <w:rFonts w:ascii="Times New Roman" w:hAnsi="Times New Roman" w:cs="Times New Roman"/>
                <w:color w:val="000000"/>
                <w:lang w:val="pl-PL" w:eastAsia="pl-PL"/>
              </w:rPr>
              <w:t>Zestaw do notatek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A8A58" w14:textId="77777777" w:rsidR="00D9423F" w:rsidRPr="00AF5C27" w:rsidRDefault="00D9423F" w:rsidP="0015540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333A" w14:textId="2A2B0AE3" w:rsidR="00D9423F" w:rsidRPr="00AF5C27" w:rsidRDefault="00C10B72" w:rsidP="00287CEE">
            <w:pPr>
              <w:jc w:val="center"/>
              <w:rPr>
                <w:sz w:val="22"/>
                <w:szCs w:val="22"/>
              </w:rPr>
            </w:pPr>
            <w:r w:rsidRPr="00AF5C27">
              <w:rPr>
                <w:sz w:val="22"/>
                <w:szCs w:val="22"/>
              </w:rPr>
              <w:t>5</w:t>
            </w:r>
            <w:r w:rsidR="00D9423F" w:rsidRPr="00AF5C27">
              <w:rPr>
                <w:sz w:val="22"/>
                <w:szCs w:val="22"/>
              </w:rPr>
              <w:t>0</w:t>
            </w:r>
            <w:r w:rsidR="00BE26C8" w:rsidRPr="00AF5C27">
              <w:rPr>
                <w:sz w:val="22"/>
                <w:szCs w:val="22"/>
              </w:rPr>
              <w:t>0</w:t>
            </w:r>
            <w:r w:rsidR="00D9423F" w:rsidRPr="00AF5C27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C0910" w14:textId="77777777" w:rsidR="00D9423F" w:rsidRPr="00AF5C27" w:rsidRDefault="00D9423F" w:rsidP="0015540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B893" w14:textId="77777777" w:rsidR="00D9423F" w:rsidRPr="00AF5C27" w:rsidRDefault="00D9423F" w:rsidP="00155409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A9D2B8" w14:textId="77777777" w:rsidR="00D9423F" w:rsidRPr="00AF5C27" w:rsidRDefault="00D9423F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05A54C" w14:textId="77777777" w:rsidR="00D9423F" w:rsidRPr="00AF5C27" w:rsidRDefault="00D9423F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BE26C8" w:rsidRPr="00AF5C27" w14:paraId="39430BB4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0F66D8" w14:textId="0D3C1844" w:rsidR="00BE26C8" w:rsidRPr="00AF5C27" w:rsidRDefault="00565B37" w:rsidP="001554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F5C27">
              <w:rPr>
                <w:sz w:val="22"/>
                <w:szCs w:val="22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5718" w14:textId="0B247E66" w:rsidR="00BE26C8" w:rsidRPr="00AF5C27" w:rsidRDefault="00AF5C27" w:rsidP="00AF5C27">
            <w:pPr>
              <w:rPr>
                <w:color w:val="000000"/>
                <w:sz w:val="22"/>
                <w:szCs w:val="22"/>
              </w:rPr>
            </w:pPr>
            <w:r w:rsidRPr="00AF5C27">
              <w:rPr>
                <w:color w:val="000000"/>
                <w:sz w:val="22"/>
                <w:szCs w:val="22"/>
              </w:rPr>
              <w:t>Brelok do kluczy z żetonem do wózka na zakupy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EF967" w14:textId="77777777" w:rsidR="00BE26C8" w:rsidRPr="00AF5C27" w:rsidRDefault="00BE26C8" w:rsidP="0015540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BB6A" w14:textId="4F778088" w:rsidR="00BE26C8" w:rsidRPr="00AF5C27" w:rsidRDefault="00AF5C27" w:rsidP="00287CEE">
            <w:pPr>
              <w:jc w:val="center"/>
              <w:rPr>
                <w:sz w:val="22"/>
                <w:szCs w:val="22"/>
              </w:rPr>
            </w:pPr>
            <w:r w:rsidRPr="00AF5C27">
              <w:rPr>
                <w:sz w:val="22"/>
                <w:szCs w:val="22"/>
              </w:rPr>
              <w:t>5</w:t>
            </w:r>
            <w:r w:rsidR="00BE26C8" w:rsidRPr="00AF5C27">
              <w:rPr>
                <w:sz w:val="22"/>
                <w:szCs w:val="22"/>
              </w:rPr>
              <w:t>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C808F" w14:textId="77777777" w:rsidR="00BE26C8" w:rsidRPr="00AF5C27" w:rsidRDefault="00BE26C8" w:rsidP="0015540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CF0D9" w14:textId="77777777" w:rsidR="00BE26C8" w:rsidRPr="00AF5C27" w:rsidRDefault="00BE26C8" w:rsidP="00155409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209B42" w14:textId="77777777" w:rsidR="00BE26C8" w:rsidRPr="00AF5C27" w:rsidRDefault="00BE26C8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F1186F" w14:textId="77777777" w:rsidR="00BE26C8" w:rsidRPr="00AF5C27" w:rsidRDefault="00BE26C8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BE26C8" w:rsidRPr="00AF5C27" w14:paraId="7892352A" w14:textId="77777777" w:rsidTr="00565B37">
        <w:trPr>
          <w:trHeight w:val="96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469205" w14:textId="2D5FDEAE" w:rsidR="00BE26C8" w:rsidRPr="00AF5C27" w:rsidRDefault="00C22A56" w:rsidP="001554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890F" w14:textId="5ED93B56" w:rsidR="00BE26C8" w:rsidRPr="00AF5C27" w:rsidRDefault="00AF5C27" w:rsidP="00565B37">
            <w:pPr>
              <w:pStyle w:val="Standard"/>
              <w:rPr>
                <w:rFonts w:ascii="Times New Roman" w:hAnsi="Times New Roman" w:cs="Times New Roman"/>
                <w:lang w:val="pl-PL"/>
              </w:rPr>
            </w:pPr>
            <w:r w:rsidRPr="00AF5C27">
              <w:rPr>
                <w:rFonts w:ascii="Times New Roman" w:hAnsi="Times New Roman" w:cs="Times New Roman"/>
                <w:color w:val="000000"/>
                <w:lang w:val="pl-PL" w:eastAsia="pl-PL"/>
              </w:rPr>
              <w:t>Notatnik A-5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2C39C" w14:textId="77777777" w:rsidR="00BE26C8" w:rsidRPr="00AF5C27" w:rsidRDefault="00BE26C8" w:rsidP="0015540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73C98" w14:textId="40E131FE" w:rsidR="00BE26C8" w:rsidRPr="00AF5C27" w:rsidRDefault="00AF5C27" w:rsidP="00287CEE">
            <w:pPr>
              <w:jc w:val="center"/>
              <w:rPr>
                <w:sz w:val="22"/>
                <w:szCs w:val="22"/>
              </w:rPr>
            </w:pPr>
            <w:r w:rsidRPr="00AF5C27">
              <w:rPr>
                <w:sz w:val="22"/>
                <w:szCs w:val="22"/>
              </w:rPr>
              <w:t>20</w:t>
            </w:r>
            <w:r w:rsidR="00BE26C8" w:rsidRPr="00AF5C27">
              <w:rPr>
                <w:sz w:val="22"/>
                <w:szCs w:val="22"/>
              </w:rPr>
              <w:t>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760C" w14:textId="77777777" w:rsidR="00BE26C8" w:rsidRPr="00AF5C27" w:rsidRDefault="00BE26C8" w:rsidP="0015540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99A99" w14:textId="77777777" w:rsidR="00BE26C8" w:rsidRPr="00AF5C27" w:rsidRDefault="00BE26C8" w:rsidP="00155409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3CE387" w14:textId="77777777" w:rsidR="00BE26C8" w:rsidRPr="00AF5C27" w:rsidRDefault="00BE26C8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F1AD4C" w14:textId="77777777" w:rsidR="00BE26C8" w:rsidRPr="00AF5C27" w:rsidRDefault="00BE26C8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BE26C8" w:rsidRPr="00AF5C27" w14:paraId="4BD93CCC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706B76" w14:textId="43A9C3A7" w:rsidR="00BE26C8" w:rsidRPr="00AF5C27" w:rsidRDefault="00C22A56" w:rsidP="001554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7EA3" w14:textId="5B2D62DF" w:rsidR="00BE26C8" w:rsidRPr="00AF5C27" w:rsidRDefault="00AF5C27" w:rsidP="00565B3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bookmarkStart w:id="2" w:name="_Hlk89434492"/>
            <w:r w:rsidRPr="00AF5C27">
              <w:rPr>
                <w:rFonts w:ascii="Times New Roman" w:hAnsi="Times New Roman" w:cs="Times New Roman"/>
                <w:color w:val="000000"/>
                <w:lang w:val="pl-PL" w:eastAsia="pl-PL"/>
              </w:rPr>
              <w:t>Bambusowy długopis z etui</w:t>
            </w:r>
            <w:bookmarkEnd w:id="2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F4DA" w14:textId="77777777" w:rsidR="00BE26C8" w:rsidRPr="00AF5C27" w:rsidRDefault="00BE26C8" w:rsidP="0015540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B2D88" w14:textId="5E2A8CC0" w:rsidR="00BE26C8" w:rsidRPr="00AF5C27" w:rsidRDefault="00AF5C27" w:rsidP="00287CEE">
            <w:pPr>
              <w:jc w:val="center"/>
              <w:rPr>
                <w:sz w:val="22"/>
                <w:szCs w:val="22"/>
              </w:rPr>
            </w:pPr>
            <w:r w:rsidRPr="00AF5C27">
              <w:rPr>
                <w:sz w:val="22"/>
                <w:szCs w:val="22"/>
              </w:rPr>
              <w:t>5</w:t>
            </w:r>
            <w:r w:rsidR="00BE26C8" w:rsidRPr="00AF5C27">
              <w:rPr>
                <w:sz w:val="22"/>
                <w:szCs w:val="22"/>
              </w:rPr>
              <w:t>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E882F" w14:textId="77777777" w:rsidR="00BE26C8" w:rsidRPr="00AF5C27" w:rsidRDefault="00BE26C8" w:rsidP="0015540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B3B61" w14:textId="77777777" w:rsidR="00BE26C8" w:rsidRPr="00AF5C27" w:rsidRDefault="00BE26C8" w:rsidP="00155409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31DCF0" w14:textId="77777777" w:rsidR="00BE26C8" w:rsidRPr="00AF5C27" w:rsidRDefault="00BE26C8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F5E82F" w14:textId="77777777" w:rsidR="00BE26C8" w:rsidRPr="00AF5C27" w:rsidRDefault="00BE26C8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BE26C8" w:rsidRPr="00AF5C27" w14:paraId="4D9314EF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56E387" w14:textId="07C2FAA8" w:rsidR="00BE26C8" w:rsidRPr="00AF5C27" w:rsidRDefault="00C22A56" w:rsidP="001554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3728E" w14:textId="5F4AB2BF" w:rsidR="00BE26C8" w:rsidRPr="00AF5C27" w:rsidRDefault="00AF5C27" w:rsidP="00BE26C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bookmarkStart w:id="3" w:name="_Hlk89434508"/>
            <w:r w:rsidRPr="00AF5C27">
              <w:rPr>
                <w:rFonts w:ascii="Times New Roman" w:hAnsi="Times New Roman" w:cs="Times New Roman"/>
                <w:color w:val="000000"/>
                <w:lang w:val="pl-PL" w:eastAsia="pl-PL"/>
              </w:rPr>
              <w:t>Podajnik taśmy do notatek, karteczki samoprzylepne</w:t>
            </w:r>
            <w:bookmarkEnd w:id="3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E9A7C" w14:textId="77777777" w:rsidR="00BE26C8" w:rsidRPr="00AF5C27" w:rsidRDefault="00BE26C8" w:rsidP="0015540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6C46" w14:textId="30FA9457" w:rsidR="00BE26C8" w:rsidRPr="00AF5C27" w:rsidRDefault="00BE26C8" w:rsidP="00287CEE">
            <w:pPr>
              <w:jc w:val="center"/>
              <w:rPr>
                <w:sz w:val="22"/>
                <w:szCs w:val="22"/>
              </w:rPr>
            </w:pPr>
            <w:r w:rsidRPr="00AF5C27">
              <w:rPr>
                <w:sz w:val="22"/>
                <w:szCs w:val="22"/>
              </w:rPr>
              <w:t>50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A27A" w14:textId="77777777" w:rsidR="00BE26C8" w:rsidRPr="00AF5C27" w:rsidRDefault="00BE26C8" w:rsidP="0015540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157C" w14:textId="77777777" w:rsidR="00BE26C8" w:rsidRPr="00AF5C27" w:rsidRDefault="00BE26C8" w:rsidP="00155409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D616DC" w14:textId="77777777" w:rsidR="00BE26C8" w:rsidRPr="00AF5C27" w:rsidRDefault="00BE26C8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379D1D" w14:textId="77777777" w:rsidR="00BE26C8" w:rsidRPr="00AF5C27" w:rsidRDefault="00BE26C8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BE26C8" w:rsidRPr="00AF5C27" w14:paraId="088D8AF8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FEE662" w14:textId="21187154" w:rsidR="00BE26C8" w:rsidRPr="00AF5C27" w:rsidRDefault="00C22A56" w:rsidP="001554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3D6D" w14:textId="244F5A1F" w:rsidR="00BE26C8" w:rsidRPr="00AF5C27" w:rsidRDefault="00AF5C27" w:rsidP="00BE26C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AF5C27">
              <w:rPr>
                <w:rFonts w:ascii="Times New Roman" w:hAnsi="Times New Roman" w:cs="Times New Roman"/>
                <w:color w:val="000000"/>
                <w:lang w:val="pl-PL" w:eastAsia="pl-PL"/>
              </w:rPr>
              <w:t>Termos 500ml w kolorze białym zapakowany w pudełko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67A27" w14:textId="77777777" w:rsidR="00BE26C8" w:rsidRPr="00AF5C27" w:rsidRDefault="00BE26C8" w:rsidP="0015540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183D" w14:textId="33A21C89" w:rsidR="00BE26C8" w:rsidRPr="00AF5C27" w:rsidRDefault="00AF5C27" w:rsidP="00287CEE">
            <w:pPr>
              <w:jc w:val="center"/>
              <w:rPr>
                <w:sz w:val="22"/>
                <w:szCs w:val="22"/>
              </w:rPr>
            </w:pPr>
            <w:r w:rsidRPr="00AF5C27">
              <w:rPr>
                <w:sz w:val="22"/>
                <w:szCs w:val="22"/>
              </w:rPr>
              <w:t>5</w:t>
            </w:r>
            <w:r w:rsidR="00565B37" w:rsidRPr="00AF5C27">
              <w:rPr>
                <w:sz w:val="22"/>
                <w:szCs w:val="22"/>
              </w:rPr>
              <w:t>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3AF8F" w14:textId="77777777" w:rsidR="00BE26C8" w:rsidRPr="00AF5C27" w:rsidRDefault="00BE26C8" w:rsidP="0015540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BACB" w14:textId="77777777" w:rsidR="00BE26C8" w:rsidRPr="00AF5C27" w:rsidRDefault="00BE26C8" w:rsidP="00155409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74E047" w14:textId="77777777" w:rsidR="00BE26C8" w:rsidRPr="00AF5C27" w:rsidRDefault="00BE26C8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CCD829" w14:textId="77777777" w:rsidR="00BE26C8" w:rsidRPr="00AF5C27" w:rsidRDefault="00BE26C8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287CEE" w:rsidRPr="00565B37" w14:paraId="127D4705" w14:textId="77777777" w:rsidTr="008E40A1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9E5E76" w14:textId="77777777" w:rsidR="00287CEE" w:rsidRPr="00565B37" w:rsidRDefault="00287CEE" w:rsidP="00155409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B260" w14:textId="77777777" w:rsidR="00287CEE" w:rsidRPr="00565B37" w:rsidRDefault="00287CEE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BA0116" w14:textId="77777777" w:rsidR="00287CEE" w:rsidRPr="00565B37" w:rsidRDefault="00287CEE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C89EB5" w14:textId="77777777" w:rsidR="00287CEE" w:rsidRPr="00565B37" w:rsidRDefault="00287CEE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287CEE" w:rsidRPr="00565B37" w14:paraId="726AFBA1" w14:textId="77777777" w:rsidTr="008E40A1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082714" w14:textId="53A25F1F" w:rsidR="00287CEE" w:rsidRPr="00565B37" w:rsidRDefault="00287CEE" w:rsidP="0015540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1723" w14:textId="77777777" w:rsidR="00287CEE" w:rsidRPr="00565B37" w:rsidRDefault="00287CEE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1470A2" w14:textId="77777777" w:rsidR="00287CEE" w:rsidRPr="00565B37" w:rsidRDefault="00287CEE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31C54D" w14:textId="77777777" w:rsidR="00287CEE" w:rsidRPr="00565B37" w:rsidRDefault="00287CEE" w:rsidP="00155409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DAB9D9F" w14:textId="77777777" w:rsidR="00AD4380" w:rsidRPr="00565B37" w:rsidRDefault="00AD4380" w:rsidP="00AD4380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  <w:r w:rsidRPr="00565B37">
        <w:rPr>
          <w:b/>
          <w:sz w:val="22"/>
          <w:szCs w:val="22"/>
        </w:rPr>
        <w:t xml:space="preserve">Jakość próbek </w:t>
      </w:r>
      <w:r w:rsidRPr="00565B37">
        <w:rPr>
          <w:bCs/>
          <w:sz w:val="22"/>
          <w:szCs w:val="22"/>
          <w:highlight w:val="yellow"/>
        </w:rPr>
        <w:t>(kryterium oceny ofert)</w:t>
      </w:r>
    </w:p>
    <w:p w14:paraId="2017F1F5" w14:textId="17569F1D" w:rsidR="00163BA1" w:rsidRDefault="00404400" w:rsidP="00404400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  <w:r w:rsidRPr="00565B37">
        <w:rPr>
          <w:b/>
          <w:sz w:val="22"/>
          <w:szCs w:val="22"/>
        </w:rPr>
        <w:t xml:space="preserve">Termin realizacji umowy: </w:t>
      </w:r>
      <w:r w:rsidR="008A28B5" w:rsidRPr="00565B37">
        <w:rPr>
          <w:b/>
          <w:sz w:val="22"/>
          <w:szCs w:val="22"/>
        </w:rPr>
        <w:t>…………</w:t>
      </w:r>
      <w:r w:rsidR="00610900" w:rsidRPr="00565B37">
        <w:rPr>
          <w:b/>
          <w:sz w:val="22"/>
          <w:szCs w:val="22"/>
        </w:rPr>
        <w:t>…………od daty podpisania umowy</w:t>
      </w:r>
      <w:r w:rsidR="008A28B5" w:rsidRPr="00565B37">
        <w:rPr>
          <w:b/>
          <w:sz w:val="22"/>
          <w:szCs w:val="22"/>
        </w:rPr>
        <w:t xml:space="preserve"> </w:t>
      </w:r>
      <w:r w:rsidR="00931942" w:rsidRPr="00565B37">
        <w:rPr>
          <w:bCs/>
          <w:sz w:val="22"/>
          <w:szCs w:val="22"/>
          <w:highlight w:val="yellow"/>
        </w:rPr>
        <w:t>(kryterium oceny ofert)</w:t>
      </w:r>
    </w:p>
    <w:p w14:paraId="7122E81C" w14:textId="77777777" w:rsidR="00C22A56" w:rsidRDefault="00C22A56" w:rsidP="00404400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</w:p>
    <w:p w14:paraId="0BEEB2AC" w14:textId="77777777" w:rsidR="00C22A56" w:rsidRDefault="00C22A56" w:rsidP="00C22A56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65B37">
        <w:rPr>
          <w:b/>
          <w:sz w:val="22"/>
          <w:szCs w:val="22"/>
        </w:rPr>
        <w:t xml:space="preserve">Termin płatności: </w:t>
      </w:r>
      <w:r w:rsidRPr="00565B37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4B70ABC" w14:textId="5D23C14F" w:rsidR="00C22A56" w:rsidRDefault="00C22A56" w:rsidP="00404400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</w:p>
    <w:p w14:paraId="277D629E" w14:textId="433B4E38" w:rsidR="00C22A56" w:rsidRDefault="00C22A56" w:rsidP="00C22A56">
      <w:pPr>
        <w:rPr>
          <w:rFonts w:ascii="Verdana" w:hAnsi="Verdana" w:cs="Arial"/>
          <w:b/>
          <w:bCs/>
          <w:color w:val="00B050"/>
          <w:sz w:val="20"/>
          <w:szCs w:val="20"/>
          <w:u w:val="single"/>
        </w:rPr>
      </w:pPr>
      <w:r w:rsidRPr="00A748FB">
        <w:rPr>
          <w:rFonts w:ascii="Verdana" w:hAnsi="Verdana" w:cs="Arial"/>
          <w:b/>
          <w:bCs/>
          <w:color w:val="00B050"/>
          <w:sz w:val="20"/>
          <w:szCs w:val="20"/>
          <w:u w:val="single"/>
        </w:rPr>
        <w:t xml:space="preserve">ZADANIE 2 </w:t>
      </w:r>
    </w:p>
    <w:p w14:paraId="55348B57" w14:textId="77777777" w:rsidR="00C22A56" w:rsidRPr="00A748FB" w:rsidRDefault="00C22A56" w:rsidP="00C22A56">
      <w:pPr>
        <w:rPr>
          <w:rFonts w:ascii="Verdana" w:hAnsi="Verdana" w:cs="Arial"/>
          <w:b/>
          <w:bCs/>
          <w:color w:val="00B050"/>
          <w:sz w:val="20"/>
          <w:szCs w:val="20"/>
          <w:u w:val="single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851"/>
        <w:gridCol w:w="1275"/>
        <w:gridCol w:w="993"/>
        <w:gridCol w:w="691"/>
        <w:gridCol w:w="2001"/>
      </w:tblGrid>
      <w:tr w:rsidR="00C22A56" w:rsidRPr="00AF5C27" w14:paraId="529E2344" w14:textId="77777777" w:rsidTr="004408A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2E79FA" w14:textId="0DD2BD8C" w:rsidR="00C22A56" w:rsidRPr="00AF5C27" w:rsidRDefault="00C22A56" w:rsidP="004408A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14:paraId="220A3FD1" w14:textId="77777777" w:rsidR="00C22A56" w:rsidRPr="00AF5C27" w:rsidRDefault="00C22A56" w:rsidP="004408A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14:paraId="7E3F0026" w14:textId="77777777" w:rsidR="00C22A56" w:rsidRPr="00AF5C27" w:rsidRDefault="00C22A56" w:rsidP="004408A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5C018" w14:textId="77777777" w:rsidR="00C22A56" w:rsidRPr="00AF5C27" w:rsidRDefault="00C22A56" w:rsidP="004408A6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AF5C27">
              <w:rPr>
                <w:rFonts w:ascii="Times New Roman" w:hAnsi="Times New Roman" w:cs="Times New Roman"/>
                <w:color w:val="000000"/>
                <w:lang w:val="pl-PL" w:eastAsia="pl-PL"/>
              </w:rPr>
              <w:t>Torba bawełniana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73029" w14:textId="77777777" w:rsidR="00C22A56" w:rsidRPr="00AF5C27" w:rsidRDefault="00C22A56" w:rsidP="004408A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F6DC2" w14:textId="77777777" w:rsidR="00C22A56" w:rsidRPr="00AF5C27" w:rsidRDefault="00C22A56" w:rsidP="004408A6">
            <w:pPr>
              <w:jc w:val="center"/>
              <w:rPr>
                <w:sz w:val="22"/>
                <w:szCs w:val="22"/>
              </w:rPr>
            </w:pPr>
            <w:r w:rsidRPr="00AF5C27">
              <w:rPr>
                <w:sz w:val="22"/>
                <w:szCs w:val="22"/>
              </w:rPr>
              <w:t>200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295A7" w14:textId="77777777" w:rsidR="00C22A56" w:rsidRPr="00AF5C27" w:rsidRDefault="00C22A56" w:rsidP="004408A6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E9E8" w14:textId="77777777" w:rsidR="00C22A56" w:rsidRPr="00AF5C27" w:rsidRDefault="00C22A56" w:rsidP="004408A6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A132A2" w14:textId="77777777" w:rsidR="00C22A56" w:rsidRPr="00AF5C27" w:rsidRDefault="00C22A56" w:rsidP="004408A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206A64" w14:textId="77777777" w:rsidR="00C22A56" w:rsidRPr="00AF5C27" w:rsidRDefault="00C22A56" w:rsidP="004408A6">
            <w:pPr>
              <w:ind w:right="425"/>
              <w:rPr>
                <w:sz w:val="22"/>
                <w:szCs w:val="22"/>
              </w:rPr>
            </w:pPr>
          </w:p>
        </w:tc>
      </w:tr>
      <w:tr w:rsidR="00C22A56" w:rsidRPr="00565B37" w14:paraId="7DD7A688" w14:textId="77777777" w:rsidTr="004408A6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27F969" w14:textId="77777777" w:rsidR="00C22A56" w:rsidRPr="00565B37" w:rsidRDefault="00C22A56" w:rsidP="004408A6">
            <w:pPr>
              <w:ind w:right="425"/>
              <w:rPr>
                <w:sz w:val="22"/>
                <w:szCs w:val="22"/>
              </w:rPr>
            </w:pPr>
          </w:p>
          <w:p w14:paraId="7398001E" w14:textId="77777777" w:rsidR="00C22A56" w:rsidRPr="00565B37" w:rsidRDefault="00C22A56" w:rsidP="004408A6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565B37">
              <w:rPr>
                <w:b/>
                <w:bCs/>
                <w:sz w:val="22"/>
                <w:szCs w:val="22"/>
              </w:rPr>
              <w:t>RAZEM:</w:t>
            </w:r>
          </w:p>
          <w:p w14:paraId="294969F9" w14:textId="77777777" w:rsidR="00C22A56" w:rsidRPr="00565B37" w:rsidRDefault="00C22A56" w:rsidP="004408A6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3EAB" w14:textId="77777777" w:rsidR="00C22A56" w:rsidRPr="00565B37" w:rsidRDefault="00C22A56" w:rsidP="004408A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37C4FD" w14:textId="77777777" w:rsidR="00C22A56" w:rsidRPr="00565B37" w:rsidRDefault="00C22A56" w:rsidP="004408A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8D17D2" w14:textId="77777777" w:rsidR="00C22A56" w:rsidRPr="00565B37" w:rsidRDefault="00C22A56" w:rsidP="004408A6">
            <w:pPr>
              <w:ind w:right="425"/>
              <w:rPr>
                <w:sz w:val="22"/>
                <w:szCs w:val="22"/>
              </w:rPr>
            </w:pPr>
          </w:p>
        </w:tc>
      </w:tr>
      <w:tr w:rsidR="00C22A56" w:rsidRPr="00565B37" w14:paraId="2ED2619E" w14:textId="77777777" w:rsidTr="004408A6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1CA80A" w14:textId="77777777" w:rsidR="00C22A56" w:rsidRPr="00565B37" w:rsidRDefault="00C22A56" w:rsidP="004408A6">
            <w:pPr>
              <w:rPr>
                <w:i/>
                <w:iCs/>
                <w:sz w:val="22"/>
                <w:szCs w:val="22"/>
              </w:rPr>
            </w:pPr>
            <w:r w:rsidRPr="00565B37">
              <w:rPr>
                <w:i/>
                <w:iCs/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767728E" w14:textId="77777777" w:rsidR="00C22A56" w:rsidRPr="00565B37" w:rsidRDefault="00C22A56" w:rsidP="004408A6">
            <w:pPr>
              <w:rPr>
                <w:sz w:val="22"/>
                <w:szCs w:val="22"/>
              </w:rPr>
            </w:pPr>
            <w:r w:rsidRPr="00565B37">
              <w:rPr>
                <w:i/>
                <w:iCs/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29324" w14:textId="77777777" w:rsidR="00C22A56" w:rsidRPr="00565B37" w:rsidRDefault="00C22A56" w:rsidP="004408A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F3B8F4" w14:textId="77777777" w:rsidR="00C22A56" w:rsidRPr="00565B37" w:rsidRDefault="00C22A56" w:rsidP="004408A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0B1931" w14:textId="77777777" w:rsidR="00C22A56" w:rsidRPr="00565B37" w:rsidRDefault="00C22A56" w:rsidP="004408A6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23BEFB2" w14:textId="77777777" w:rsidR="00C22A56" w:rsidRPr="00C22A56" w:rsidRDefault="00C22A56" w:rsidP="00C22A56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  <w:r w:rsidRPr="00C22A56">
        <w:rPr>
          <w:b/>
          <w:bCs/>
          <w:sz w:val="22"/>
          <w:szCs w:val="22"/>
        </w:rPr>
        <w:t xml:space="preserve">Jakość próbek </w:t>
      </w:r>
      <w:r w:rsidRPr="00C22A56">
        <w:rPr>
          <w:bCs/>
          <w:sz w:val="22"/>
          <w:szCs w:val="22"/>
          <w:highlight w:val="yellow"/>
        </w:rPr>
        <w:t>(kryterium oceny ofert)</w:t>
      </w:r>
    </w:p>
    <w:p w14:paraId="506723A1" w14:textId="77777777" w:rsidR="00C22A56" w:rsidRPr="00C22A56" w:rsidRDefault="00C22A56" w:rsidP="00C22A56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  <w:r w:rsidRPr="00C22A56">
        <w:rPr>
          <w:b/>
          <w:bCs/>
          <w:sz w:val="22"/>
          <w:szCs w:val="22"/>
        </w:rPr>
        <w:t xml:space="preserve">Termin realizacji umowy: ……………………od daty podpisania umowy </w:t>
      </w:r>
      <w:r w:rsidRPr="00C22A56">
        <w:rPr>
          <w:bCs/>
          <w:sz w:val="22"/>
          <w:szCs w:val="22"/>
          <w:highlight w:val="yellow"/>
        </w:rPr>
        <w:t>(kryterium oceny ofert)</w:t>
      </w:r>
    </w:p>
    <w:p w14:paraId="3FBBECEF" w14:textId="77777777" w:rsidR="00C22A56" w:rsidRPr="00565B37" w:rsidRDefault="00C22A56" w:rsidP="00404400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</w:p>
    <w:p w14:paraId="18172154" w14:textId="30E8C792" w:rsidR="00404400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65B37">
        <w:rPr>
          <w:b/>
          <w:sz w:val="22"/>
          <w:szCs w:val="22"/>
        </w:rPr>
        <w:t xml:space="preserve">Termin płatności: </w:t>
      </w:r>
      <w:r w:rsidRPr="00565B37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9FDA427" w14:textId="628F14DA" w:rsidR="00565B37" w:rsidRDefault="00565B37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261FE13D" w14:textId="3010A62C" w:rsidR="00565B37" w:rsidRDefault="00565B37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09C3A4A1" w14:textId="318F6245" w:rsidR="00565B37" w:rsidRDefault="00565B37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4B9CA3B" w14:textId="13FE2C5C" w:rsidR="00565B37" w:rsidRDefault="00565B37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8F86E69" w14:textId="0DB07356" w:rsidR="00AF5C27" w:rsidRDefault="00AF5C27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45455EC4" w14:textId="11516BB5" w:rsidR="00AF5C27" w:rsidRDefault="00AF5C27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7B9DC4CF" w14:textId="6E943308" w:rsidR="00AF5C27" w:rsidRDefault="00AF5C27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71FEBBC8" w14:textId="68BE6738" w:rsidR="00565B37" w:rsidRDefault="00565B37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B8AB47F" w14:textId="77777777" w:rsidR="00C22A56" w:rsidRPr="00565B37" w:rsidRDefault="00C22A56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32E13E1" w14:textId="0208070D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B6CE3C" w14:textId="09F15A74" w:rsidR="00AD4380" w:rsidRPr="00AD4380" w:rsidRDefault="00404400" w:rsidP="00AD4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 w:rsidSect="002259FF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F57D3" w14:textId="77777777" w:rsidR="002B3295" w:rsidRDefault="002B3295">
      <w:r>
        <w:separator/>
      </w:r>
    </w:p>
  </w:endnote>
  <w:endnote w:type="continuationSeparator" w:id="0">
    <w:p w14:paraId="4B066BB8" w14:textId="77777777" w:rsidR="002B3295" w:rsidRDefault="002B3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AEBB3" w14:textId="77777777" w:rsidR="002B3295" w:rsidRDefault="002B3295">
      <w:r>
        <w:separator/>
      </w:r>
    </w:p>
  </w:footnote>
  <w:footnote w:type="continuationSeparator" w:id="0">
    <w:p w14:paraId="6F731D8A" w14:textId="77777777" w:rsidR="002B3295" w:rsidRDefault="002B32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0109A" w14:textId="298E0B20" w:rsidR="002259FF" w:rsidRDefault="002259FF">
    <w:pPr>
      <w:pStyle w:val="Nagwek"/>
    </w:pPr>
    <w:r>
      <w:rPr>
        <w:noProof/>
      </w:rPr>
      <w:drawing>
        <wp:inline distT="0" distB="0" distL="0" distR="0" wp14:anchorId="494D99D3" wp14:editId="7ADD7915">
          <wp:extent cx="5759450" cy="532089"/>
          <wp:effectExtent l="0" t="0" r="0" b="190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320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6D33"/>
    <w:rsid w:val="00034573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63BA1"/>
    <w:rsid w:val="00177518"/>
    <w:rsid w:val="001801DD"/>
    <w:rsid w:val="001B44E8"/>
    <w:rsid w:val="001D4612"/>
    <w:rsid w:val="0020013C"/>
    <w:rsid w:val="00207E98"/>
    <w:rsid w:val="002259FF"/>
    <w:rsid w:val="002723B0"/>
    <w:rsid w:val="00287CEE"/>
    <w:rsid w:val="002B3295"/>
    <w:rsid w:val="002C78CE"/>
    <w:rsid w:val="002E7627"/>
    <w:rsid w:val="00315A4A"/>
    <w:rsid w:val="003A24EB"/>
    <w:rsid w:val="00404400"/>
    <w:rsid w:val="004578E3"/>
    <w:rsid w:val="00475D3D"/>
    <w:rsid w:val="004B7300"/>
    <w:rsid w:val="004C6753"/>
    <w:rsid w:val="00565B37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4321"/>
    <w:rsid w:val="008250A1"/>
    <w:rsid w:val="00833933"/>
    <w:rsid w:val="00835A34"/>
    <w:rsid w:val="00853083"/>
    <w:rsid w:val="008A28B5"/>
    <w:rsid w:val="008B2F0C"/>
    <w:rsid w:val="008B4928"/>
    <w:rsid w:val="008C64CC"/>
    <w:rsid w:val="008D2AB8"/>
    <w:rsid w:val="008E1B08"/>
    <w:rsid w:val="008E40A1"/>
    <w:rsid w:val="008F1C66"/>
    <w:rsid w:val="00923303"/>
    <w:rsid w:val="00931942"/>
    <w:rsid w:val="00931B3D"/>
    <w:rsid w:val="00941298"/>
    <w:rsid w:val="00970FE4"/>
    <w:rsid w:val="009A28F8"/>
    <w:rsid w:val="009C66FB"/>
    <w:rsid w:val="00A0022B"/>
    <w:rsid w:val="00A346FE"/>
    <w:rsid w:val="00A47B4D"/>
    <w:rsid w:val="00A83018"/>
    <w:rsid w:val="00AD4380"/>
    <w:rsid w:val="00AF5C27"/>
    <w:rsid w:val="00AF745E"/>
    <w:rsid w:val="00B2596E"/>
    <w:rsid w:val="00B66A62"/>
    <w:rsid w:val="00B774DC"/>
    <w:rsid w:val="00B87FF0"/>
    <w:rsid w:val="00BE26C8"/>
    <w:rsid w:val="00C10B72"/>
    <w:rsid w:val="00C22A56"/>
    <w:rsid w:val="00C969A6"/>
    <w:rsid w:val="00CA7D36"/>
    <w:rsid w:val="00CD4659"/>
    <w:rsid w:val="00CD6F9D"/>
    <w:rsid w:val="00D24208"/>
    <w:rsid w:val="00D60C38"/>
    <w:rsid w:val="00D611FE"/>
    <w:rsid w:val="00D63B96"/>
    <w:rsid w:val="00D66893"/>
    <w:rsid w:val="00D90ACB"/>
    <w:rsid w:val="00D9423F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4E3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E26C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2021-09-03T08:18:00Z</cp:lastPrinted>
  <dcterms:created xsi:type="dcterms:W3CDTF">2021-12-14T11:39:00Z</dcterms:created>
  <dcterms:modified xsi:type="dcterms:W3CDTF">2021-12-14T11:39:00Z</dcterms:modified>
</cp:coreProperties>
</file>