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C6596" w14:textId="77777777" w:rsidR="00482CD3" w:rsidRPr="006F587A" w:rsidRDefault="004F2E7A" w:rsidP="00482CD3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      </w:t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E31DE37" wp14:editId="5A26E30F">
            <wp:extent cx="638175" cy="488013"/>
            <wp:effectExtent l="0" t="0" r="0" b="762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09" cy="51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20E192B0" wp14:editId="08C5346B">
            <wp:extent cx="514096" cy="56642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22" cy="57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1078B57B" wp14:editId="01D6E38A">
            <wp:extent cx="600075" cy="354965"/>
            <wp:effectExtent l="0" t="0" r="952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35" cy="3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2BE3CCEC" wp14:editId="5D393E85">
            <wp:extent cx="609600" cy="4572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8205B6A" wp14:editId="0C5FEF51">
            <wp:extent cx="838200" cy="71437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576CA900" wp14:editId="142FBEF9">
            <wp:extent cx="828675" cy="3429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107" cy="37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EA1878E" wp14:editId="25DA42C1">
            <wp:extent cx="923925" cy="4953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239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CD3" w:rsidRPr="006F587A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13FBCBB" wp14:editId="45382AE0">
            <wp:extent cx="781050" cy="45720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9E87B" w14:textId="794FFE51" w:rsidR="004F2E7A" w:rsidRDefault="004F2E7A" w:rsidP="004F2E7A">
      <w:r>
        <w:t xml:space="preserve">                                </w:t>
      </w:r>
    </w:p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00C72E7E" w14:textId="732709DF" w:rsidR="008D2AB8" w:rsidRPr="00F50FAD" w:rsidRDefault="00562324" w:rsidP="00482CD3">
      <w:pPr>
        <w:ind w:right="-110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Akademia Górniczo </w:t>
      </w:r>
      <w:r w:rsidR="00482CD3">
        <w:rPr>
          <w:b/>
          <w:sz w:val="20"/>
          <w:szCs w:val="20"/>
        </w:rPr>
        <w:t>–</w:t>
      </w:r>
      <w:r w:rsidRPr="00F50FAD">
        <w:rPr>
          <w:b/>
          <w:sz w:val="20"/>
          <w:szCs w:val="20"/>
        </w:rPr>
        <w:t xml:space="preserve"> Hutnicza</w:t>
      </w:r>
      <w:r w:rsidR="00482CD3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im. Stanisława Staszica w Krakowie</w:t>
      </w:r>
      <w:r w:rsidR="00482CD3">
        <w:rPr>
          <w:b/>
          <w:sz w:val="20"/>
          <w:szCs w:val="20"/>
        </w:rPr>
        <w:t xml:space="preserve">, </w:t>
      </w:r>
      <w:r w:rsidRPr="00F50FAD">
        <w:rPr>
          <w:b/>
          <w:sz w:val="20"/>
          <w:szCs w:val="20"/>
        </w:rPr>
        <w:t>Dział Zamówień Publicznych</w:t>
      </w:r>
      <w:r w:rsidR="00482CD3">
        <w:rPr>
          <w:b/>
          <w:sz w:val="20"/>
          <w:szCs w:val="20"/>
        </w:rPr>
        <w:t>,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482CD3">
        <w:rPr>
          <w:b/>
          <w:sz w:val="20"/>
          <w:szCs w:val="20"/>
        </w:rPr>
        <w:t>,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482CD3">
        <w:rPr>
          <w:b/>
          <w:sz w:val="20"/>
          <w:szCs w:val="20"/>
        </w:rPr>
        <w:t>.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64B1AC5E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482CD3" w:rsidRPr="00482CD3">
        <w:rPr>
          <w:b/>
          <w:bCs/>
          <w:sz w:val="20"/>
          <w:szCs w:val="20"/>
        </w:rPr>
        <w:t>Usługa dostarczenia biletów lotniczych dla CTK AGH - Kc-zp.272-731/21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31600ADE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4F2E7A">
        <w:rPr>
          <w:b/>
          <w:sz w:val="20"/>
          <w:szCs w:val="20"/>
        </w:rPr>
        <w:t>0</w:t>
      </w:r>
      <w:r w:rsidR="00482CD3">
        <w:rPr>
          <w:b/>
          <w:sz w:val="20"/>
          <w:szCs w:val="20"/>
        </w:rPr>
        <w:t>6</w:t>
      </w:r>
      <w:r w:rsidRPr="00F50FAD">
        <w:rPr>
          <w:b/>
          <w:sz w:val="20"/>
          <w:szCs w:val="20"/>
        </w:rPr>
        <w:t>/</w:t>
      </w:r>
      <w:r w:rsidR="008A35E7">
        <w:rPr>
          <w:b/>
          <w:sz w:val="20"/>
          <w:szCs w:val="20"/>
        </w:rPr>
        <w:t>0</w:t>
      </w:r>
      <w:r w:rsidR="00482CD3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>/202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26ACC81F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r w:rsidR="00482CD3" w:rsidRPr="00482CD3">
        <w:rPr>
          <w:b/>
          <w:sz w:val="20"/>
          <w:szCs w:val="20"/>
        </w:rPr>
        <w:t xml:space="preserve">Kiruna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28BF2174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482CD3">
        <w:rPr>
          <w:b/>
          <w:sz w:val="20"/>
          <w:szCs w:val="20"/>
        </w:rPr>
        <w:t>10</w:t>
      </w:r>
      <w:r w:rsidR="008A35E7"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0</w:t>
      </w:r>
      <w:r w:rsidR="00482CD3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>/202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z lotniska w </w:t>
      </w:r>
      <w:r w:rsidR="00482CD3" w:rsidRPr="00482CD3">
        <w:rPr>
          <w:b/>
          <w:sz w:val="20"/>
          <w:szCs w:val="20"/>
        </w:rPr>
        <w:t>Kiruna</w:t>
      </w:r>
    </w:p>
    <w:p w14:paraId="20EA62FB" w14:textId="70368AAE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r w:rsidR="00482CD3" w:rsidRPr="00482CD3">
        <w:rPr>
          <w:b/>
          <w:sz w:val="20"/>
          <w:szCs w:val="20"/>
        </w:rPr>
        <w:t xml:space="preserve">Kiruna 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7F2B4F79" w14:textId="140D1919" w:rsidR="00504B57" w:rsidRPr="00482CD3" w:rsidRDefault="00486653" w:rsidP="00482CD3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F50FAD">
        <w:rPr>
          <w:b/>
          <w:sz w:val="20"/>
          <w:szCs w:val="20"/>
        </w:rPr>
        <w:t>Termin realizacji umowy:</w:t>
      </w:r>
      <w:r w:rsidR="004F2E7A">
        <w:rPr>
          <w:b/>
          <w:sz w:val="20"/>
          <w:szCs w:val="20"/>
        </w:rPr>
        <w:t xml:space="preserve"> </w:t>
      </w:r>
      <w:r w:rsidR="00482CD3" w:rsidRPr="00482CD3">
        <w:rPr>
          <w:b/>
          <w:sz w:val="20"/>
          <w:szCs w:val="20"/>
        </w:rPr>
        <w:t>od daty podpisania umowy do 1</w:t>
      </w:r>
      <w:r w:rsidR="00091AA9">
        <w:rPr>
          <w:b/>
          <w:sz w:val="20"/>
          <w:szCs w:val="20"/>
        </w:rPr>
        <w:t>1</w:t>
      </w:r>
      <w:bookmarkStart w:id="1" w:name="_GoBack"/>
      <w:bookmarkEnd w:id="1"/>
      <w:r w:rsidR="00482CD3" w:rsidRPr="00482CD3">
        <w:rPr>
          <w:b/>
          <w:sz w:val="20"/>
          <w:szCs w:val="20"/>
        </w:rPr>
        <w:t>/02/2022 r.</w:t>
      </w:r>
      <w:r w:rsidR="00482CD3">
        <w:rPr>
          <w:b/>
          <w:sz w:val="20"/>
          <w:szCs w:val="20"/>
        </w:rPr>
        <w:t xml:space="preserve">, </w:t>
      </w:r>
      <w:r w:rsidR="00482CD3" w:rsidRPr="00482CD3">
        <w:rPr>
          <w:i/>
          <w:sz w:val="20"/>
          <w:szCs w:val="20"/>
        </w:rPr>
        <w:t>w tym: wylot z Krakowa 6.02.2022 r., wylot z Kiruny 10.02.2022 r.</w:t>
      </w:r>
    </w:p>
    <w:p w14:paraId="41489DE6" w14:textId="7A3B7085" w:rsidR="008D2AB8" w:rsidRDefault="008D2AB8" w:rsidP="00482CD3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589454" w14:textId="423F37A7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0E46D30B" w14:textId="77777777" w:rsidR="00482CD3" w:rsidRP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16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CDFE2" w14:textId="77777777" w:rsidR="007F79F2" w:rsidRDefault="007F79F2">
      <w:r>
        <w:separator/>
      </w:r>
    </w:p>
  </w:endnote>
  <w:endnote w:type="continuationSeparator" w:id="0">
    <w:p w14:paraId="3E4F0D54" w14:textId="77777777" w:rsidR="007F79F2" w:rsidRDefault="007F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B6D69" w14:textId="77777777" w:rsidR="007F79F2" w:rsidRDefault="007F79F2">
      <w:r>
        <w:separator/>
      </w:r>
    </w:p>
  </w:footnote>
  <w:footnote w:type="continuationSeparator" w:id="0">
    <w:p w14:paraId="591A7288" w14:textId="77777777" w:rsidR="007F79F2" w:rsidRDefault="007F7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91AA9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4244A9"/>
    <w:rsid w:val="00437ED1"/>
    <w:rsid w:val="00482CD3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99AF7-59BD-4AB6-9321-988EC6BF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559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2021-12-10T11:15:00Z</cp:lastPrinted>
  <dcterms:created xsi:type="dcterms:W3CDTF">2021-12-10T11:15:00Z</dcterms:created>
  <dcterms:modified xsi:type="dcterms:W3CDTF">2021-12-10T11:15:00Z</dcterms:modified>
</cp:coreProperties>
</file>