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69F6D" w14:textId="06046A2D" w:rsidR="006676AE" w:rsidRPr="002A0B47" w:rsidRDefault="006676AE" w:rsidP="006676AE">
      <w:pPr>
        <w:pStyle w:val="Nagwek4"/>
        <w:rPr>
          <w:b/>
          <w:i w:val="0"/>
          <w:sz w:val="22"/>
          <w:szCs w:val="22"/>
        </w:rPr>
      </w:pPr>
      <w:r w:rsidRPr="002A0B47">
        <w:rPr>
          <w:b/>
          <w:i w:val="0"/>
          <w:sz w:val="22"/>
          <w:szCs w:val="22"/>
        </w:rPr>
        <w:t xml:space="preserve">Załącznik nr </w:t>
      </w:r>
      <w:r w:rsidR="002A0B47">
        <w:rPr>
          <w:b/>
          <w:i w:val="0"/>
          <w:sz w:val="22"/>
          <w:szCs w:val="22"/>
        </w:rPr>
        <w:t>2</w:t>
      </w:r>
      <w:r w:rsidR="00B36ABD" w:rsidRPr="002A0B47">
        <w:rPr>
          <w:b/>
          <w:i w:val="0"/>
          <w:sz w:val="22"/>
          <w:szCs w:val="22"/>
        </w:rPr>
        <w:t xml:space="preserve"> do SWZ</w:t>
      </w:r>
    </w:p>
    <w:p w14:paraId="126EECD2" w14:textId="77777777" w:rsidR="005103B9" w:rsidRDefault="005103B9" w:rsidP="005103B9">
      <w:pPr>
        <w:spacing w:after="0" w:line="480" w:lineRule="auto"/>
        <w:rPr>
          <w:b/>
        </w:rPr>
      </w:pPr>
    </w:p>
    <w:p w14:paraId="447FEE0F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47A1C" w:rsidRPr="00147A1C">
        <w:rPr>
          <w:rFonts w:ascii="Times New Roman" w:hAnsi="Times New Roman"/>
          <w:b/>
        </w:rPr>
        <w:t>ZP.271.45.2021</w:t>
      </w:r>
    </w:p>
    <w:p w14:paraId="7ADC9102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AB3F894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7A1C" w:rsidRPr="00147A1C">
        <w:rPr>
          <w:sz w:val="22"/>
          <w:szCs w:val="22"/>
        </w:rPr>
        <w:t>GMINA NIEPOŁOMICE</w:t>
      </w:r>
    </w:p>
    <w:p w14:paraId="65543389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7A1C" w:rsidRPr="00147A1C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147A1C" w:rsidRPr="00147A1C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6A49ECA7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7A1C" w:rsidRPr="00147A1C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147A1C" w:rsidRPr="00147A1C">
        <w:rPr>
          <w:sz w:val="22"/>
          <w:szCs w:val="22"/>
        </w:rPr>
        <w:t>Niepołomice</w:t>
      </w:r>
    </w:p>
    <w:p w14:paraId="3108B35D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35D5B174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2059198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AAF67F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634FA61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397607D2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016E00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89E279F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662AA86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02349AD0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47A1C" w:rsidRPr="00110593" w14:paraId="372B7601" w14:textId="77777777" w:rsidTr="00387A85">
        <w:tc>
          <w:tcPr>
            <w:tcW w:w="9212" w:type="dxa"/>
            <w:shd w:val="clear" w:color="auto" w:fill="D9D9D9"/>
          </w:tcPr>
          <w:p w14:paraId="3723CD71" w14:textId="77777777" w:rsidR="00147A1C" w:rsidRPr="00110593" w:rsidRDefault="00147A1C" w:rsidP="00387A8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738D4483" w14:textId="77777777" w:rsidR="00147A1C" w:rsidRPr="00110593" w:rsidRDefault="00147A1C" w:rsidP="00387A85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47A1C">
              <w:rPr>
                <w:rFonts w:ascii="Times New Roman" w:hAnsi="Times New Roman"/>
              </w:rPr>
              <w:t>(</w:t>
            </w:r>
            <w:proofErr w:type="spellStart"/>
            <w:r w:rsidRPr="00147A1C">
              <w:rPr>
                <w:rFonts w:ascii="Times New Roman" w:hAnsi="Times New Roman"/>
              </w:rPr>
              <w:t>t.j</w:t>
            </w:r>
            <w:proofErr w:type="spellEnd"/>
            <w:r w:rsidRPr="00147A1C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D8A4BFB" w14:textId="77777777" w:rsidR="00147A1C" w:rsidRPr="00110593" w:rsidRDefault="00147A1C" w:rsidP="00387A8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D918F5D" w14:textId="77777777" w:rsidR="00147A1C" w:rsidRPr="00110593" w:rsidRDefault="00147A1C" w:rsidP="00387A8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4359896" w14:textId="77777777" w:rsidR="00147A1C" w:rsidRPr="00110593" w:rsidRDefault="00147A1C" w:rsidP="00387A8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95AD118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143932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EE304D6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47A1C" w:rsidRPr="00147A1C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63D5F22" w14:textId="77777777" w:rsidR="005434B3" w:rsidRDefault="00147A1C" w:rsidP="005434B3">
      <w:pPr>
        <w:spacing w:after="240" w:line="276" w:lineRule="auto"/>
        <w:jc w:val="center"/>
        <w:rPr>
          <w:rFonts w:ascii="Times New Roman" w:hAnsi="Times New Roman"/>
        </w:rPr>
      </w:pPr>
      <w:r w:rsidRPr="00147A1C">
        <w:rPr>
          <w:rFonts w:ascii="Times New Roman" w:hAnsi="Times New Roman"/>
          <w:b/>
        </w:rPr>
        <w:t>Sukcesywna dostawa artykułów żywnościowych do Przedszkola Samorządowego nr 1 w Niepołomicach</w:t>
      </w:r>
    </w:p>
    <w:p w14:paraId="1B776994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F1A1E84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3811A04B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73F3E22" w14:textId="77777777" w:rsidR="00710937" w:rsidRPr="00292198" w:rsidRDefault="00710937" w:rsidP="005E24AA">
      <w:pPr>
        <w:rPr>
          <w:rFonts w:ascii="Times New Roman" w:hAnsi="Times New Roman"/>
        </w:rPr>
      </w:pPr>
    </w:p>
    <w:p w14:paraId="703F4C81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766ECD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299F22A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6EC1636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A1D177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91A2831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B84B238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CB6070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E396F8A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C78D79B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2F3F9F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4C8B24D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26CF158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p w14:paraId="4F9614BC" w14:textId="6C250EF5"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64BBAC17" w14:textId="77777777" w:rsidR="00B211D0" w:rsidRPr="00D2702A" w:rsidRDefault="00B211D0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4BA64B7C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5AAB00F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0310B63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48EA9E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601A0EE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2BAFFB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AF1387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30F37E4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6971F" w14:textId="77777777" w:rsidR="004D6B13" w:rsidRDefault="004D6B13" w:rsidP="0038231F">
      <w:pPr>
        <w:spacing w:after="0" w:line="240" w:lineRule="auto"/>
      </w:pPr>
      <w:r>
        <w:separator/>
      </w:r>
    </w:p>
  </w:endnote>
  <w:endnote w:type="continuationSeparator" w:id="0">
    <w:p w14:paraId="61420EFE" w14:textId="77777777" w:rsidR="004D6B13" w:rsidRDefault="004D6B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40A02" w14:textId="77777777" w:rsidR="00147A1C" w:rsidRDefault="00147A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71B6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AF328B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99FA2" w14:textId="77777777" w:rsidR="00147A1C" w:rsidRDefault="00147A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E7D15" w14:textId="77777777" w:rsidR="004D6B13" w:rsidRDefault="004D6B13" w:rsidP="0038231F">
      <w:pPr>
        <w:spacing w:after="0" w:line="240" w:lineRule="auto"/>
      </w:pPr>
      <w:r>
        <w:separator/>
      </w:r>
    </w:p>
  </w:footnote>
  <w:footnote w:type="continuationSeparator" w:id="0">
    <w:p w14:paraId="566331A9" w14:textId="77777777" w:rsidR="004D6B13" w:rsidRDefault="004D6B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89712" w14:textId="77777777" w:rsidR="00147A1C" w:rsidRDefault="00147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7422E" w14:textId="77777777" w:rsidR="00147A1C" w:rsidRDefault="00147A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C52A4" w14:textId="77777777" w:rsidR="00147A1C" w:rsidRDefault="00147A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6B1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47A1C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A0B47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6B13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211D0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2746F"/>
  <w15:docId w15:val="{50111434-504E-4FB2-8ABF-08A5CBE4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2021-12-10T11:58:00Z</dcterms:created>
  <dcterms:modified xsi:type="dcterms:W3CDTF">2021-12-10T11:58:00Z</dcterms:modified>
</cp:coreProperties>
</file>