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6348F61B" w:rsidR="002B4C17" w:rsidRPr="00894B65" w:rsidRDefault="00A01521" w:rsidP="00624DA4">
      <w:pPr>
        <w:jc w:val="both"/>
      </w:pPr>
      <w:r w:rsidRPr="00894B65">
        <w:t>Przystępując do postępowania o udzielenie zamówienia publicznego, którego przedmiotem</w:t>
      </w:r>
      <w:r w:rsidR="00321CD2" w:rsidRPr="00894B65">
        <w:t xml:space="preserve"> </w:t>
      </w:r>
      <w:r w:rsidRPr="00894B65">
        <w:t xml:space="preserve">jest </w:t>
      </w:r>
      <w:r w:rsidR="00894B65" w:rsidRPr="00894B65">
        <w:rPr>
          <w:b/>
          <w:bCs/>
        </w:rPr>
        <w:t xml:space="preserve">dostawa </w:t>
      </w:r>
      <w:r w:rsidR="00BB176A" w:rsidRPr="00BB176A">
        <w:rPr>
          <w:b/>
          <w:bCs/>
        </w:rPr>
        <w:t>wyposażenia meblowego. laboratoryjnego i biurowego - KC-</w:t>
      </w:r>
      <w:proofErr w:type="spellStart"/>
      <w:r w:rsidR="00BB176A" w:rsidRPr="00BB176A">
        <w:rPr>
          <w:b/>
          <w:bCs/>
        </w:rPr>
        <w:t>zp</w:t>
      </w:r>
      <w:proofErr w:type="spellEnd"/>
      <w:r w:rsidR="00BB176A" w:rsidRPr="00BB176A">
        <w:rPr>
          <w:b/>
          <w:bCs/>
        </w:rPr>
        <w:t>. 272-727/21</w:t>
      </w:r>
      <w:r w:rsidRPr="00894B65">
        <w:rPr>
          <w:b/>
        </w:rPr>
        <w:t xml:space="preserve">, </w:t>
      </w:r>
      <w:r w:rsidRPr="00894B65">
        <w:t>oferuję realizację przedmiotu zamówienia, zgodnie z zasadami określonymi w specyfikacji istotnych warunków zamówienia.</w:t>
      </w: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768"/>
        <w:gridCol w:w="1273"/>
        <w:gridCol w:w="850"/>
        <w:gridCol w:w="1276"/>
        <w:gridCol w:w="709"/>
        <w:gridCol w:w="1417"/>
        <w:gridCol w:w="1418"/>
        <w:gridCol w:w="709"/>
        <w:gridCol w:w="1134"/>
      </w:tblGrid>
      <w:tr w:rsidR="006B5D94" w:rsidRPr="00BB176A" w14:paraId="1B62223A" w14:textId="77777777" w:rsidTr="006B5D9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6B5D94" w:rsidRPr="00BB176A" w:rsidRDefault="006B5D94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L.p.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6B5D94" w:rsidRPr="00BB176A" w:rsidRDefault="006B5D94" w:rsidP="00F72799">
            <w:pPr>
              <w:jc w:val="center"/>
              <w:rPr>
                <w:b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Nazwa elementu</w:t>
            </w:r>
          </w:p>
          <w:p w14:paraId="102A4409" w14:textId="14A252EA" w:rsidR="006B5D94" w:rsidRPr="00BB176A" w:rsidRDefault="006B5D94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(lub usługi)</w:t>
            </w:r>
          </w:p>
          <w:p w14:paraId="4080BB80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822BAA" w14:textId="77777777" w:rsidR="006B5D94" w:rsidRDefault="006B5D94" w:rsidP="00F72799">
            <w:pPr>
              <w:jc w:val="center"/>
              <w:rPr>
                <w:b/>
                <w:sz w:val="22"/>
                <w:szCs w:val="22"/>
              </w:rPr>
            </w:pPr>
          </w:p>
          <w:p w14:paraId="7D32D8D8" w14:textId="77777777" w:rsidR="006B5D94" w:rsidRDefault="006B5D94" w:rsidP="00F72799">
            <w:pPr>
              <w:jc w:val="center"/>
              <w:rPr>
                <w:b/>
                <w:sz w:val="22"/>
                <w:szCs w:val="22"/>
              </w:rPr>
            </w:pPr>
          </w:p>
          <w:p w14:paraId="7F57CB65" w14:textId="30D1D706" w:rsidR="006B5D94" w:rsidRPr="00BB176A" w:rsidRDefault="006B5D94" w:rsidP="00F7279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Symbol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51612D" w14:textId="390491BD" w:rsidR="006B5D94" w:rsidRPr="004B79D3" w:rsidRDefault="006B5D94" w:rsidP="00F72799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4B79D3">
              <w:rPr>
                <w:b/>
                <w:sz w:val="22"/>
                <w:szCs w:val="22"/>
                <w:highlight w:val="yellow"/>
              </w:rPr>
              <w:t xml:space="preserve">Producent/model </w:t>
            </w:r>
          </w:p>
          <w:p w14:paraId="25A5FA1D" w14:textId="3809E8F8" w:rsidR="006B5D94" w:rsidRPr="00BB176A" w:rsidRDefault="006B5D94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4B79D3">
              <w:rPr>
                <w:b/>
                <w:sz w:val="22"/>
                <w:szCs w:val="22"/>
                <w:highlight w:val="yellow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Ilość</w:t>
            </w:r>
          </w:p>
          <w:p w14:paraId="19D54924" w14:textId="4DFD9525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Wartość netto</w:t>
            </w:r>
          </w:p>
          <w:p w14:paraId="211C53DF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VAT</w:t>
            </w:r>
          </w:p>
          <w:p w14:paraId="28E6FD70" w14:textId="77777777" w:rsidR="006B5D94" w:rsidRPr="00BB176A" w:rsidRDefault="006B5D94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[%]</w:t>
            </w:r>
          </w:p>
          <w:p w14:paraId="40957679" w14:textId="77777777" w:rsidR="006B5D94" w:rsidRPr="00BB176A" w:rsidRDefault="006B5D94" w:rsidP="00DF4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4B08998" w14:textId="77777777" w:rsidR="006B5D94" w:rsidRPr="00BB176A" w:rsidRDefault="006B5D94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  <w:p w14:paraId="239B6443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 xml:space="preserve"> (z doliczonym </w:t>
            </w:r>
            <w:r w:rsidRPr="00BB176A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B5D94" w:rsidRPr="00BB176A" w14:paraId="66BE4ED2" w14:textId="77777777" w:rsidTr="006B5D9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37E961" w14:textId="36CAF492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05AC4901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73A5965F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72A5139B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65AE25C0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43F83CF3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2F68016C" w:rsidR="006B5D94" w:rsidRPr="00BB176A" w:rsidRDefault="006B5D94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</w:tr>
      <w:tr w:rsidR="006B5D94" w:rsidRPr="00BB176A" w14:paraId="7A087842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7D38DE76" w:rsidR="006B5D94" w:rsidRPr="00BB176A" w:rsidRDefault="006B5D94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3111B7F8" w:rsidR="006B5D94" w:rsidRPr="00BB176A" w:rsidRDefault="006B5D94" w:rsidP="00F72799">
            <w:pPr>
              <w:rPr>
                <w:sz w:val="22"/>
                <w:szCs w:val="22"/>
              </w:rPr>
            </w:pP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Krzesła</w:t>
            </w: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konferencyjne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3457" w14:textId="6974ED94" w:rsidR="006B5D94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K1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2D011D49" w:rsidR="006B5D94" w:rsidRPr="00BB176A" w:rsidRDefault="006B5D94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2FA2BB27" w:rsidR="006B5D94" w:rsidRPr="00BB176A" w:rsidRDefault="006B5D94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47317A3C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439AE9DE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0630AA" w14:textId="10203A44" w:rsidR="006B5D94" w:rsidRPr="00BB176A" w:rsidRDefault="006B5D94" w:rsidP="00DE0AE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2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A879" w14:textId="19208FE5" w:rsidR="006B5D94" w:rsidRPr="00BB176A" w:rsidRDefault="006B5D94" w:rsidP="00DE0AEA">
            <w:pPr>
              <w:rPr>
                <w:sz w:val="22"/>
                <w:szCs w:val="22"/>
                <w:highlight w:val="yellow"/>
              </w:rPr>
            </w:pP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Fotel biurowy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AD60" w14:textId="20F01AF8" w:rsidR="006B5D94" w:rsidRPr="00BB176A" w:rsidRDefault="00325FE1" w:rsidP="00DE0AEA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K2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0512" w14:textId="415DB7A3" w:rsidR="006B5D94" w:rsidRPr="00BB176A" w:rsidRDefault="006B5D94" w:rsidP="00DE0AEA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5895" w14:textId="792524AF" w:rsidR="006B5D94" w:rsidRPr="00BB176A" w:rsidRDefault="006B5D94" w:rsidP="00DE0AEA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C30" w14:textId="77777777" w:rsidR="006B5D94" w:rsidRPr="00BB176A" w:rsidRDefault="006B5D94" w:rsidP="00DE0AE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0208" w14:textId="77777777" w:rsidR="006B5D94" w:rsidRPr="00BB176A" w:rsidRDefault="006B5D94" w:rsidP="00DE0AE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9C984" w14:textId="77777777" w:rsidR="006B5D94" w:rsidRPr="00BB176A" w:rsidRDefault="006B5D94" w:rsidP="00DE0AE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4BA46" w14:textId="77777777" w:rsidR="006B5D94" w:rsidRPr="00BB176A" w:rsidRDefault="006B5D94" w:rsidP="00DE0AEA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763E0E57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88A99F" w14:textId="1242358D" w:rsidR="006B5D94" w:rsidRPr="00BB176A" w:rsidRDefault="006B5D94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3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0B7C" w14:textId="782D53CD" w:rsidR="006B5D94" w:rsidRPr="00BB176A" w:rsidRDefault="006B5D94" w:rsidP="00F72799">
            <w:pPr>
              <w:rPr>
                <w:sz w:val="22"/>
                <w:szCs w:val="22"/>
                <w:highlight w:val="yellow"/>
              </w:rPr>
            </w:pP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Stół warsztatowy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160B" w14:textId="6A59B379" w:rsidR="006B5D94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5BE7" w14:textId="08BA0875" w:rsidR="006B5D94" w:rsidRPr="00BB176A" w:rsidRDefault="006B5D94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E2D" w14:textId="2F056F68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2559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885F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2F7177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20AA9C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641306C9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3400A8" w14:textId="791F646E" w:rsidR="006B5D94" w:rsidRPr="00BB176A" w:rsidRDefault="006B5D94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097E" w14:textId="3DE4B9B6" w:rsidR="006B5D94" w:rsidRPr="00BB176A" w:rsidRDefault="006B5D94" w:rsidP="00F72799">
            <w:pPr>
              <w:rPr>
                <w:sz w:val="22"/>
                <w:szCs w:val="22"/>
              </w:rPr>
            </w:pP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Biurko </w:t>
            </w:r>
            <w:r w:rsidR="00325FE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z</w:t>
            </w: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</w:t>
            </w:r>
            <w:proofErr w:type="spellStart"/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kontener</w:t>
            </w:r>
            <w:r w:rsidR="00325FE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kiem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2C4A" w14:textId="5A1A060A" w:rsidR="006B5D94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0627" w14:textId="19D17DEA" w:rsidR="006B5D94" w:rsidRPr="00BB176A" w:rsidRDefault="006B5D94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0F23" w14:textId="7F2D62B8" w:rsidR="006B5D94" w:rsidRPr="00BB176A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8D0D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15AC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3D3B5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19E92C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64DFC3DE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C41EF0" w14:textId="3F0F903B" w:rsidR="006B5D94" w:rsidRPr="00BB176A" w:rsidRDefault="006B5D94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5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B707" w14:textId="6B44E6F6" w:rsidR="006B5D94" w:rsidRPr="00BB176A" w:rsidRDefault="006B5D94" w:rsidP="00F72799">
            <w:pPr>
              <w:rPr>
                <w:sz w:val="22"/>
                <w:szCs w:val="22"/>
                <w:highlight w:val="yellow"/>
              </w:rPr>
            </w:pP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Stół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30FC" w14:textId="035EB0FB" w:rsidR="006B5D94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S1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5937" w14:textId="4427C1CA" w:rsidR="006B5D94" w:rsidRPr="00BB176A" w:rsidRDefault="006B5D94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6C5F" w14:textId="76527148" w:rsidR="006B5D94" w:rsidRPr="00BB176A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B5D94" w:rsidRPr="00BB176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46BC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8C6A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578A90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6B77CC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11C2F8E4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DF7F7" w14:textId="40AD5FA2" w:rsidR="006B5D94" w:rsidRPr="00BB176A" w:rsidRDefault="006B5D94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6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98DE" w14:textId="22271AAC" w:rsidR="006B5D94" w:rsidRPr="00BB176A" w:rsidRDefault="006B5D94" w:rsidP="00F72799">
            <w:pPr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Tablica biała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DF07" w14:textId="51FA008A" w:rsidR="006B5D94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T1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6A32" w14:textId="3A5DFBC7" w:rsidR="006B5D94" w:rsidRPr="00BB176A" w:rsidRDefault="006B5D94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C938" w14:textId="0CB4E3D4" w:rsidR="006B5D94" w:rsidRPr="00BB176A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4701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CD27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D8183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253DDC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3BF8C33D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24EE0B" w14:textId="3150C0F7" w:rsidR="006B5D94" w:rsidRPr="00BB176A" w:rsidRDefault="006B5D94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7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F863" w14:textId="7ECBCC6E" w:rsidR="006B5D94" w:rsidRPr="00BB176A" w:rsidRDefault="006B5D94" w:rsidP="00F72799">
            <w:pPr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Regały stalowe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36E3" w14:textId="61047DFF" w:rsidR="006B5D94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R1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A004" w14:textId="4AC8F24C" w:rsidR="006B5D94" w:rsidRPr="00BB176A" w:rsidRDefault="006B5D94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A02E" w14:textId="74953EE3" w:rsidR="006B5D94" w:rsidRPr="00BB176A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DFAC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B6F5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D970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74F45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0A68C2" w:rsidRPr="00BB176A" w14:paraId="2DE0DB0E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4D721D" w14:textId="67A425F9" w:rsidR="000A68C2" w:rsidRPr="00BB176A" w:rsidRDefault="000A68C2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77F5" w14:textId="1A9A27CD" w:rsidR="000A68C2" w:rsidRPr="00BB176A" w:rsidRDefault="000A68C2" w:rsidP="00F72799">
            <w:pPr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Regał stalowy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DF66" w14:textId="3A083348" w:rsidR="000A68C2" w:rsidRDefault="000A68C2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R2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2D63" w14:textId="77777777" w:rsidR="000A68C2" w:rsidRPr="00BB176A" w:rsidRDefault="000A68C2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06EF" w14:textId="1F51B2FA" w:rsidR="000A68C2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BBBD" w14:textId="77777777" w:rsidR="000A68C2" w:rsidRPr="00BB176A" w:rsidRDefault="000A68C2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355A" w14:textId="77777777" w:rsidR="000A68C2" w:rsidRPr="00BB176A" w:rsidRDefault="000A68C2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72828F" w14:textId="77777777" w:rsidR="000A68C2" w:rsidRPr="00BB176A" w:rsidRDefault="000A68C2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0758A7" w14:textId="77777777" w:rsidR="000A68C2" w:rsidRPr="00BB176A" w:rsidRDefault="000A68C2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325FE1" w:rsidRPr="00BB176A" w14:paraId="33BD4BE9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FE2CAB" w14:textId="62DB6677" w:rsidR="00325FE1" w:rsidRPr="00BB176A" w:rsidRDefault="00325FE1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756F" w14:textId="27377AC6" w:rsidR="00325FE1" w:rsidRPr="00BB176A" w:rsidRDefault="00325FE1" w:rsidP="00F72799">
            <w:pPr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Szafa metalowa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10F1" w14:textId="7C1B9D60" w:rsidR="00325FE1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proofErr w:type="spellStart"/>
            <w:r>
              <w:rPr>
                <w:sz w:val="22"/>
                <w:szCs w:val="22"/>
                <w:lang w:eastAsia="zh-CN"/>
              </w:rPr>
              <w:t>Szm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E3DD" w14:textId="77777777" w:rsidR="00325FE1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67DA" w14:textId="1623D694" w:rsidR="00325FE1" w:rsidRPr="00BB176A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1CD8" w14:textId="77777777" w:rsidR="00325FE1" w:rsidRPr="00BB176A" w:rsidRDefault="00325FE1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4DAD" w14:textId="77777777" w:rsidR="00325FE1" w:rsidRPr="00BB176A" w:rsidRDefault="00325FE1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FAE36E" w14:textId="77777777" w:rsidR="00325FE1" w:rsidRPr="00BB176A" w:rsidRDefault="00325FE1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F3B6EC" w14:textId="77777777" w:rsidR="00325FE1" w:rsidRPr="00BB176A" w:rsidRDefault="00325FE1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325FE1" w:rsidRPr="00BB176A" w14:paraId="21AE8494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CE7F63" w14:textId="38D3C9C7" w:rsidR="00325FE1" w:rsidRPr="00BB176A" w:rsidRDefault="00325FE1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DFFD" w14:textId="4A8FB6D4" w:rsidR="00325FE1" w:rsidRDefault="00325FE1" w:rsidP="00F72799">
            <w:pPr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Szafa stojąca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E3BF" w14:textId="0686BFC7" w:rsidR="00325FE1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Szd1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F386" w14:textId="77777777" w:rsidR="00325FE1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2D0E" w14:textId="77EB9D4A" w:rsidR="00325FE1" w:rsidRPr="00BB176A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2F9A" w14:textId="77777777" w:rsidR="00325FE1" w:rsidRPr="00BB176A" w:rsidRDefault="00325FE1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05A7" w14:textId="77777777" w:rsidR="00325FE1" w:rsidRPr="00BB176A" w:rsidRDefault="00325FE1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0BC84A" w14:textId="77777777" w:rsidR="00325FE1" w:rsidRPr="00BB176A" w:rsidRDefault="00325FE1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0F72A9" w14:textId="77777777" w:rsidR="00325FE1" w:rsidRPr="00BB176A" w:rsidRDefault="00325FE1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325FE1" w:rsidRPr="00BB176A" w14:paraId="3D1E2ABF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6A870A" w14:textId="3D38D483" w:rsidR="00325FE1" w:rsidRPr="00BB176A" w:rsidRDefault="00325FE1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41EF" w14:textId="2D28CFDE" w:rsidR="00325FE1" w:rsidRDefault="00325FE1" w:rsidP="00F72799">
            <w:pPr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Szafa wisząca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2341" w14:textId="49301B81" w:rsidR="00325FE1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Szd2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1549" w14:textId="77777777" w:rsidR="00325FE1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4C7D" w14:textId="24FE228F" w:rsidR="00325FE1" w:rsidRPr="00BB176A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2F61" w14:textId="77777777" w:rsidR="00325FE1" w:rsidRPr="00BB176A" w:rsidRDefault="00325FE1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649E" w14:textId="77777777" w:rsidR="00325FE1" w:rsidRPr="00BB176A" w:rsidRDefault="00325FE1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88ED12" w14:textId="77777777" w:rsidR="00325FE1" w:rsidRPr="00BB176A" w:rsidRDefault="00325FE1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FBA60D" w14:textId="77777777" w:rsidR="00325FE1" w:rsidRPr="00BB176A" w:rsidRDefault="00325FE1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325FE1" w:rsidRPr="00BB176A" w14:paraId="3485A9E5" w14:textId="77777777" w:rsidTr="004B79D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0A1D006" w14:textId="7751D308" w:rsidR="00325FE1" w:rsidRPr="00BB176A" w:rsidRDefault="00325FE1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B644C8" w14:textId="3A6F1CD2" w:rsidR="00325FE1" w:rsidRDefault="00325FE1" w:rsidP="00F72799">
            <w:pPr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Szafa stojąca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7974E3" w14:textId="600437C8" w:rsidR="00325FE1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Szd3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0634" w14:textId="77777777" w:rsidR="00325FE1" w:rsidRPr="00BB176A" w:rsidRDefault="00325FE1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A8B549" w14:textId="44809965" w:rsidR="00325FE1" w:rsidRPr="00BB176A" w:rsidRDefault="000A68C2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3F746E" w14:textId="77777777" w:rsidR="00325FE1" w:rsidRPr="00BB176A" w:rsidRDefault="00325FE1" w:rsidP="00DF437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6281AB" w14:textId="77777777" w:rsidR="00325FE1" w:rsidRPr="00BB176A" w:rsidRDefault="00325FE1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9155190" w14:textId="77777777" w:rsidR="00325FE1" w:rsidRPr="00BB176A" w:rsidRDefault="00325FE1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E6F65A" w14:textId="77777777" w:rsidR="00325FE1" w:rsidRPr="00BB176A" w:rsidRDefault="00325FE1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F23F0A" w:rsidRPr="00BB176A" w14:paraId="3D14AE15" w14:textId="77777777" w:rsidTr="004B79D3">
        <w:trPr>
          <w:trHeight w:val="48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14:paraId="198FF432" w14:textId="04373858" w:rsidR="00F23F0A" w:rsidRPr="00BB176A" w:rsidRDefault="00F23F0A" w:rsidP="00AB06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14:paraId="75D1528A" w14:textId="77777777" w:rsidR="00F23F0A" w:rsidRPr="00BB176A" w:rsidRDefault="00F23F0A" w:rsidP="004B79D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A586A65" w14:textId="77777777" w:rsidR="00F23F0A" w:rsidRDefault="00F23F0A" w:rsidP="00AB06C1">
            <w:pPr>
              <w:jc w:val="center"/>
              <w:rPr>
                <w:b/>
                <w:sz w:val="22"/>
                <w:szCs w:val="22"/>
              </w:rPr>
            </w:pPr>
          </w:p>
          <w:p w14:paraId="2CF6A50C" w14:textId="1D334548" w:rsidR="00F23F0A" w:rsidRPr="00BB176A" w:rsidRDefault="00F23F0A" w:rsidP="00AB06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2676AF" w14:textId="77777777" w:rsidR="00F23F0A" w:rsidRPr="00BB176A" w:rsidRDefault="00F23F0A" w:rsidP="00AB06C1">
            <w:pPr>
              <w:jc w:val="center"/>
              <w:rPr>
                <w:b/>
                <w:sz w:val="22"/>
                <w:szCs w:val="22"/>
              </w:rPr>
            </w:pPr>
            <w:r w:rsidRPr="00F23F0A">
              <w:rPr>
                <w:b/>
                <w:sz w:val="22"/>
                <w:szCs w:val="22"/>
                <w:highlight w:val="yellow"/>
              </w:rPr>
              <w:t>Producent/model</w:t>
            </w:r>
            <w:r w:rsidRPr="00BB176A">
              <w:rPr>
                <w:b/>
                <w:sz w:val="22"/>
                <w:szCs w:val="22"/>
              </w:rPr>
              <w:t xml:space="preserve"> </w:t>
            </w:r>
          </w:p>
          <w:p w14:paraId="17A3C954" w14:textId="77777777" w:rsidR="00F23F0A" w:rsidRPr="00BB176A" w:rsidRDefault="00F23F0A" w:rsidP="00AB06C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14:paraId="29B70F99" w14:textId="34254F3A" w:rsidR="00F23F0A" w:rsidRPr="00BB176A" w:rsidRDefault="00F23F0A" w:rsidP="00AB06C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14:paraId="6EDE2630" w14:textId="121165D6" w:rsidR="00F23F0A" w:rsidRPr="00BB176A" w:rsidRDefault="00F23F0A" w:rsidP="00AB06C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14:paraId="597BB560" w14:textId="165D3D9D" w:rsidR="00F23F0A" w:rsidRPr="00BB176A" w:rsidRDefault="00F23F0A" w:rsidP="00AB06C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14:paraId="34A41591" w14:textId="77777777" w:rsidR="00F23F0A" w:rsidRPr="00BB176A" w:rsidRDefault="00F23F0A" w:rsidP="004B79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14:paraId="15DC3CC9" w14:textId="77777777" w:rsidR="00F23F0A" w:rsidRPr="00BB176A" w:rsidRDefault="00F23F0A" w:rsidP="00AB06C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B5D94" w:rsidRPr="00BB176A" w14:paraId="2314D590" w14:textId="77777777" w:rsidTr="004B79D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28218A" w14:textId="6A71B138" w:rsidR="006B5D94" w:rsidRPr="00BB176A" w:rsidRDefault="00325FE1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A963" w14:textId="5FE0FCD4" w:rsidR="006B5D94" w:rsidRPr="00BB176A" w:rsidRDefault="006B5D94" w:rsidP="00F72799">
            <w:pPr>
              <w:rPr>
                <w:rFonts w:eastAsia="NSimSun"/>
                <w:bCs/>
                <w:kern w:val="2"/>
                <w:sz w:val="22"/>
                <w:szCs w:val="22"/>
                <w:lang w:eastAsia="zh-CN" w:bidi="hi-IN"/>
              </w:rPr>
            </w:pPr>
            <w:r w:rsidRPr="00BB176A">
              <w:rPr>
                <w:rFonts w:eastAsia="NSimSun"/>
                <w:bCs/>
                <w:kern w:val="2"/>
                <w:sz w:val="22"/>
                <w:szCs w:val="22"/>
                <w:lang w:eastAsia="zh-CN" w:bidi="hi-IN"/>
              </w:rPr>
              <w:t>Zlew</w:t>
            </w:r>
            <w:r w:rsidR="00325FE1">
              <w:rPr>
                <w:rFonts w:eastAsia="NSimSun"/>
                <w:bCs/>
                <w:kern w:val="2"/>
                <w:sz w:val="22"/>
                <w:szCs w:val="22"/>
                <w:lang w:eastAsia="zh-CN" w:bidi="hi-IN"/>
              </w:rPr>
              <w:t xml:space="preserve"> wpuszczany z ociekiem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1699" w14:textId="617EA7DF" w:rsidR="006B5D94" w:rsidRPr="00BB176A" w:rsidRDefault="00325FE1" w:rsidP="00DF4371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  <w:lang w:eastAsia="zh-CN"/>
              </w:rPr>
              <w:t>U1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175A" w14:textId="2645629E" w:rsidR="006B5D94" w:rsidRPr="00BB176A" w:rsidRDefault="006B5D94" w:rsidP="00DF4371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B01C" w14:textId="2DDE9925" w:rsidR="006B5D94" w:rsidRPr="00BB176A" w:rsidRDefault="006B5D94" w:rsidP="00DF4371">
            <w:pPr>
              <w:rPr>
                <w:bCs/>
                <w:sz w:val="22"/>
                <w:szCs w:val="22"/>
              </w:rPr>
            </w:pPr>
            <w:r w:rsidRPr="00BB176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08E6" w14:textId="77777777" w:rsidR="006B5D94" w:rsidRPr="00BB176A" w:rsidRDefault="006B5D94" w:rsidP="00DF4371">
            <w:pPr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3A84" w14:textId="77777777" w:rsidR="006B5D94" w:rsidRPr="00BB176A" w:rsidRDefault="006B5D94" w:rsidP="00DF4371">
            <w:pPr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FEC76C" w14:textId="77777777" w:rsidR="006B5D94" w:rsidRPr="00BB176A" w:rsidRDefault="006B5D94" w:rsidP="00DF4371">
            <w:pPr>
              <w:ind w:right="425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35629C" w14:textId="77777777" w:rsidR="006B5D94" w:rsidRPr="00BB176A" w:rsidRDefault="006B5D94" w:rsidP="00DF4371">
            <w:pPr>
              <w:ind w:right="425"/>
              <w:rPr>
                <w:bCs/>
                <w:sz w:val="22"/>
                <w:szCs w:val="22"/>
              </w:rPr>
            </w:pPr>
          </w:p>
        </w:tc>
      </w:tr>
      <w:tr w:rsidR="006B5D94" w:rsidRPr="00BB176A" w14:paraId="2FB1870E" w14:textId="77777777" w:rsidTr="006B5D9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507074" w14:textId="38D72A3E" w:rsidR="006B5D94" w:rsidRPr="00BB176A" w:rsidRDefault="006B5D94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  <w:r w:rsidR="00325FE1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06A8" w14:textId="6A0CEF3C" w:rsidR="006B5D94" w:rsidRPr="00BB176A" w:rsidRDefault="006B5D94" w:rsidP="00F72799">
            <w:pPr>
              <w:rPr>
                <w:rFonts w:eastAsia="NSimSun"/>
                <w:bCs/>
                <w:kern w:val="2"/>
                <w:sz w:val="22"/>
                <w:szCs w:val="22"/>
                <w:lang w:eastAsia="zh-CN" w:bidi="hi-IN"/>
              </w:rPr>
            </w:pPr>
            <w:r w:rsidRPr="00BB176A">
              <w:rPr>
                <w:rFonts w:eastAsia="NSimSun"/>
                <w:bCs/>
                <w:kern w:val="2"/>
                <w:sz w:val="22"/>
                <w:szCs w:val="22"/>
                <w:lang w:eastAsia="zh-CN" w:bidi="hi-IN"/>
              </w:rPr>
              <w:t>Bateria umywalkowa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F24B" w14:textId="65798458" w:rsidR="006B5D94" w:rsidRPr="00BB176A" w:rsidRDefault="000A68C2" w:rsidP="00DF4371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  <w:lang w:eastAsia="zh-CN"/>
              </w:rPr>
              <w:t>Ba1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1FE4" w14:textId="45A0C532" w:rsidR="006B5D94" w:rsidRPr="00BB176A" w:rsidRDefault="006B5D94" w:rsidP="00DF4371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44E4" w14:textId="0D42B67A" w:rsidR="006B5D94" w:rsidRPr="00BB176A" w:rsidRDefault="006B5D94" w:rsidP="00DF4371">
            <w:pPr>
              <w:rPr>
                <w:bCs/>
                <w:sz w:val="22"/>
                <w:szCs w:val="22"/>
              </w:rPr>
            </w:pPr>
            <w:r w:rsidRPr="00BB176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E194" w14:textId="77777777" w:rsidR="006B5D94" w:rsidRPr="00BB176A" w:rsidRDefault="006B5D94" w:rsidP="00DF4371">
            <w:pPr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C341" w14:textId="77777777" w:rsidR="006B5D94" w:rsidRPr="00BB176A" w:rsidRDefault="006B5D94" w:rsidP="00DF4371">
            <w:pPr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B3824E" w14:textId="77777777" w:rsidR="006B5D94" w:rsidRPr="00BB176A" w:rsidRDefault="006B5D94" w:rsidP="00DF4371">
            <w:pPr>
              <w:ind w:right="425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9AE78A" w14:textId="77777777" w:rsidR="006B5D94" w:rsidRPr="00BB176A" w:rsidRDefault="006B5D94" w:rsidP="00DF4371">
            <w:pPr>
              <w:ind w:right="425"/>
              <w:rPr>
                <w:bCs/>
                <w:sz w:val="22"/>
                <w:szCs w:val="22"/>
              </w:rPr>
            </w:pPr>
          </w:p>
        </w:tc>
      </w:tr>
      <w:tr w:rsidR="00325FE1" w:rsidRPr="00BB176A" w14:paraId="78A70F09" w14:textId="77777777" w:rsidTr="005E2A2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5806EB" w14:textId="0DD43F6D" w:rsidR="00325FE1" w:rsidRPr="00BB176A" w:rsidRDefault="00325FE1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E3672" w14:textId="1C722AA9" w:rsidR="00325FE1" w:rsidRPr="00BB176A" w:rsidRDefault="00325FE1" w:rsidP="00F72799">
            <w:pPr>
              <w:rPr>
                <w:rFonts w:eastAsia="NSimSun"/>
                <w:bCs/>
                <w:kern w:val="2"/>
                <w:sz w:val="22"/>
                <w:szCs w:val="22"/>
                <w:lang w:eastAsia="zh-CN" w:bidi="hi-IN"/>
              </w:rPr>
            </w:pPr>
            <w:r w:rsidRPr="005E2A25">
              <w:rPr>
                <w:rFonts w:eastAsia="NSimSun"/>
                <w:bCs/>
                <w:kern w:val="2"/>
                <w:sz w:val="22"/>
                <w:szCs w:val="22"/>
                <w:lang w:eastAsia="zh-CN" w:bidi="hi-IN"/>
              </w:rPr>
              <w:t>Czajnik kuchenny elektryczny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7B6C" w14:textId="46E1A4BD" w:rsidR="00325FE1" w:rsidRPr="00BB176A" w:rsidRDefault="000A68C2" w:rsidP="00DF4371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  <w:lang w:eastAsia="zh-CN"/>
              </w:rPr>
              <w:t>Cz</w:t>
            </w:r>
            <w:r w:rsidR="00325FE1">
              <w:rPr>
                <w:bCs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A711" w14:textId="168BCFD3" w:rsidR="00325FE1" w:rsidRPr="00BB176A" w:rsidRDefault="00F23F0A" w:rsidP="00DF4371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noProof/>
                <w:sz w:val="22"/>
                <w:szCs w:val="22"/>
                <w:lang w:eastAsia="zh-CN"/>
              </w:rPr>
              <mc:AlternateContent>
                <mc:Choice Requires="aink">
                  <w:drawing>
                    <wp:anchor distT="0" distB="0" distL="114300" distR="114300" simplePos="0" relativeHeight="251659264" behindDoc="0" locked="0" layoutInCell="1" allowOverlap="1" wp14:anchorId="0CB0820F" wp14:editId="3EDEC796">
                      <wp:simplePos x="0" y="0"/>
                      <wp:positionH relativeFrom="column">
                        <wp:posOffset>323850</wp:posOffset>
                      </wp:positionH>
                      <wp:positionV relativeFrom="paragraph">
                        <wp:posOffset>140655</wp:posOffset>
                      </wp:positionV>
                      <wp:extent cx="360" cy="360"/>
                      <wp:effectExtent l="57150" t="38100" r="38100" b="57150"/>
                      <wp:wrapNone/>
                      <wp:docPr id="4" name="Pismo odręczne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59264" behindDoc="0" locked="0" layoutInCell="1" allowOverlap="1" wp14:anchorId="0CB0820F" wp14:editId="3EDEC796">
                      <wp:simplePos x="0" y="0"/>
                      <wp:positionH relativeFrom="column">
                        <wp:posOffset>323850</wp:posOffset>
                      </wp:positionH>
                      <wp:positionV relativeFrom="paragraph">
                        <wp:posOffset>140655</wp:posOffset>
                      </wp:positionV>
                      <wp:extent cx="360" cy="360"/>
                      <wp:effectExtent l="57150" t="38100" r="38100" b="57150"/>
                      <wp:wrapNone/>
                      <wp:docPr id="4" name="Pismo odręczne 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smo odręczne 4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FFEE" w14:textId="21034968" w:rsidR="00325FE1" w:rsidRPr="00BB176A" w:rsidRDefault="000A68C2" w:rsidP="00DF437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359D" w14:textId="77777777" w:rsidR="00325FE1" w:rsidRPr="00BB176A" w:rsidRDefault="00325FE1" w:rsidP="00DF4371">
            <w:pPr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8DF2" w14:textId="77777777" w:rsidR="00325FE1" w:rsidRPr="00BB176A" w:rsidRDefault="00325FE1" w:rsidP="00DF4371">
            <w:pPr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254273" w14:textId="77777777" w:rsidR="00325FE1" w:rsidRPr="00BB176A" w:rsidRDefault="00325FE1" w:rsidP="00DF4371">
            <w:pPr>
              <w:ind w:right="425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72FED6" w14:textId="77777777" w:rsidR="00325FE1" w:rsidRPr="00BB176A" w:rsidRDefault="00325FE1" w:rsidP="00DF4371">
            <w:pPr>
              <w:ind w:right="425"/>
              <w:rPr>
                <w:bCs/>
                <w:sz w:val="22"/>
                <w:szCs w:val="22"/>
              </w:rPr>
            </w:pPr>
          </w:p>
        </w:tc>
      </w:tr>
      <w:tr w:rsidR="006B5D94" w:rsidRPr="00BB176A" w14:paraId="661FAB5C" w14:textId="77777777" w:rsidTr="006B5D94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AC861B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4F910D00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  <w:p w14:paraId="6C30BBC7" w14:textId="77777777" w:rsidR="006B5D94" w:rsidRPr="00BB176A" w:rsidRDefault="006B5D94" w:rsidP="00DF4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RAZEM:</w:t>
            </w:r>
          </w:p>
          <w:p w14:paraId="24A0AB52" w14:textId="77777777" w:rsidR="006B5D94" w:rsidRPr="00BB176A" w:rsidRDefault="006B5D94" w:rsidP="00DF4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77231795" w14:textId="77777777" w:rsidTr="006B5D94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34146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17A169C4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02032D7" w14:textId="77777777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7E3173" w14:textId="25A3EB25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77777777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9BE33" w14:textId="77777777" w:rsidR="00146D48" w:rsidRDefault="00146D48">
      <w:r>
        <w:separator/>
      </w:r>
    </w:p>
  </w:endnote>
  <w:endnote w:type="continuationSeparator" w:id="0">
    <w:p w14:paraId="66E09DD1" w14:textId="77777777" w:rsidR="00146D48" w:rsidRDefault="0014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2A674" w14:textId="77777777" w:rsidR="00146D48" w:rsidRDefault="00146D48">
      <w:r>
        <w:separator/>
      </w:r>
    </w:p>
  </w:footnote>
  <w:footnote w:type="continuationSeparator" w:id="0">
    <w:p w14:paraId="2C4AB883" w14:textId="77777777" w:rsidR="00146D48" w:rsidRDefault="00146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12-09T14:00:08.030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6547D-B488-4B5D-BB48-536F7DF73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2021-12-09T14:04:00Z</cp:lastPrinted>
  <dcterms:created xsi:type="dcterms:W3CDTF">2021-12-09T14:04:00Z</dcterms:created>
  <dcterms:modified xsi:type="dcterms:W3CDTF">2021-12-09T14:04:00Z</dcterms:modified>
</cp:coreProperties>
</file>