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FC7F7" w14:textId="77777777" w:rsidR="00AF1D41" w:rsidRPr="00DB2060" w:rsidRDefault="00FA4DBE" w:rsidP="00B82787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 w14:anchorId="62F8E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2966F2D9" w14:textId="77777777" w:rsidR="00AF1D41" w:rsidRPr="00DB2060" w:rsidRDefault="00AF1D41" w:rsidP="00AF1D41">
      <w:pPr>
        <w:suppressAutoHyphens/>
        <w:spacing w:line="254" w:lineRule="auto"/>
        <w:rPr>
          <w:lang w:eastAsia="zh-CN"/>
        </w:rPr>
      </w:pPr>
    </w:p>
    <w:p w14:paraId="6D7F376F" w14:textId="77777777" w:rsidR="00AF1D41" w:rsidRPr="00DB2060" w:rsidRDefault="00AF1D41" w:rsidP="00AF1D4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447E9DE7" w14:textId="77777777" w:rsidR="00AF1D41" w:rsidRPr="00DB2060" w:rsidRDefault="00AF1D41" w:rsidP="00AF1D41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87C7511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69A3F852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527A5840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3A986FC2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05043D85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0EB8DB34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64BE2318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D553B50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79D165F8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7141C950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03D4E366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2471BC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62BFD2F" w14:textId="77777777" w:rsidR="00AF1D41" w:rsidRPr="00DB2060" w:rsidRDefault="00AF1D41" w:rsidP="00AF1D4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009CBD49" w14:textId="2512E8B4" w:rsidR="00AF1D41" w:rsidRPr="00DB2060" w:rsidRDefault="00AF1D41" w:rsidP="00AF1D4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03B52" w:rsidRPr="006C087A">
        <w:rPr>
          <w:b/>
        </w:rPr>
        <w:t xml:space="preserve">usługa szkolenia wraz z cateringiem dla </w:t>
      </w:r>
      <w:r w:rsidR="00FA4DBE">
        <w:rPr>
          <w:b/>
        </w:rPr>
        <w:t>pracowników</w:t>
      </w:r>
      <w:r w:rsidR="00FA4DBE" w:rsidRPr="006C087A">
        <w:rPr>
          <w:b/>
        </w:rPr>
        <w:t xml:space="preserve"> </w:t>
      </w:r>
      <w:r w:rsidR="00703B52" w:rsidRPr="006C087A">
        <w:rPr>
          <w:b/>
        </w:rPr>
        <w:t>AGH w ramach projektu POWR.03.05.00-00-Z309/18-00 Zadanie 6 Podniesienie  kompetencji kadry administracyjnej - KC-zp.272-696/21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8163865" w14:textId="77777777" w:rsidR="00AF1D41" w:rsidRPr="00DB2060" w:rsidRDefault="00AF1D41" w:rsidP="00AF1D41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277E27E0" w14:textId="77777777" w:rsidR="00AF1D41" w:rsidRPr="00DB2060" w:rsidRDefault="00AF1D41" w:rsidP="00AF1D4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DCC8FA9" w14:textId="77777777" w:rsidR="00AF1D41" w:rsidRPr="00DB2060" w:rsidRDefault="00AF1D41" w:rsidP="00AF1D4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1BB008F9" w14:textId="77777777" w:rsidR="00AF1D41" w:rsidRPr="00DB2060" w:rsidRDefault="00AF1D41" w:rsidP="00AF1D41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4B54E7A0" w14:textId="77777777" w:rsidR="00AF1D41" w:rsidRPr="00DB2060" w:rsidRDefault="00AF1D41" w:rsidP="00AF1D4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1346B8EF" w14:textId="77777777" w:rsidR="00AF1D41" w:rsidRPr="00DB2060" w:rsidRDefault="00AF1D41" w:rsidP="00AF1D41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B3175DA" w14:textId="77777777" w:rsidR="00AF1D41" w:rsidRPr="00434290" w:rsidRDefault="00AF1D41" w:rsidP="00AF1D41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382FB8B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C51CC" w14:textId="77777777" w:rsidR="0063776F" w:rsidRDefault="0063776F" w:rsidP="0038231F">
      <w:pPr>
        <w:spacing w:after="0" w:line="240" w:lineRule="auto"/>
      </w:pPr>
      <w:r>
        <w:separator/>
      </w:r>
    </w:p>
  </w:endnote>
  <w:endnote w:type="continuationSeparator" w:id="0">
    <w:p w14:paraId="5260AAA3" w14:textId="77777777" w:rsidR="0063776F" w:rsidRDefault="0063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D0D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9DF7F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0640" w14:textId="77777777" w:rsidR="0063776F" w:rsidRDefault="0063776F" w:rsidP="0038231F">
      <w:pPr>
        <w:spacing w:after="0" w:line="240" w:lineRule="auto"/>
      </w:pPr>
      <w:r>
        <w:separator/>
      </w:r>
    </w:p>
  </w:footnote>
  <w:footnote w:type="continuationSeparator" w:id="0">
    <w:p w14:paraId="03641364" w14:textId="77777777" w:rsidR="0063776F" w:rsidRDefault="0063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133C" w14:textId="65A138C9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0742">
      <w:rPr>
        <w:rFonts w:ascii="Times New Roman" w:hAnsi="Times New Roman"/>
        <w:sz w:val="20"/>
        <w:szCs w:val="20"/>
      </w:rPr>
      <w:t>Kc-zp.272-</w:t>
    </w:r>
    <w:r w:rsidR="00703B52">
      <w:rPr>
        <w:rFonts w:ascii="Times New Roman" w:hAnsi="Times New Roman"/>
        <w:sz w:val="20"/>
        <w:szCs w:val="20"/>
      </w:rPr>
      <w:t>696</w:t>
    </w:r>
    <w:r w:rsidR="00830742">
      <w:rPr>
        <w:rFonts w:ascii="Times New Roman" w:hAnsi="Times New Roman"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76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76F"/>
    <w:rsid w:val="00641874"/>
    <w:rsid w:val="006676AE"/>
    <w:rsid w:val="006A3A1F"/>
    <w:rsid w:val="006A52B6"/>
    <w:rsid w:val="006F0034"/>
    <w:rsid w:val="006F3D32"/>
    <w:rsid w:val="00703B5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742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D41"/>
    <w:rsid w:val="00B0088C"/>
    <w:rsid w:val="00B15219"/>
    <w:rsid w:val="00B15FD3"/>
    <w:rsid w:val="00B34079"/>
    <w:rsid w:val="00B8005E"/>
    <w:rsid w:val="00B82787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4DBE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8B743E"/>
  <w15:docId w15:val="{8B30BE35-D528-4098-A74B-C3549E94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D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5C10-DCB9-4A93-A675-185E994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2021-12-02T09:32:00Z</dcterms:created>
  <dcterms:modified xsi:type="dcterms:W3CDTF">2021-12-02T09:32:00Z</dcterms:modified>
</cp:coreProperties>
</file>