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E74F" w14:textId="51442B5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FC480D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907CD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2124D2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3268D1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90051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C3041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3D21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E440D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6A47">
        <w:rPr>
          <w:sz w:val="22"/>
          <w:lang w:val="en-US"/>
        </w:rPr>
        <w:t>……………………………………………………………………………………………..</w:t>
      </w:r>
    </w:p>
    <w:p w14:paraId="73BA56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6A47">
        <w:rPr>
          <w:sz w:val="22"/>
          <w:lang w:val="en-US"/>
        </w:rPr>
        <w:t>…………………………………………………………………………………………….</w:t>
      </w:r>
    </w:p>
    <w:p w14:paraId="4E8447B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3BF9E8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318E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37FFC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85BAB91" w14:textId="77777777" w:rsidR="006C087A" w:rsidRPr="006C087A" w:rsidRDefault="006C087A" w:rsidP="008D2AB8">
      <w:pPr>
        <w:ind w:right="-110"/>
        <w:rPr>
          <w:b/>
        </w:rPr>
      </w:pPr>
      <w:r w:rsidRPr="006C087A">
        <w:rPr>
          <w:b/>
        </w:rPr>
        <w:t>Akademia Górniczo - Hutnicza</w:t>
      </w:r>
    </w:p>
    <w:p w14:paraId="0FD19758" w14:textId="77777777" w:rsidR="006C087A" w:rsidRPr="006C087A" w:rsidRDefault="006C087A" w:rsidP="008D2AB8">
      <w:pPr>
        <w:ind w:right="-110"/>
        <w:rPr>
          <w:b/>
        </w:rPr>
      </w:pPr>
      <w:r w:rsidRPr="006C087A">
        <w:rPr>
          <w:b/>
        </w:rPr>
        <w:t>im. Stanisława Staszica w Krakowie</w:t>
      </w:r>
    </w:p>
    <w:p w14:paraId="76A7D140" w14:textId="77777777" w:rsidR="008D2AB8" w:rsidRDefault="006C087A" w:rsidP="008D2AB8">
      <w:pPr>
        <w:ind w:right="-110"/>
        <w:rPr>
          <w:b/>
        </w:rPr>
      </w:pPr>
      <w:r w:rsidRPr="006C087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73B1103" w14:textId="09B95847" w:rsidR="008D2AB8" w:rsidRDefault="006C087A" w:rsidP="008D23B2">
      <w:pPr>
        <w:ind w:right="-110"/>
        <w:rPr>
          <w:b/>
        </w:rPr>
      </w:pPr>
      <w:r w:rsidRPr="006C087A">
        <w:rPr>
          <w:b/>
        </w:rPr>
        <w:t>Al. Mickiewicza</w:t>
      </w:r>
      <w:r w:rsidR="008D2AB8">
        <w:rPr>
          <w:b/>
        </w:rPr>
        <w:t xml:space="preserve"> </w:t>
      </w:r>
      <w:r w:rsidRPr="006C087A">
        <w:rPr>
          <w:b/>
        </w:rPr>
        <w:t>30</w:t>
      </w:r>
      <w:r w:rsidR="008D23B2">
        <w:rPr>
          <w:b/>
        </w:rPr>
        <w:t xml:space="preserve">, </w:t>
      </w:r>
      <w:r w:rsidRPr="006C087A">
        <w:rPr>
          <w:b/>
        </w:rPr>
        <w:t>30-059</w:t>
      </w:r>
      <w:r w:rsidR="008D2AB8">
        <w:rPr>
          <w:b/>
        </w:rPr>
        <w:t xml:space="preserve"> </w:t>
      </w:r>
      <w:r w:rsidRPr="006C087A">
        <w:rPr>
          <w:b/>
        </w:rPr>
        <w:t>Kraków</w:t>
      </w:r>
      <w:r w:rsidR="008D2AB8">
        <w:rPr>
          <w:b/>
        </w:rPr>
        <w:t xml:space="preserve">,  </w:t>
      </w:r>
    </w:p>
    <w:p w14:paraId="40088698" w14:textId="77777777" w:rsidR="008D2AB8" w:rsidRDefault="008D2AB8" w:rsidP="008D2AB8">
      <w:pPr>
        <w:ind w:firstLine="3969"/>
        <w:rPr>
          <w:b/>
        </w:rPr>
      </w:pPr>
    </w:p>
    <w:p w14:paraId="498EE643" w14:textId="799C86E7" w:rsidR="008D2AB8" w:rsidRPr="00FD06AB" w:rsidRDefault="008D2AB8" w:rsidP="00FD06AB">
      <w:pPr>
        <w:widowControl w:val="0"/>
        <w:ind w:right="1"/>
        <w:jc w:val="both"/>
        <w:rPr>
          <w:sz w:val="22"/>
          <w:szCs w:val="22"/>
        </w:rPr>
      </w:pPr>
      <w:r w:rsidRPr="00FD06AB">
        <w:rPr>
          <w:sz w:val="22"/>
          <w:szCs w:val="22"/>
        </w:rPr>
        <w:t xml:space="preserve">Przystępując do postępowania o udzielenie zamówienia publicznego, którego przedmiotem jest </w:t>
      </w:r>
      <w:r w:rsidR="006C087A" w:rsidRPr="00FD06AB">
        <w:rPr>
          <w:b/>
          <w:sz w:val="22"/>
          <w:szCs w:val="22"/>
        </w:rPr>
        <w:t xml:space="preserve">usługa szkolenia wraz z cateringiem dla </w:t>
      </w:r>
      <w:r w:rsidR="00C34E3D">
        <w:rPr>
          <w:b/>
          <w:sz w:val="22"/>
          <w:szCs w:val="22"/>
        </w:rPr>
        <w:t>pracowników</w:t>
      </w:r>
      <w:r w:rsidR="006C087A" w:rsidRPr="00FD06AB">
        <w:rPr>
          <w:b/>
          <w:sz w:val="22"/>
          <w:szCs w:val="22"/>
        </w:rPr>
        <w:t xml:space="preserve"> AGH w ramach projektu POWR.03.05.00-00-Z309/18-00 Zadanie 6 Podniesienie  kompetencji kadry administracyjnej - KC-zp.272-696/21</w:t>
      </w:r>
      <w:r w:rsidRPr="00FD06AB">
        <w:rPr>
          <w:b/>
          <w:sz w:val="22"/>
          <w:szCs w:val="22"/>
        </w:rPr>
        <w:t xml:space="preserve">, </w:t>
      </w:r>
      <w:r w:rsidRPr="00FD06AB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8"/>
        <w:gridCol w:w="6742"/>
      </w:tblGrid>
      <w:tr w:rsidR="00226A47" w14:paraId="0B1813D8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6ABE" w14:textId="3650E4BA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</w:t>
            </w:r>
          </w:p>
          <w:p w14:paraId="5863720F" w14:textId="55912F6B" w:rsidR="008A2985" w:rsidRDefault="008A2985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(usługa szkolenia wraz z cateringiem)</w:t>
            </w:r>
          </w:p>
          <w:p w14:paraId="1F32E7BF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535D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11E397EB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FF17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E2FB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784A935E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D8F4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</w:t>
            </w:r>
            <w:r>
              <w:rPr>
                <w:sz w:val="20"/>
                <w:szCs w:val="20"/>
              </w:rPr>
              <w:t xml:space="preserve">1 </w:t>
            </w:r>
            <w:r>
              <w:rPr>
                <w:b/>
                <w:color w:val="FF0000"/>
                <w:sz w:val="20"/>
                <w:szCs w:val="20"/>
              </w:rPr>
              <w:t xml:space="preserve">godzinę szkolenia (45 min) </w:t>
            </w:r>
            <w:r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E686" w14:textId="77777777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226A47" w14:paraId="1A4AEECE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848B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za catering dla 1 osoby [PLN] 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DAB07" w14:textId="6DB8FFE4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catering w postaci przerwy kawowej </w:t>
            </w:r>
            <w:r w:rsidR="00375D60">
              <w:rPr>
                <w:sz w:val="20"/>
                <w:szCs w:val="20"/>
              </w:rPr>
              <w:t xml:space="preserve">(1 sztuka) </w:t>
            </w:r>
            <w:r>
              <w:rPr>
                <w:sz w:val="20"/>
                <w:szCs w:val="20"/>
              </w:rPr>
              <w:t>………… zł.</w:t>
            </w:r>
          </w:p>
          <w:p w14:paraId="2C76FFEA" w14:textId="5C76E114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catering w postaci obiadu </w:t>
            </w:r>
            <w:r w:rsidR="00375D60">
              <w:rPr>
                <w:sz w:val="20"/>
                <w:szCs w:val="20"/>
              </w:rPr>
              <w:t xml:space="preserve">(1 sztuka) </w:t>
            </w:r>
            <w:r>
              <w:rPr>
                <w:sz w:val="20"/>
                <w:szCs w:val="20"/>
              </w:rPr>
              <w:t>…………. zł.</w:t>
            </w:r>
          </w:p>
          <w:p w14:paraId="6C447BB6" w14:textId="28A50C50" w:rsidR="00226A47" w:rsidRDefault="00226A47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  <w:r w:rsidR="00375D60">
              <w:rPr>
                <w:sz w:val="20"/>
                <w:szCs w:val="20"/>
              </w:rPr>
              <w:t xml:space="preserve"> (1 sztuka – przerwa kawowa+ 1 sztuka obiad) </w:t>
            </w:r>
            <w:r>
              <w:rPr>
                <w:sz w:val="20"/>
                <w:szCs w:val="20"/>
              </w:rPr>
              <w:t xml:space="preserve"> …………….. zł.</w:t>
            </w:r>
          </w:p>
        </w:tc>
      </w:tr>
      <w:tr w:rsidR="00226A47" w14:paraId="54F2D48F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07B6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realizacji umowy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B7C4" w14:textId="74DD3CFC" w:rsidR="00226A47" w:rsidRDefault="001D1D1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podpisania umowy do 31.07.2022 r. (termin realizacji szkoleń od 01.02.2022 do 20.06.2022</w:t>
            </w:r>
            <w:r w:rsidR="003139EA">
              <w:rPr>
                <w:sz w:val="20"/>
                <w:szCs w:val="20"/>
              </w:rPr>
              <w:t>, do 31.07.2022 kompletowanie i odbiór dokumentów wymaganych do ostatecznego rozliczenia usługi)</w:t>
            </w:r>
          </w:p>
        </w:tc>
      </w:tr>
      <w:tr w:rsidR="000B6299" w14:paraId="7254E75C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059D" w14:textId="77777777" w:rsidR="000B6299" w:rsidRDefault="000B6299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14:paraId="5A63C1B2" w14:textId="75BAADF5" w:rsidR="000B6299" w:rsidRPr="000B6299" w:rsidRDefault="000B6299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 w:rsidRPr="000B6299">
              <w:rPr>
                <w:bCs/>
                <w:sz w:val="20"/>
                <w:szCs w:val="20"/>
              </w:rPr>
              <w:t>(w przypadku szkoleń on-line)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C2C9" w14:textId="77777777" w:rsidR="000B6299" w:rsidRDefault="000B6299">
            <w:pPr>
              <w:jc w:val="both"/>
              <w:rPr>
                <w:sz w:val="20"/>
                <w:szCs w:val="20"/>
              </w:rPr>
            </w:pPr>
          </w:p>
          <w:p w14:paraId="400A9DCF" w14:textId="02F8EF58" w:rsidR="000B6299" w:rsidRDefault="000B629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…………………………………………..</w:t>
            </w:r>
          </w:p>
        </w:tc>
      </w:tr>
      <w:tr w:rsidR="00226A47" w14:paraId="302F7440" w14:textId="77777777" w:rsidTr="00FD06AB">
        <w:trPr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639F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35E76CEE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Termin płatności 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B9B6" w14:textId="09454D6C" w:rsidR="00226A47" w:rsidRDefault="00226A47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Zapłata nastąpi w częściach, po zakończeniu danego miesiąca, na podstawie protokołu zdawczo-odbiorczego,</w:t>
            </w:r>
            <w:r w:rsidR="007273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potwierdzającego</w:t>
            </w:r>
            <w:r w:rsidR="007273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faktyczną</w:t>
            </w:r>
            <w:r w:rsidR="0072739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liczbę przeprowadzonych godzin szkolenia w danym miesiącu (zgodnie z ustalonym dziennym harmonogramem na dany miesiąc) oraz liczbę zaserwowanych porcji cateringu (osobno przerwa kawowa, obiad), w terminie do 21 dni od daty </w:t>
            </w:r>
            <w:r>
              <w:rPr>
                <w:sz w:val="20"/>
                <w:szCs w:val="20"/>
              </w:rPr>
              <w:lastRenderedPageBreak/>
              <w:t>otrzymania przez zamawiającego poprawnie wystawionej przez Wykonawcę faktury VAT, na rachunek Wykonawcy umieszczony na dzień zlecenia przelewu w wykazie podmiotów, o których mowa w art. 96b ust. 1) Ustawy o podatku od towarów i usług, za szkolenie dla faktycznej ilości osób.</w:t>
            </w:r>
          </w:p>
          <w:p w14:paraId="6FC33E07" w14:textId="77777777" w:rsidR="00226A47" w:rsidRDefault="00226A47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1D1D1D">
              <w:rPr>
                <w:sz w:val="20"/>
                <w:szCs w:val="20"/>
              </w:rPr>
              <w:t>Rozliczenie ostatniej części usługi za miesiąc czerwiec 2022r.</w:t>
            </w:r>
            <w:r>
              <w:rPr>
                <w:sz w:val="20"/>
                <w:szCs w:val="20"/>
              </w:rPr>
              <w:t xml:space="preserve"> nastąpi po całkowitym rozliczeniu umowy tj. przekazaniu Zamawiającemu przez Wykonawcę poprawnych dokumentów o których mowa w SWZ pkt. </w:t>
            </w:r>
            <w:r w:rsidRPr="00FD06AB">
              <w:rPr>
                <w:sz w:val="20"/>
                <w:szCs w:val="20"/>
              </w:rPr>
              <w:t xml:space="preserve">4.1 </w:t>
            </w:r>
            <w:proofErr w:type="spellStart"/>
            <w:r w:rsidRPr="00FD06AB">
              <w:rPr>
                <w:sz w:val="20"/>
                <w:szCs w:val="20"/>
              </w:rPr>
              <w:t>ppkt</w:t>
            </w:r>
            <w:proofErr w:type="spellEnd"/>
            <w:r w:rsidRPr="00FD06AB">
              <w:rPr>
                <w:sz w:val="20"/>
                <w:szCs w:val="20"/>
              </w:rPr>
              <w:t xml:space="preserve"> 9 i 10</w:t>
            </w:r>
          </w:p>
        </w:tc>
      </w:tr>
      <w:tr w:rsidR="00226A47" w14:paraId="30DF8E74" w14:textId="77777777" w:rsidTr="00FD06AB">
        <w:trPr>
          <w:trHeight w:val="951"/>
          <w:jc w:val="center"/>
        </w:trPr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B8FB2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30146E57" w14:textId="77777777" w:rsidR="00226A47" w:rsidRDefault="00226A4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CECF" w14:textId="77777777" w:rsidR="00226A47" w:rsidRDefault="00226A4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vertAlign w:val="superscript"/>
              </w:rPr>
              <w:t>1</w:t>
            </w:r>
            <w:r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>
              <w:rPr>
                <w:i/>
                <w:sz w:val="20"/>
                <w:szCs w:val="20"/>
              </w:rPr>
              <w:t>t.j</w:t>
            </w:r>
            <w:proofErr w:type="spellEnd"/>
            <w:r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14:paraId="0B68B4E9" w14:textId="77777777" w:rsidR="00226A47" w:rsidRDefault="00226A47" w:rsidP="00226A47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2B0C2A"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1CB43C60" w14:textId="632BABA0" w:rsidR="00226A47" w:rsidRDefault="00226A47" w:rsidP="00226A47">
      <w:pPr>
        <w:autoSpaceDN w:val="0"/>
        <w:jc w:val="both"/>
        <w:textAlignment w:val="baseline"/>
        <w:rPr>
          <w:rFonts w:eastAsia="Tahoma"/>
          <w:kern w:val="3"/>
        </w:rPr>
      </w:pPr>
      <w:r>
        <w:t>Oświadczamy,</w:t>
      </w:r>
      <w:r w:rsidR="00FD06AB">
        <w:t xml:space="preserve"> </w:t>
      </w:r>
      <w:r>
        <w:t>iż …..n/w</w:t>
      </w:r>
      <w:r w:rsidR="00FD06AB">
        <w:t xml:space="preserve"> </w:t>
      </w:r>
      <w:r>
        <w:rPr>
          <w:rFonts w:eastAsia="Tahoma"/>
          <w:kern w:val="3"/>
        </w:rPr>
        <w:t xml:space="preserve">osoby </w:t>
      </w:r>
      <w:r>
        <w:rPr>
          <w:rFonts w:eastAsia="Tahoma"/>
          <w:i/>
          <w:kern w:val="3"/>
        </w:rPr>
        <w:t>(wpisać ilość osób wskazanych w poniższej tabeli</w:t>
      </w:r>
      <w:r>
        <w:rPr>
          <w:rFonts w:eastAsia="Tahoma"/>
          <w:kern w:val="3"/>
        </w:rPr>
        <w:t xml:space="preserve">) wyznaczone do realizacji zamówienia </w:t>
      </w:r>
      <w:r w:rsidR="002B0C2A" w:rsidRPr="007F0E27">
        <w:rPr>
          <w:color w:val="000000"/>
          <w:sz w:val="22"/>
          <w:szCs w:val="22"/>
        </w:rPr>
        <w:t xml:space="preserve">posiadają Międzynarodowy Certyfikat </w:t>
      </w:r>
      <w:proofErr w:type="spellStart"/>
      <w:r w:rsidR="002B0C2A" w:rsidRPr="007F0E27">
        <w:rPr>
          <w:color w:val="000000"/>
          <w:sz w:val="22"/>
          <w:szCs w:val="22"/>
        </w:rPr>
        <w:t>Coacha</w:t>
      </w:r>
      <w:proofErr w:type="spellEnd"/>
      <w:r w:rsidR="002B0C2A" w:rsidRPr="007F0E27">
        <w:rPr>
          <w:color w:val="000000"/>
          <w:sz w:val="22"/>
          <w:szCs w:val="22"/>
        </w:rPr>
        <w:t xml:space="preserve"> ICC (lub równoważny)</w:t>
      </w:r>
      <w:r w:rsidR="002B0C2A">
        <w:rPr>
          <w:color w:val="000000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3892"/>
        <w:gridCol w:w="4169"/>
      </w:tblGrid>
      <w:tr w:rsidR="008A2985" w:rsidRPr="002B0C2A" w14:paraId="049951BA" w14:textId="77777777" w:rsidTr="008A298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CDED4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proofErr w:type="spellStart"/>
            <w:r w:rsidRPr="002B0C2A">
              <w:rPr>
                <w:rFonts w:eastAsia="Tahoma"/>
                <w:kern w:val="3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4E72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746AE" w14:textId="22F04BFA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Certyfikat</w:t>
            </w:r>
          </w:p>
        </w:tc>
      </w:tr>
      <w:tr w:rsidR="008A2985" w:rsidRPr="002B0C2A" w14:paraId="4714EA72" w14:textId="77777777" w:rsidTr="008A298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0FBC7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C567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DE88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A2985" w:rsidRPr="002B0C2A" w14:paraId="0E029E01" w14:textId="77777777" w:rsidTr="008A298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009E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61C6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C17E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A2985" w:rsidRPr="002B0C2A" w14:paraId="5BF115B1" w14:textId="77777777" w:rsidTr="008A298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44756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3.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5FD9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C4BF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8A2985" w:rsidRPr="002B0C2A" w14:paraId="4A125627" w14:textId="77777777" w:rsidTr="008A2985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A03B0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2B0C2A"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4F5B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166C" w14:textId="77777777" w:rsidR="008A2985" w:rsidRPr="002B0C2A" w:rsidRDefault="008A2985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124158BF" w14:textId="77777777" w:rsidR="00226A47" w:rsidRDefault="00226A47" w:rsidP="00226A47">
      <w:pPr>
        <w:rPr>
          <w:b/>
          <w:sz w:val="22"/>
          <w:szCs w:val="22"/>
          <w:u w:val="single"/>
        </w:rPr>
      </w:pPr>
    </w:p>
    <w:p w14:paraId="6FF66130" w14:textId="77777777" w:rsidR="00226A47" w:rsidRDefault="00226A47" w:rsidP="00226A4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59FB6B6B" w14:textId="77777777" w:rsidR="00226A47" w:rsidRDefault="00226A47" w:rsidP="00226A4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do okresu wskazanego w SWZ.</w:t>
      </w:r>
    </w:p>
    <w:p w14:paraId="1D54C0D0" w14:textId="77777777" w:rsidR="00226A47" w:rsidRDefault="00226A47" w:rsidP="00226A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5775B657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E10C15" w14:textId="77777777" w:rsidR="00226A47" w:rsidRDefault="00226A47" w:rsidP="00226A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9971B9" w14:textId="77777777" w:rsidR="00226A47" w:rsidRDefault="00226A47" w:rsidP="00226A4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AC95DA" w14:textId="77777777" w:rsidR="00226A47" w:rsidRDefault="00226A47" w:rsidP="00226A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3DFDCF9F" w14:textId="77777777" w:rsidR="00226A47" w:rsidRDefault="00226A47" w:rsidP="00226A4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6A47" w14:paraId="2D300327" w14:textId="77777777" w:rsidTr="00226A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2D151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4DFFF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E423617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2053E" w14:textId="77777777" w:rsidR="00226A47" w:rsidRDefault="00226A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226A47" w14:paraId="25EED685" w14:textId="77777777" w:rsidTr="00226A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5AAAA" w14:textId="77777777" w:rsidR="00226A47" w:rsidRDefault="00226A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0F7C6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E53BA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26A47" w14:paraId="6354B6B6" w14:textId="77777777" w:rsidTr="00226A4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87EE3" w14:textId="77777777" w:rsidR="00226A47" w:rsidRDefault="00226A4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AAC0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B4AE2" w14:textId="77777777" w:rsidR="00226A47" w:rsidRDefault="00226A4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3F25290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2562E1C" w14:textId="77777777" w:rsidR="00226A47" w:rsidRDefault="00226A47" w:rsidP="00226A47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F33D32A" w14:textId="77777777" w:rsidR="00226A47" w:rsidRDefault="00226A47" w:rsidP="00226A4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2390126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FEDD144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181FBF7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2AC108B" w14:textId="77777777" w:rsidR="00226A47" w:rsidRDefault="00226A47" w:rsidP="00226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E0367DC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33B421B6" w14:textId="77777777" w:rsidR="00226A47" w:rsidRDefault="00226A47" w:rsidP="00226A4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07E2533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2265E674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3A46AA36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3FCAAB1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4F2D104E" w14:textId="77777777" w:rsidR="00226A47" w:rsidRDefault="00226A47" w:rsidP="00226A47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0ED76F88" w14:textId="77777777" w:rsidR="00226A47" w:rsidRDefault="00226A47" w:rsidP="00226A47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79DE7D29" w14:textId="77777777" w:rsidR="00226A47" w:rsidRDefault="00226A47" w:rsidP="00226A47">
      <w:pPr>
        <w:rPr>
          <w:i/>
          <w:sz w:val="22"/>
          <w:szCs w:val="22"/>
        </w:rPr>
      </w:pPr>
    </w:p>
    <w:p w14:paraId="6774760B" w14:textId="77777777" w:rsidR="00226A47" w:rsidRDefault="00226A47" w:rsidP="00226A47">
      <w:pPr>
        <w:jc w:val="center"/>
        <w:rPr>
          <w:i/>
          <w:color w:val="FF0000"/>
          <w:sz w:val="22"/>
          <w:szCs w:val="22"/>
        </w:rPr>
      </w:pPr>
    </w:p>
    <w:p w14:paraId="79E1706A" w14:textId="77777777" w:rsidR="00226A47" w:rsidRDefault="00226A47" w:rsidP="00226A47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58A28C57" w14:textId="77777777" w:rsidR="00226A47" w:rsidRDefault="00226A47" w:rsidP="00226A47">
      <w:pPr>
        <w:rPr>
          <w:color w:val="FF0000"/>
        </w:rPr>
      </w:pPr>
    </w:p>
    <w:p w14:paraId="6EEECCEE" w14:textId="77777777" w:rsidR="00226A47" w:rsidRDefault="00226A47" w:rsidP="00226A47"/>
    <w:p w14:paraId="5A38B2CE" w14:textId="77777777" w:rsidR="00226A47" w:rsidRDefault="00226A47" w:rsidP="00226A47"/>
    <w:p w14:paraId="1CCA07EF" w14:textId="77777777" w:rsidR="00FE545C" w:rsidRDefault="00FE545C" w:rsidP="00226A47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A2818" w14:textId="77777777" w:rsidR="00C93B51" w:rsidRDefault="00C93B51">
      <w:r>
        <w:separator/>
      </w:r>
    </w:p>
  </w:endnote>
  <w:endnote w:type="continuationSeparator" w:id="0">
    <w:p w14:paraId="7EE1D256" w14:textId="77777777" w:rsidR="00C93B51" w:rsidRDefault="00C93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DED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4208D" w14:textId="77777777" w:rsidR="00C93B51" w:rsidRDefault="00C93B51">
      <w:r>
        <w:separator/>
      </w:r>
    </w:p>
  </w:footnote>
  <w:footnote w:type="continuationSeparator" w:id="0">
    <w:p w14:paraId="7E31D634" w14:textId="77777777" w:rsidR="00C93B51" w:rsidRDefault="00C93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E3B70" w14:textId="3493CC5B" w:rsidR="009013DC" w:rsidRDefault="0051559A">
    <w:pPr>
      <w:pStyle w:val="Nagwek"/>
    </w:pPr>
    <w:r>
      <w:rPr>
        <w:noProof/>
      </w:rPr>
      <w:drawing>
        <wp:inline distT="0" distB="0" distL="0" distR="0" wp14:anchorId="5280C78D" wp14:editId="3AE9C0BC">
          <wp:extent cx="4905375" cy="447675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B51"/>
    <w:rsid w:val="00012286"/>
    <w:rsid w:val="00013EB7"/>
    <w:rsid w:val="000331CB"/>
    <w:rsid w:val="00071CCC"/>
    <w:rsid w:val="000B6299"/>
    <w:rsid w:val="000B731D"/>
    <w:rsid w:val="000D6134"/>
    <w:rsid w:val="000E09C7"/>
    <w:rsid w:val="000F6589"/>
    <w:rsid w:val="00106636"/>
    <w:rsid w:val="00116EC6"/>
    <w:rsid w:val="001801DD"/>
    <w:rsid w:val="001D1D1D"/>
    <w:rsid w:val="001D4612"/>
    <w:rsid w:val="00207E98"/>
    <w:rsid w:val="00226A47"/>
    <w:rsid w:val="00257623"/>
    <w:rsid w:val="002723B0"/>
    <w:rsid w:val="002B0C2A"/>
    <w:rsid w:val="003139EA"/>
    <w:rsid w:val="00315A4A"/>
    <w:rsid w:val="00375D60"/>
    <w:rsid w:val="004B7300"/>
    <w:rsid w:val="004C6753"/>
    <w:rsid w:val="0051559A"/>
    <w:rsid w:val="00595C87"/>
    <w:rsid w:val="005D2C65"/>
    <w:rsid w:val="005E6D94"/>
    <w:rsid w:val="0063384F"/>
    <w:rsid w:val="00643C6F"/>
    <w:rsid w:val="00646202"/>
    <w:rsid w:val="0065290F"/>
    <w:rsid w:val="006815F6"/>
    <w:rsid w:val="006C087A"/>
    <w:rsid w:val="00727390"/>
    <w:rsid w:val="007748F0"/>
    <w:rsid w:val="007A4321"/>
    <w:rsid w:val="00833933"/>
    <w:rsid w:val="00853083"/>
    <w:rsid w:val="008A2985"/>
    <w:rsid w:val="008B2F0C"/>
    <w:rsid w:val="008B4928"/>
    <w:rsid w:val="008D23B2"/>
    <w:rsid w:val="008D2AB8"/>
    <w:rsid w:val="008F1C66"/>
    <w:rsid w:val="009013DC"/>
    <w:rsid w:val="00970FE4"/>
    <w:rsid w:val="00A0022B"/>
    <w:rsid w:val="00A346FE"/>
    <w:rsid w:val="00A47B4D"/>
    <w:rsid w:val="00A83018"/>
    <w:rsid w:val="00B774DC"/>
    <w:rsid w:val="00C34E3D"/>
    <w:rsid w:val="00C93B5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06A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4041B87"/>
  <w15:chartTrackingRefBased/>
  <w15:docId w15:val="{7551C442-3B15-4641-AB47-1FE64467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2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679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2021-12-08T09:53:00Z</cp:lastPrinted>
  <dcterms:created xsi:type="dcterms:W3CDTF">2021-12-08T09:53:00Z</dcterms:created>
  <dcterms:modified xsi:type="dcterms:W3CDTF">2021-12-08T09:53:00Z</dcterms:modified>
</cp:coreProperties>
</file>