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0023FCD" w14:textId="3B95D5CA" w:rsidR="00523E9B" w:rsidRPr="00613AA0" w:rsidRDefault="00523E9B" w:rsidP="00523E9B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>
        <w:rPr>
          <w:rFonts w:ascii="Verdana" w:hAnsi="Verdana"/>
          <w:sz w:val="20"/>
          <w:szCs w:val="20"/>
        </w:rPr>
        <w:t>562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>1</w:t>
      </w:r>
      <w:r w:rsidRPr="0021165F">
        <w:rPr>
          <w:rFonts w:ascii="Verdana" w:hAnsi="Verdana"/>
          <w:sz w:val="20"/>
          <w:szCs w:val="20"/>
        </w:rPr>
        <w:t xml:space="preserve">                                               Kraków, 202</w:t>
      </w:r>
      <w:r>
        <w:rPr>
          <w:rFonts w:ascii="Verdana" w:hAnsi="Verdana"/>
          <w:sz w:val="20"/>
          <w:szCs w:val="20"/>
        </w:rPr>
        <w:t>1</w:t>
      </w:r>
      <w:r w:rsidRPr="0021165F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12</w:t>
      </w:r>
      <w:r w:rsidRPr="0021165F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14</w:t>
      </w:r>
    </w:p>
    <w:p w14:paraId="415660EE" w14:textId="77777777" w:rsidR="00523E9B" w:rsidRPr="00613AA0" w:rsidRDefault="00523E9B" w:rsidP="00523E9B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29D172EA" w14:textId="77777777" w:rsidR="00523E9B" w:rsidRPr="00613AA0" w:rsidRDefault="00523E9B" w:rsidP="00523E9B">
      <w:pPr>
        <w:ind w:left="4536"/>
        <w:rPr>
          <w:rFonts w:ascii="Verdana" w:hAnsi="Verdana"/>
          <w:sz w:val="20"/>
          <w:szCs w:val="20"/>
        </w:rPr>
      </w:pPr>
    </w:p>
    <w:p w14:paraId="6332366D" w14:textId="77777777" w:rsidR="00523E9B" w:rsidRPr="00613AA0" w:rsidRDefault="00523E9B" w:rsidP="00523E9B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185ECF03" w14:textId="77777777" w:rsidR="00523E9B" w:rsidRPr="00613AA0" w:rsidRDefault="00523E9B" w:rsidP="00523E9B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083870A6" w14:textId="77777777" w:rsidR="00523E9B" w:rsidRPr="00613AA0" w:rsidRDefault="00523E9B" w:rsidP="00523E9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78463983" w14:textId="050D9317" w:rsidR="00523E9B" w:rsidRPr="00613AA0" w:rsidRDefault="00523E9B" w:rsidP="00523E9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>INFORMACJA O ZMIANIE OGŁOSZENIA I</w:t>
      </w:r>
      <w:r>
        <w:rPr>
          <w:rFonts w:ascii="Verdana" w:hAnsi="Verdana"/>
          <w:b/>
          <w:kern w:val="28"/>
          <w:sz w:val="20"/>
          <w:szCs w:val="20"/>
        </w:rPr>
        <w:t>I</w:t>
      </w:r>
    </w:p>
    <w:p w14:paraId="3919530C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1B93C1F6" w14:textId="77777777" w:rsidR="00523E9B" w:rsidRPr="00613AA0" w:rsidRDefault="00523E9B" w:rsidP="00523E9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Pr="00BD0C79">
        <w:rPr>
          <w:rFonts w:ascii="Verdana" w:hAnsi="Verdana"/>
          <w:sz w:val="20"/>
          <w:szCs w:val="20"/>
          <w:u w:val="single"/>
        </w:rPr>
        <w:t>zestaw do elektronowej mikroskopii skaniningowej (2 mikroskopy) dla WIMiC - KC-zp.272-562/21</w:t>
      </w:r>
    </w:p>
    <w:p w14:paraId="0E84C29A" w14:textId="77777777" w:rsidR="00523E9B" w:rsidRPr="00613AA0" w:rsidRDefault="00523E9B" w:rsidP="00523E9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162A4552" w14:textId="77777777" w:rsidR="00523E9B" w:rsidRPr="00613AA0" w:rsidRDefault="00523E9B" w:rsidP="00523E9B">
      <w:pPr>
        <w:jc w:val="both"/>
        <w:rPr>
          <w:rFonts w:ascii="Verdana" w:hAnsi="Verdana"/>
          <w:sz w:val="20"/>
          <w:szCs w:val="20"/>
        </w:rPr>
      </w:pPr>
    </w:p>
    <w:p w14:paraId="6EB2172E" w14:textId="77777777" w:rsidR="00523E9B" w:rsidRPr="00613AA0" w:rsidRDefault="00523E9B" w:rsidP="00523E9B">
      <w:pPr>
        <w:jc w:val="both"/>
        <w:rPr>
          <w:rFonts w:ascii="Verdana" w:hAnsi="Verdana"/>
          <w:bCs/>
          <w:sz w:val="20"/>
          <w:szCs w:val="20"/>
        </w:rPr>
      </w:pPr>
    </w:p>
    <w:p w14:paraId="413028FC" w14:textId="7C96F43B" w:rsidR="00523E9B" w:rsidRPr="00613AA0" w:rsidRDefault="00523E9B" w:rsidP="00523E9B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Pr="0021165F">
        <w:rPr>
          <w:rFonts w:ascii="Verdana" w:hAnsi="Verdana"/>
          <w:bCs/>
          <w:sz w:val="20"/>
          <w:szCs w:val="20"/>
        </w:rPr>
        <w:t xml:space="preserve">w dniu </w:t>
      </w:r>
      <w:r>
        <w:rPr>
          <w:rFonts w:ascii="Verdana" w:hAnsi="Verdana"/>
          <w:bCs/>
          <w:sz w:val="20"/>
          <w:szCs w:val="20"/>
        </w:rPr>
        <w:t>14</w:t>
      </w:r>
      <w:r w:rsidRPr="0021165F">
        <w:rPr>
          <w:rFonts w:ascii="Verdana" w:hAnsi="Verdana"/>
          <w:bCs/>
          <w:sz w:val="20"/>
          <w:szCs w:val="20"/>
        </w:rPr>
        <w:t>.</w:t>
      </w:r>
      <w:r>
        <w:rPr>
          <w:rFonts w:ascii="Verdana" w:hAnsi="Verdana"/>
          <w:bCs/>
          <w:sz w:val="20"/>
          <w:szCs w:val="20"/>
        </w:rPr>
        <w:t>12</w:t>
      </w:r>
      <w:r w:rsidRPr="0021165F">
        <w:rPr>
          <w:rFonts w:ascii="Verdana" w:hAnsi="Verdana"/>
          <w:bCs/>
          <w:sz w:val="20"/>
          <w:szCs w:val="20"/>
        </w:rPr>
        <w:t>.202</w:t>
      </w:r>
      <w:r>
        <w:rPr>
          <w:rFonts w:ascii="Verdana" w:hAnsi="Verdana"/>
          <w:bCs/>
          <w:sz w:val="20"/>
          <w:szCs w:val="20"/>
        </w:rPr>
        <w:t>1</w:t>
      </w:r>
      <w:r w:rsidRPr="0021165F">
        <w:rPr>
          <w:rFonts w:ascii="Verdana" w:hAnsi="Verdana"/>
          <w:bCs/>
          <w:sz w:val="20"/>
          <w:szCs w:val="20"/>
        </w:rPr>
        <w:t xml:space="preserve"> 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6FA12D53" w14:textId="77777777" w:rsidR="00523E9B" w:rsidRPr="00613AA0" w:rsidRDefault="00523E9B" w:rsidP="00523E9B">
      <w:pPr>
        <w:jc w:val="both"/>
        <w:rPr>
          <w:rFonts w:ascii="Verdana" w:hAnsi="Verdana"/>
          <w:sz w:val="20"/>
          <w:szCs w:val="20"/>
        </w:rPr>
      </w:pPr>
    </w:p>
    <w:p w14:paraId="1554CAEE" w14:textId="77777777" w:rsidR="00523E9B" w:rsidRPr="00613AA0" w:rsidRDefault="00523E9B" w:rsidP="00523E9B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70F9D703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3BBA8407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7D67D6C8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13A7B97C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24838338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644DC585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169F78C7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7EE92EA0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52AEA324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10B56F07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1B7115F2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5C639371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731C4E88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1FFDBA9C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63ECA83E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08FF4DDC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455AA3A6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4144F005" w14:textId="77777777" w:rsidR="00523E9B" w:rsidRPr="00613AA0" w:rsidRDefault="00523E9B" w:rsidP="00523E9B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C1AB7" w14:textId="77777777" w:rsidR="00741C28" w:rsidRDefault="00741C28">
      <w:r>
        <w:separator/>
      </w:r>
    </w:p>
  </w:endnote>
  <w:endnote w:type="continuationSeparator" w:id="0">
    <w:p w14:paraId="4B674649" w14:textId="77777777" w:rsidR="00741C28" w:rsidRDefault="00741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DF7C7" w14:textId="77777777" w:rsidR="00741C28" w:rsidRDefault="00741C28">
      <w:r>
        <w:separator/>
      </w:r>
    </w:p>
  </w:footnote>
  <w:footnote w:type="continuationSeparator" w:id="0">
    <w:p w14:paraId="254CBAB3" w14:textId="77777777" w:rsidR="00741C28" w:rsidRDefault="00741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343A6"/>
    <w:rsid w:val="00292C4D"/>
    <w:rsid w:val="00392574"/>
    <w:rsid w:val="003E2CA9"/>
    <w:rsid w:val="003F2DC3"/>
    <w:rsid w:val="00421ADF"/>
    <w:rsid w:val="00523E9B"/>
    <w:rsid w:val="005F2454"/>
    <w:rsid w:val="00613AA0"/>
    <w:rsid w:val="00741C28"/>
    <w:rsid w:val="007762E7"/>
    <w:rsid w:val="0078673C"/>
    <w:rsid w:val="007A7965"/>
    <w:rsid w:val="007B6508"/>
    <w:rsid w:val="00824E27"/>
    <w:rsid w:val="0083200F"/>
    <w:rsid w:val="00A36A97"/>
    <w:rsid w:val="00BB24B9"/>
    <w:rsid w:val="00BC179C"/>
    <w:rsid w:val="00BD2553"/>
    <w:rsid w:val="00BF3F7B"/>
    <w:rsid w:val="00E35302"/>
    <w:rsid w:val="00E8252E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65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8</cp:revision>
  <cp:lastPrinted>2020-02-26T14:15:00Z</cp:lastPrinted>
  <dcterms:created xsi:type="dcterms:W3CDTF">2021-07-21T08:09:00Z</dcterms:created>
  <dcterms:modified xsi:type="dcterms:W3CDTF">2021-12-14T07:34:00Z</dcterms:modified>
</cp:coreProperties>
</file>