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5FB7A8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72414B">
        <w:rPr>
          <w:b/>
          <w:bCs/>
        </w:rPr>
        <w:t>31</w:t>
      </w:r>
      <w:r w:rsidRPr="00272917">
        <w:rPr>
          <w:b/>
          <w:bCs/>
        </w:rPr>
        <w:t>.2021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2CB8A1D5" w:rsidR="00EF590C" w:rsidRDefault="00EF590C" w:rsidP="00EF590C"/>
    <w:p w14:paraId="422522C0" w14:textId="25B2E656" w:rsidR="0055770D" w:rsidRDefault="0055770D" w:rsidP="00EF590C"/>
    <w:p w14:paraId="5B3B28C3" w14:textId="0797B189" w:rsidR="0055770D" w:rsidRDefault="0055770D" w:rsidP="00EF590C"/>
    <w:p w14:paraId="61828F70" w14:textId="68C59E24" w:rsidR="0055770D" w:rsidRDefault="0055770D" w:rsidP="00EF590C"/>
    <w:p w14:paraId="0050BED9" w14:textId="77777777" w:rsidR="0055770D" w:rsidRDefault="0055770D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C86C8CF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Sukcesywne dostawy żywności dla </w:t>
      </w:r>
      <w:r w:rsidR="00FA21B4">
        <w:rPr>
          <w:b/>
        </w:rPr>
        <w:t xml:space="preserve">Placówki Opiekuńczo – Wychowawczej „Mały Dworek” w Łaszczynie w </w:t>
      </w:r>
      <w:r w:rsidR="0072414B">
        <w:rPr>
          <w:b/>
        </w:rPr>
        <w:t>okresie od 01.01.2022 do 31.03.2022 r</w:t>
      </w:r>
      <w:r w:rsidR="008A6C61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1DD9EE56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06F02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401773DC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EC48F8B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34B6304C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C67A68E" w14:textId="77777777" w:rsidR="0055770D" w:rsidRDefault="0055770D" w:rsidP="009C74BF">
            <w:pPr>
              <w:spacing w:after="60" w:line="360" w:lineRule="auto"/>
              <w:rPr>
                <w:sz w:val="22"/>
                <w:szCs w:val="22"/>
              </w:rPr>
            </w:pP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5BFA926" w14:textId="77777777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2152FE69" w14:textId="28A42DB1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35C3B26B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10FEAE1C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6A1B6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2AAE15E" w14:textId="3F6D80BC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6F07C65" w14:textId="77777777" w:rsidR="0055770D" w:rsidRDefault="0055770D" w:rsidP="009C74BF">
            <w:pPr>
              <w:spacing w:after="60" w:line="360" w:lineRule="auto"/>
              <w:rPr>
                <w:sz w:val="22"/>
                <w:szCs w:val="22"/>
              </w:rPr>
            </w:pPr>
          </w:p>
          <w:p w14:paraId="1094928A" w14:textId="30EE7A3C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EC6853C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10F2251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3653150" w14:textId="6F20F2D0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1B634824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3E678C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BB4C5A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1109E6B" w14:textId="32E10F33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F10EF91" w14:textId="77777777" w:rsidR="0055770D" w:rsidRDefault="0055770D" w:rsidP="009C74BF">
            <w:pPr>
              <w:spacing w:after="60" w:line="360" w:lineRule="auto"/>
              <w:rPr>
                <w:sz w:val="22"/>
                <w:szCs w:val="22"/>
              </w:rPr>
            </w:pPr>
          </w:p>
          <w:p w14:paraId="259A5287" w14:textId="7151BC0F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C5CCF0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7F7DF13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9D603B4" w14:textId="2C98702E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4AD33E62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E503246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A5A3AA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E846A88" w14:textId="47C377ED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0DC8874" w14:textId="77777777" w:rsidR="0055770D" w:rsidRDefault="0055770D" w:rsidP="009C74BF">
            <w:pPr>
              <w:spacing w:after="60" w:line="360" w:lineRule="auto"/>
              <w:rPr>
                <w:sz w:val="22"/>
                <w:szCs w:val="22"/>
              </w:rPr>
            </w:pPr>
          </w:p>
          <w:p w14:paraId="08F7989C" w14:textId="2FFDD305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DA64AC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F9061C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67ED15E" w14:textId="77777777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43C38D4B" w14:textId="176B9D50" w:rsidR="0055770D" w:rsidRDefault="0055770D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119D30EA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FA21B4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4BE7493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98ADBA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F1994F8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374DF3D" w14:textId="4467A101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05A4E56E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22025E44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563F80A" w14:textId="2FA0946E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4880E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6D2D82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02BCB49C" w:rsidR="00932EAB" w:rsidRP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2F362" w14:textId="77777777" w:rsidR="00200865" w:rsidRDefault="00200865" w:rsidP="00FF57EE">
      <w:r>
        <w:separator/>
      </w:r>
    </w:p>
  </w:endnote>
  <w:endnote w:type="continuationSeparator" w:id="0">
    <w:p w14:paraId="79859E5F" w14:textId="77777777" w:rsidR="00200865" w:rsidRDefault="0020086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48C16" w14:textId="77777777" w:rsidR="00200865" w:rsidRDefault="00200865" w:rsidP="00FF57EE">
      <w:r>
        <w:separator/>
      </w:r>
    </w:p>
  </w:footnote>
  <w:footnote w:type="continuationSeparator" w:id="0">
    <w:p w14:paraId="7F9F0020" w14:textId="77777777" w:rsidR="00200865" w:rsidRDefault="00200865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3A47"/>
    <w:rsid w:val="001C7D84"/>
    <w:rsid w:val="00200865"/>
    <w:rsid w:val="002134F2"/>
    <w:rsid w:val="002214DB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5770D"/>
    <w:rsid w:val="00560716"/>
    <w:rsid w:val="00580D5F"/>
    <w:rsid w:val="005844F6"/>
    <w:rsid w:val="00584709"/>
    <w:rsid w:val="005E7DEC"/>
    <w:rsid w:val="005F6F5F"/>
    <w:rsid w:val="0061011E"/>
    <w:rsid w:val="006B63D6"/>
    <w:rsid w:val="006C641D"/>
    <w:rsid w:val="006D09E0"/>
    <w:rsid w:val="006D120B"/>
    <w:rsid w:val="006D2D82"/>
    <w:rsid w:val="006F7D33"/>
    <w:rsid w:val="007055DB"/>
    <w:rsid w:val="0072414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E1948"/>
    <w:rsid w:val="00AE2ACB"/>
    <w:rsid w:val="00AF4AC3"/>
    <w:rsid w:val="00B0024D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1317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2021-07-21T09:38:00Z</cp:lastPrinted>
  <dcterms:created xsi:type="dcterms:W3CDTF">2021-11-23T09:51:00Z</dcterms:created>
  <dcterms:modified xsi:type="dcterms:W3CDTF">2021-12-13T09:24:00Z</dcterms:modified>
</cp:coreProperties>
</file>