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049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049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4E44ED">
        <w:rPr>
          <w:sz w:val="22"/>
          <w:szCs w:val="22"/>
        </w:rPr>
        <w:t xml:space="preserve"> 13.12.2021 r.</w:t>
      </w:r>
    </w:p>
    <w:p w:rsidR="00404937" w:rsidRPr="00404937" w:rsidRDefault="00404937" w:rsidP="00FB7F50">
      <w:pPr>
        <w:spacing w:after="40"/>
        <w:rPr>
          <w:b/>
          <w:bCs/>
          <w:sz w:val="22"/>
          <w:szCs w:val="22"/>
        </w:rPr>
      </w:pPr>
      <w:r w:rsidRPr="00404937">
        <w:rPr>
          <w:b/>
          <w:bCs/>
          <w:sz w:val="22"/>
          <w:szCs w:val="22"/>
        </w:rPr>
        <w:t>Szpital Miejski Specjalistyczny</w:t>
      </w:r>
    </w:p>
    <w:p w:rsidR="00404937" w:rsidRPr="00404937" w:rsidRDefault="00404937" w:rsidP="00FB7F50">
      <w:pPr>
        <w:spacing w:after="40"/>
        <w:rPr>
          <w:b/>
          <w:bCs/>
          <w:sz w:val="22"/>
          <w:szCs w:val="22"/>
        </w:rPr>
      </w:pPr>
      <w:r w:rsidRPr="00404937">
        <w:rPr>
          <w:b/>
          <w:bCs/>
          <w:sz w:val="22"/>
          <w:szCs w:val="22"/>
        </w:rPr>
        <w:t>im. Gabriela Narutowicza w Krakowie</w:t>
      </w:r>
    </w:p>
    <w:p w:rsidR="00FB7F50" w:rsidRPr="002245BE" w:rsidRDefault="00404937" w:rsidP="00FB7F50">
      <w:pPr>
        <w:rPr>
          <w:sz w:val="22"/>
          <w:szCs w:val="22"/>
        </w:rPr>
      </w:pPr>
      <w:r w:rsidRPr="0040493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04937">
        <w:rPr>
          <w:sz w:val="22"/>
          <w:szCs w:val="22"/>
        </w:rPr>
        <w:t>35-37</w:t>
      </w:r>
    </w:p>
    <w:p w:rsidR="00FB7F50" w:rsidRDefault="00404937" w:rsidP="00FB7F50">
      <w:pPr>
        <w:rPr>
          <w:sz w:val="22"/>
          <w:szCs w:val="22"/>
        </w:rPr>
      </w:pPr>
      <w:r w:rsidRPr="0040493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04937">
        <w:rPr>
          <w:sz w:val="22"/>
          <w:szCs w:val="22"/>
        </w:rPr>
        <w:t>Kraków</w:t>
      </w:r>
    </w:p>
    <w:p w:rsidR="0039506B" w:rsidRDefault="0039506B" w:rsidP="00FB7F50">
      <w:pPr>
        <w:rPr>
          <w:sz w:val="22"/>
          <w:szCs w:val="22"/>
        </w:rPr>
      </w:pPr>
    </w:p>
    <w:p w:rsidR="0039506B" w:rsidRDefault="0039506B" w:rsidP="00FB7F50">
      <w:pPr>
        <w:rPr>
          <w:sz w:val="22"/>
          <w:szCs w:val="22"/>
        </w:rPr>
      </w:pPr>
    </w:p>
    <w:p w:rsidR="0039506B" w:rsidRPr="002245BE" w:rsidRDefault="0039506B" w:rsidP="00FB7F50">
      <w:pPr>
        <w:rPr>
          <w:sz w:val="22"/>
          <w:szCs w:val="22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9506B">
        <w:rPr>
          <w:b/>
          <w:sz w:val="28"/>
        </w:rPr>
        <w:t xml:space="preserve"> w zakresie pakietu 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04937" w:rsidRPr="00607F9B" w:rsidTr="00FA392B">
        <w:trPr>
          <w:trHeight w:val="638"/>
        </w:trPr>
        <w:tc>
          <w:tcPr>
            <w:tcW w:w="959" w:type="dxa"/>
            <w:shd w:val="clear" w:color="auto" w:fill="auto"/>
          </w:tcPr>
          <w:p w:rsidR="00404937" w:rsidRPr="00607F9B" w:rsidRDefault="00404937" w:rsidP="00FA39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4937" w:rsidRPr="00607F9B" w:rsidRDefault="00404937" w:rsidP="00FA39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93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49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4937">
              <w:rPr>
                <w:b/>
                <w:bCs/>
                <w:sz w:val="22"/>
                <w:szCs w:val="22"/>
              </w:rPr>
              <w:t>Zakup i 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4937">
              <w:rPr>
                <w:b/>
                <w:sz w:val="22"/>
                <w:szCs w:val="22"/>
              </w:rPr>
              <w:t>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39506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39506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404937" w:rsidRPr="00404937">
        <w:rPr>
          <w:sz w:val="22"/>
          <w:szCs w:val="22"/>
        </w:rPr>
        <w:t>(</w:t>
      </w:r>
      <w:proofErr w:type="spellStart"/>
      <w:r w:rsidR="00404937" w:rsidRPr="00404937">
        <w:rPr>
          <w:sz w:val="22"/>
          <w:szCs w:val="22"/>
        </w:rPr>
        <w:t>t.j</w:t>
      </w:r>
      <w:proofErr w:type="spellEnd"/>
      <w:r w:rsidR="00404937" w:rsidRPr="00404937">
        <w:rPr>
          <w:sz w:val="22"/>
          <w:szCs w:val="22"/>
        </w:rPr>
        <w:t>. Dz.</w:t>
      </w:r>
      <w:r w:rsidR="00257E7C">
        <w:rPr>
          <w:sz w:val="22"/>
          <w:szCs w:val="22"/>
        </w:rPr>
        <w:t xml:space="preserve"> </w:t>
      </w:r>
      <w:bookmarkStart w:id="1" w:name="_GoBack"/>
      <w:bookmarkEnd w:id="1"/>
      <w:r w:rsidR="00404937" w:rsidRPr="00404937">
        <w:rPr>
          <w:sz w:val="22"/>
          <w:szCs w:val="22"/>
        </w:rPr>
        <w:t>U. z 2021</w:t>
      </w:r>
      <w:r w:rsidR="0039506B">
        <w:rPr>
          <w:sz w:val="22"/>
          <w:szCs w:val="22"/>
        </w:rPr>
        <w:t xml:space="preserve"> </w:t>
      </w:r>
      <w:r w:rsidR="00404937" w:rsidRPr="00404937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39506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04937" w:rsidTr="00FA392B">
        <w:trPr>
          <w:cantSplit/>
        </w:trPr>
        <w:tc>
          <w:tcPr>
            <w:tcW w:w="9498" w:type="dxa"/>
          </w:tcPr>
          <w:p w:rsidR="00404937" w:rsidRPr="0039506B" w:rsidRDefault="00404937" w:rsidP="00FA392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506B">
              <w:rPr>
                <w:b/>
                <w:sz w:val="22"/>
                <w:szCs w:val="22"/>
              </w:rPr>
              <w:t>Paul Hartmann Polska Sp. z o.o.</w:t>
            </w:r>
          </w:p>
          <w:p w:rsidR="00404937" w:rsidRPr="0039506B" w:rsidRDefault="00404937" w:rsidP="00FA392B">
            <w:pPr>
              <w:spacing w:line="276" w:lineRule="auto"/>
              <w:rPr>
                <w:bCs/>
                <w:sz w:val="22"/>
                <w:szCs w:val="22"/>
              </w:rPr>
            </w:pPr>
            <w:r w:rsidRPr="0039506B">
              <w:rPr>
                <w:bCs/>
                <w:sz w:val="22"/>
                <w:szCs w:val="22"/>
              </w:rPr>
              <w:t>ul. Żeromskiego 17 , 95-200 Pabianice</w:t>
            </w:r>
          </w:p>
          <w:p w:rsidR="00404937" w:rsidRPr="0039506B" w:rsidRDefault="00404937" w:rsidP="00FA39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06B">
              <w:rPr>
                <w:sz w:val="22"/>
                <w:szCs w:val="22"/>
              </w:rPr>
              <w:t>na:</w:t>
            </w:r>
          </w:p>
          <w:p w:rsidR="00404937" w:rsidRPr="0039506B" w:rsidRDefault="00404937" w:rsidP="00FA39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06B">
              <w:rPr>
                <w:color w:val="000000"/>
                <w:sz w:val="22"/>
                <w:szCs w:val="22"/>
              </w:rPr>
              <w:t>Pakiet 7 - Kompresy z gazy</w:t>
            </w:r>
          </w:p>
          <w:p w:rsidR="00404937" w:rsidRPr="0039506B" w:rsidRDefault="00404937" w:rsidP="00FA392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9506B">
              <w:rPr>
                <w:sz w:val="22"/>
                <w:szCs w:val="22"/>
              </w:rPr>
              <w:t>Uzasadnienie wyboru:</w:t>
            </w:r>
          </w:p>
          <w:p w:rsidR="00404937" w:rsidRDefault="00404937" w:rsidP="00FA392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506B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834EF4" w:rsidTr="0039506B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04937" w:rsidRPr="00834EF4" w:rsidTr="0039506B">
        <w:tc>
          <w:tcPr>
            <w:tcW w:w="2169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937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218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4937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404937" w:rsidRPr="00211A34" w:rsidRDefault="00404937" w:rsidP="00FA392B">
            <w:pPr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17</w:t>
            </w:r>
          </w:p>
          <w:p w:rsidR="00404937" w:rsidRPr="00211A34" w:rsidRDefault="00404937" w:rsidP="00FA392B">
            <w:pPr>
              <w:spacing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:rsidR="00404937" w:rsidRPr="00404937" w:rsidRDefault="00404937" w:rsidP="00FA392B">
            <w:pPr>
              <w:spacing w:before="40" w:after="40"/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1 - Cena - 318.24</w:t>
            </w:r>
          </w:p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937" w:rsidRPr="00211A34" w:rsidRDefault="00404937" w:rsidP="00FA392B">
            <w:pPr>
              <w:jc w:val="center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 xml:space="preserve">  398,24</w:t>
            </w:r>
          </w:p>
        </w:tc>
      </w:tr>
      <w:tr w:rsidR="00404937" w:rsidRPr="00834EF4" w:rsidTr="0039506B">
        <w:tc>
          <w:tcPr>
            <w:tcW w:w="2169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937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218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4937">
              <w:rPr>
                <w:b/>
                <w:bCs/>
                <w:sz w:val="20"/>
                <w:szCs w:val="20"/>
              </w:rPr>
              <w:t>Trans-</w:t>
            </w:r>
            <w:proofErr w:type="spellStart"/>
            <w:r w:rsidRPr="00404937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40493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04937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40493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04937" w:rsidRPr="00211A34" w:rsidRDefault="00404937" w:rsidP="00FA392B">
            <w:pPr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ul. Obrońców Poczty Gdańskiej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20P</w:t>
            </w:r>
          </w:p>
          <w:p w:rsidR="00404937" w:rsidRPr="00211A34" w:rsidRDefault="00404937" w:rsidP="00FA392B">
            <w:pPr>
              <w:spacing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Zawiercie</w:t>
            </w:r>
          </w:p>
        </w:tc>
        <w:tc>
          <w:tcPr>
            <w:tcW w:w="2551" w:type="dxa"/>
            <w:shd w:val="clear" w:color="auto" w:fill="auto"/>
          </w:tcPr>
          <w:p w:rsidR="00404937" w:rsidRPr="00404937" w:rsidRDefault="00404937" w:rsidP="00FA392B">
            <w:pPr>
              <w:spacing w:before="40" w:after="40"/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1 - Cena - 306.16</w:t>
            </w:r>
          </w:p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937" w:rsidRPr="00211A34" w:rsidRDefault="00404937" w:rsidP="00FA392B">
            <w:pPr>
              <w:jc w:val="center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 xml:space="preserve">  386,16</w:t>
            </w:r>
          </w:p>
        </w:tc>
      </w:tr>
      <w:tr w:rsidR="0039506B" w:rsidRPr="00834EF4" w:rsidTr="0039506B">
        <w:tc>
          <w:tcPr>
            <w:tcW w:w="2169" w:type="dxa"/>
            <w:shd w:val="clear" w:color="auto" w:fill="auto"/>
          </w:tcPr>
          <w:p w:rsidR="0039506B" w:rsidRPr="00211A34" w:rsidRDefault="0039506B" w:rsidP="0039506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937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218" w:type="dxa"/>
            <w:shd w:val="clear" w:color="auto" w:fill="auto"/>
          </w:tcPr>
          <w:p w:rsidR="0039506B" w:rsidRPr="00211A34" w:rsidRDefault="0039506B" w:rsidP="0039506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4937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404937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404937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39506B" w:rsidRPr="00211A34" w:rsidRDefault="0039506B" w:rsidP="0039506B">
            <w:pPr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20/26</w:t>
            </w:r>
          </w:p>
          <w:p w:rsidR="0039506B" w:rsidRPr="00211A34" w:rsidRDefault="0039506B" w:rsidP="0039506B">
            <w:pPr>
              <w:spacing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:rsidR="0039506B" w:rsidRPr="00404937" w:rsidRDefault="0039506B" w:rsidP="0039506B">
            <w:pPr>
              <w:spacing w:before="40" w:after="40"/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1 - Cena - 259.32</w:t>
            </w:r>
          </w:p>
          <w:p w:rsidR="0039506B" w:rsidRPr="00211A34" w:rsidRDefault="0039506B" w:rsidP="0039506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506B" w:rsidRPr="00211A34" w:rsidRDefault="0039506B" w:rsidP="0039506B">
            <w:pPr>
              <w:jc w:val="center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 xml:space="preserve">  339,32</w:t>
            </w:r>
          </w:p>
        </w:tc>
      </w:tr>
      <w:tr w:rsidR="00404937" w:rsidRPr="00834EF4" w:rsidTr="0039506B">
        <w:tc>
          <w:tcPr>
            <w:tcW w:w="2169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937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218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4937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404937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40493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404937" w:rsidRPr="00211A34" w:rsidRDefault="00404937" w:rsidP="00FA392B">
            <w:pPr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25</w:t>
            </w:r>
          </w:p>
          <w:p w:rsidR="00404937" w:rsidRPr="00211A34" w:rsidRDefault="00404937" w:rsidP="00FA392B">
            <w:pPr>
              <w:spacing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404937" w:rsidRPr="00404937" w:rsidRDefault="00404937" w:rsidP="00FA392B">
            <w:pPr>
              <w:spacing w:before="40" w:after="40"/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1 - Cena - 278.20</w:t>
            </w:r>
          </w:p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2 - Termin ważności - 32.00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937" w:rsidRPr="00211A34" w:rsidRDefault="00404937" w:rsidP="00FA392B">
            <w:pPr>
              <w:jc w:val="center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 xml:space="preserve">  310,20</w:t>
            </w:r>
          </w:p>
        </w:tc>
      </w:tr>
      <w:tr w:rsidR="00404937" w:rsidRPr="00834EF4" w:rsidTr="0039506B">
        <w:tc>
          <w:tcPr>
            <w:tcW w:w="2169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937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218" w:type="dxa"/>
            <w:shd w:val="clear" w:color="auto" w:fill="auto"/>
          </w:tcPr>
          <w:p w:rsidR="00404937" w:rsidRPr="00211A34" w:rsidRDefault="00404937" w:rsidP="00FA39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04937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404937">
              <w:rPr>
                <w:b/>
                <w:bCs/>
                <w:sz w:val="20"/>
                <w:szCs w:val="20"/>
              </w:rPr>
              <w:t xml:space="preserve"> Sp. z o.o. S.K.A.</w:t>
            </w:r>
          </w:p>
          <w:p w:rsidR="00404937" w:rsidRPr="00211A34" w:rsidRDefault="00404937" w:rsidP="00FA392B">
            <w:pPr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8B</w:t>
            </w:r>
          </w:p>
          <w:p w:rsidR="00404937" w:rsidRPr="00211A34" w:rsidRDefault="00404937" w:rsidP="00FA392B">
            <w:pPr>
              <w:spacing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04937">
              <w:rPr>
                <w:sz w:val="20"/>
                <w:szCs w:val="20"/>
              </w:rPr>
              <w:t>Bydgoszcz</w:t>
            </w:r>
          </w:p>
        </w:tc>
        <w:tc>
          <w:tcPr>
            <w:tcW w:w="2551" w:type="dxa"/>
            <w:shd w:val="clear" w:color="auto" w:fill="auto"/>
          </w:tcPr>
          <w:p w:rsidR="00404937" w:rsidRPr="00404937" w:rsidRDefault="00404937" w:rsidP="00FA392B">
            <w:pPr>
              <w:spacing w:before="40" w:after="40"/>
              <w:rPr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1 - Cena - 203.16</w:t>
            </w:r>
          </w:p>
          <w:p w:rsidR="00404937" w:rsidRPr="00211A34" w:rsidRDefault="00404937" w:rsidP="00FA39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937" w:rsidRPr="00211A34" w:rsidRDefault="00404937" w:rsidP="00FA392B">
            <w:pPr>
              <w:jc w:val="center"/>
              <w:rPr>
                <w:color w:val="000000"/>
                <w:sz w:val="20"/>
                <w:szCs w:val="20"/>
              </w:rPr>
            </w:pPr>
            <w:r w:rsidRPr="00404937">
              <w:rPr>
                <w:sz w:val="20"/>
                <w:szCs w:val="20"/>
              </w:rPr>
              <w:t xml:space="preserve">  283,16</w:t>
            </w:r>
          </w:p>
        </w:tc>
      </w:tr>
      <w:bookmarkEnd w:id="0"/>
    </w:tbl>
    <w:p w:rsidR="008642B3" w:rsidRPr="00D168A0" w:rsidRDefault="008642B3" w:rsidP="0039506B">
      <w:pPr>
        <w:spacing w:before="480" w:after="480" w:line="360" w:lineRule="auto"/>
        <w:rPr>
          <w:sz w:val="32"/>
          <w:szCs w:val="32"/>
        </w:rPr>
      </w:pPr>
    </w:p>
    <w:sectPr w:rsidR="008642B3" w:rsidRPr="00D168A0" w:rsidSect="003950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D00" w:rsidRDefault="00026D00">
      <w:r>
        <w:separator/>
      </w:r>
    </w:p>
  </w:endnote>
  <w:endnote w:type="continuationSeparator" w:id="0">
    <w:p w:rsidR="00026D00" w:rsidRDefault="0002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D00" w:rsidRDefault="00026D00">
      <w:r>
        <w:separator/>
      </w:r>
    </w:p>
  </w:footnote>
  <w:footnote w:type="continuationSeparator" w:id="0">
    <w:p w:rsidR="00026D00" w:rsidRDefault="0002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D00"/>
    <w:rsid w:val="00022322"/>
    <w:rsid w:val="00026D00"/>
    <w:rsid w:val="00042497"/>
    <w:rsid w:val="000C1E6F"/>
    <w:rsid w:val="000E4E56"/>
    <w:rsid w:val="001A1468"/>
    <w:rsid w:val="001B7815"/>
    <w:rsid w:val="001D1EEC"/>
    <w:rsid w:val="00211A34"/>
    <w:rsid w:val="00257E7C"/>
    <w:rsid w:val="002B1E4F"/>
    <w:rsid w:val="002B6761"/>
    <w:rsid w:val="003445A0"/>
    <w:rsid w:val="0039506B"/>
    <w:rsid w:val="003A0AFC"/>
    <w:rsid w:val="003D611C"/>
    <w:rsid w:val="00404937"/>
    <w:rsid w:val="00431C0B"/>
    <w:rsid w:val="00437CAD"/>
    <w:rsid w:val="004657DA"/>
    <w:rsid w:val="004830FD"/>
    <w:rsid w:val="004B2665"/>
    <w:rsid w:val="004C3459"/>
    <w:rsid w:val="004E324A"/>
    <w:rsid w:val="004E44ED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1FB3F"/>
  <w15:chartTrackingRefBased/>
  <w15:docId w15:val="{2A850C92-46F7-4638-9DB2-14AE9865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2021-12-09T12:10:00Z</cp:lastPrinted>
  <dcterms:created xsi:type="dcterms:W3CDTF">2021-12-09T12:10:00Z</dcterms:created>
  <dcterms:modified xsi:type="dcterms:W3CDTF">2021-12-13T08:53:00Z</dcterms:modified>
</cp:coreProperties>
</file>