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C4919" w14:textId="77777777" w:rsidR="008D77A8" w:rsidRPr="002A16E2" w:rsidRDefault="003257B8" w:rsidP="008D77A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1C8A204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8D77A8" w:rsidRPr="002A16E2">
        <w:rPr>
          <w:rFonts w:ascii="Times New Roman" w:hAnsi="Times New Roman"/>
          <w:b w:val="0"/>
          <w:sz w:val="22"/>
          <w:szCs w:val="22"/>
        </w:rPr>
        <w:tab/>
      </w:r>
      <w:r w:rsidR="008D77A8" w:rsidRPr="002A16E2">
        <w:rPr>
          <w:rFonts w:ascii="Times New Roman" w:hAnsi="Times New Roman"/>
          <w:b w:val="0"/>
          <w:sz w:val="22"/>
          <w:szCs w:val="22"/>
        </w:rPr>
        <w:tab/>
      </w:r>
      <w:r w:rsidR="008D77A8" w:rsidRPr="002A16E2">
        <w:rPr>
          <w:rFonts w:ascii="Times New Roman" w:hAnsi="Times New Roman"/>
          <w:b w:val="0"/>
          <w:sz w:val="22"/>
          <w:szCs w:val="22"/>
        </w:rPr>
        <w:tab/>
      </w:r>
      <w:r w:rsidR="008D77A8" w:rsidRPr="002A16E2">
        <w:rPr>
          <w:rFonts w:ascii="Times New Roman" w:hAnsi="Times New Roman"/>
          <w:b w:val="0"/>
          <w:sz w:val="22"/>
          <w:szCs w:val="22"/>
        </w:rPr>
        <w:tab/>
      </w:r>
      <w:r w:rsidR="008D77A8" w:rsidRPr="002A16E2">
        <w:rPr>
          <w:rFonts w:ascii="Times New Roman" w:hAnsi="Times New Roman"/>
          <w:b w:val="0"/>
          <w:sz w:val="22"/>
          <w:szCs w:val="22"/>
        </w:rPr>
        <w:tab/>
      </w:r>
      <w:r w:rsidR="008D77A8" w:rsidRPr="002A16E2">
        <w:rPr>
          <w:rFonts w:ascii="Times New Roman" w:hAnsi="Times New Roman"/>
          <w:b w:val="0"/>
          <w:sz w:val="22"/>
          <w:szCs w:val="22"/>
        </w:rPr>
        <w:tab/>
      </w:r>
      <w:r w:rsidR="008D77A8" w:rsidRPr="002A16E2">
        <w:rPr>
          <w:rFonts w:ascii="Times New Roman" w:hAnsi="Times New Roman"/>
          <w:b w:val="0"/>
          <w:sz w:val="22"/>
          <w:szCs w:val="22"/>
        </w:rPr>
        <w:tab/>
      </w:r>
      <w:r w:rsidR="008D77A8" w:rsidRPr="002A16E2">
        <w:rPr>
          <w:rFonts w:ascii="Times New Roman" w:hAnsi="Times New Roman"/>
          <w:sz w:val="22"/>
          <w:szCs w:val="22"/>
        </w:rPr>
        <w:t>Załącznik nr 1</w:t>
      </w:r>
    </w:p>
    <w:p w14:paraId="118D0F2A" w14:textId="77777777" w:rsidR="008D77A8" w:rsidRPr="002A16E2" w:rsidRDefault="008D77A8" w:rsidP="008D77A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B8B71E2" w14:textId="77777777" w:rsidR="008D77A8" w:rsidRPr="002A16E2" w:rsidRDefault="008D77A8" w:rsidP="008D77A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F9CCAB5" w14:textId="77777777" w:rsidR="008D77A8" w:rsidRPr="002A16E2" w:rsidRDefault="008D77A8" w:rsidP="008D77A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D197944" w14:textId="77777777" w:rsidR="008D77A8" w:rsidRPr="002A16E2" w:rsidRDefault="008D77A8" w:rsidP="008D77A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54DF4AD" w14:textId="77777777" w:rsidR="008D77A8" w:rsidRPr="00FA50AF" w:rsidRDefault="008D77A8" w:rsidP="008D77A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AB07BEB" w14:textId="77777777" w:rsidR="008D77A8" w:rsidRPr="002A16E2" w:rsidRDefault="008D77A8" w:rsidP="008D77A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F8ED5F0" w14:textId="77777777" w:rsidR="008D77A8" w:rsidRPr="002A16E2" w:rsidRDefault="008D77A8" w:rsidP="008D77A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5B243C9" w14:textId="77777777" w:rsidR="008D77A8" w:rsidRPr="002A16E2" w:rsidRDefault="008D77A8" w:rsidP="008D77A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2DF4991" w14:textId="77777777" w:rsidR="008D77A8" w:rsidRPr="002A16E2" w:rsidRDefault="008D77A8" w:rsidP="008D77A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B160775" w14:textId="77777777" w:rsidR="008D77A8" w:rsidRPr="002A16E2" w:rsidRDefault="008D77A8" w:rsidP="008D77A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728EDCB" w14:textId="77777777" w:rsidR="008D77A8" w:rsidRPr="002A16E2" w:rsidRDefault="008D77A8" w:rsidP="008D77A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83759DD" w14:textId="77777777" w:rsidR="008D77A8" w:rsidRPr="002A16E2" w:rsidRDefault="008D77A8" w:rsidP="008D77A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E7F5A4F" w14:textId="77777777" w:rsidR="008D77A8" w:rsidRPr="002A16E2" w:rsidRDefault="008D77A8" w:rsidP="008D77A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6B87F89" w14:textId="77777777" w:rsidR="008D77A8" w:rsidRPr="002A16E2" w:rsidRDefault="008D77A8" w:rsidP="008D77A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F0187C1" w14:textId="77777777" w:rsidR="008D77A8" w:rsidRPr="002A16E2" w:rsidRDefault="008D77A8" w:rsidP="008D77A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8C1E0E9" w14:textId="77777777" w:rsidR="008D77A8" w:rsidRPr="002A16E2" w:rsidRDefault="008D77A8" w:rsidP="008D77A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DE36C4" w14:textId="77777777" w:rsidR="008D77A8" w:rsidRPr="002A16E2" w:rsidRDefault="008D77A8" w:rsidP="008D77A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7E7DB3D" w14:textId="77777777" w:rsidR="008D77A8" w:rsidRPr="002A16E2" w:rsidRDefault="008D77A8" w:rsidP="008D77A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4D28B6E" w14:textId="77777777" w:rsidR="008D77A8" w:rsidRPr="002A16E2" w:rsidRDefault="008D77A8" w:rsidP="008D77A8">
      <w:pPr>
        <w:ind w:firstLine="3969"/>
        <w:rPr>
          <w:b/>
          <w:sz w:val="22"/>
          <w:szCs w:val="22"/>
        </w:rPr>
      </w:pPr>
    </w:p>
    <w:p w14:paraId="1C3BAD64" w14:textId="139A3D68" w:rsidR="008D77A8" w:rsidRPr="002A16E2" w:rsidRDefault="008D77A8" w:rsidP="008D77A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111488" w:rsidRPr="00111488">
        <w:rPr>
          <w:b/>
          <w:bCs/>
          <w:sz w:val="22"/>
          <w:szCs w:val="22"/>
        </w:rPr>
        <w:t>D</w:t>
      </w:r>
      <w:r w:rsidR="00111488" w:rsidRPr="00111488">
        <w:rPr>
          <w:b/>
          <w:sz w:val="22"/>
          <w:szCs w:val="22"/>
        </w:rPr>
        <w:t xml:space="preserve">ostawa urządzenia laboratoryjnego do </w:t>
      </w:r>
      <w:proofErr w:type="spellStart"/>
      <w:r w:rsidR="00111488" w:rsidRPr="00111488">
        <w:rPr>
          <w:b/>
          <w:sz w:val="22"/>
          <w:szCs w:val="22"/>
        </w:rPr>
        <w:t>elektroprzędzenia</w:t>
      </w:r>
      <w:proofErr w:type="spellEnd"/>
      <w:r w:rsidR="00111488" w:rsidRPr="00111488">
        <w:rPr>
          <w:b/>
          <w:sz w:val="22"/>
          <w:szCs w:val="22"/>
        </w:rPr>
        <w:t xml:space="preserve"> do projektowania i produkcji nanowłókien i struktur typu </w:t>
      </w:r>
      <w:proofErr w:type="spellStart"/>
      <w:r w:rsidR="00111488" w:rsidRPr="00111488">
        <w:rPr>
          <w:b/>
          <w:sz w:val="22"/>
          <w:szCs w:val="22"/>
        </w:rPr>
        <w:t>Core</w:t>
      </w:r>
      <w:proofErr w:type="spellEnd"/>
      <w:r w:rsidR="00111488" w:rsidRPr="00111488">
        <w:rPr>
          <w:b/>
          <w:sz w:val="22"/>
          <w:szCs w:val="22"/>
        </w:rPr>
        <w:t xml:space="preserve">-Shell dla </w:t>
      </w:r>
      <w:proofErr w:type="spellStart"/>
      <w:r w:rsidR="00111488" w:rsidRPr="00111488">
        <w:rPr>
          <w:b/>
          <w:sz w:val="22"/>
          <w:szCs w:val="22"/>
        </w:rPr>
        <w:t>WEiP</w:t>
      </w:r>
      <w:proofErr w:type="spellEnd"/>
      <w:r w:rsidRPr="003869D9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 w:rsidR="00111488">
        <w:rPr>
          <w:b/>
          <w:sz w:val="22"/>
          <w:szCs w:val="22"/>
        </w:rPr>
        <w:t>71</w:t>
      </w:r>
      <w:r>
        <w:rPr>
          <w:b/>
          <w:sz w:val="22"/>
          <w:szCs w:val="22"/>
        </w:rPr>
        <w:t>1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A5E78B8" w14:textId="77777777" w:rsidR="009D13B2" w:rsidRDefault="009D13B2" w:rsidP="009D13B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549E8CF" w14:textId="77777777" w:rsidR="009D13B2" w:rsidRDefault="009D13B2" w:rsidP="009D13B2">
      <w:pPr>
        <w:widowControl w:val="0"/>
        <w:spacing w:line="264" w:lineRule="auto"/>
        <w:ind w:right="1"/>
        <w:rPr>
          <w:b/>
        </w:rPr>
      </w:pPr>
    </w:p>
    <w:p w14:paraId="6F752F5A" w14:textId="77777777" w:rsidR="009D13B2" w:rsidRDefault="009D13B2" w:rsidP="009D13B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7DA68DF2" w14:textId="77777777" w:rsidR="009D13B2" w:rsidRPr="00FB1B4F" w:rsidRDefault="009D13B2" w:rsidP="009D13B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9A07FA9" w14:textId="77777777" w:rsidR="009D13B2" w:rsidRPr="00FB1B4F" w:rsidRDefault="009D13B2" w:rsidP="009D13B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D4E7540" w14:textId="77777777" w:rsidR="009D13B2" w:rsidRPr="00FB1B4F" w:rsidRDefault="009D13B2" w:rsidP="009D13B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5F4DFA8" w14:textId="77777777" w:rsidR="009D13B2" w:rsidRDefault="009D13B2" w:rsidP="009D13B2">
      <w:pPr>
        <w:pStyle w:val="Tekstpodstawowy"/>
      </w:pPr>
      <w:r>
        <w:t>Powyższa cena podatek VAT w wysokości 23 % tj.…………………….PLN</w:t>
      </w:r>
    </w:p>
    <w:p w14:paraId="7E350DD7" w14:textId="77777777" w:rsidR="009D13B2" w:rsidRDefault="009D13B2" w:rsidP="009D13B2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5460DAD4" w14:textId="5E01EE2F" w:rsidR="009D13B2" w:rsidRDefault="009D13B2" w:rsidP="009D13B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>
        <w:t xml:space="preserve">………………………………………... </w:t>
      </w:r>
      <w:r w:rsidRPr="0022732C">
        <w:rPr>
          <w:i/>
          <w:highlight w:val="yellow"/>
        </w:rPr>
        <w:t>(kryterium oceny ofert)</w:t>
      </w:r>
    </w:p>
    <w:p w14:paraId="22B7DC3F" w14:textId="04422F92" w:rsidR="009D13B2" w:rsidRPr="00AA05DA" w:rsidRDefault="009D13B2" w:rsidP="009D13B2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12 miesięcy</w:t>
      </w:r>
    </w:p>
    <w:p w14:paraId="02891F94" w14:textId="77777777" w:rsidR="009D13B2" w:rsidRPr="00B25D19" w:rsidRDefault="009D13B2" w:rsidP="009D13B2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7D2408FF" w14:textId="77777777" w:rsidR="009D13B2" w:rsidRDefault="009D13B2" w:rsidP="009D13B2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618D1734" w14:textId="2FDAEF88" w:rsidR="009D13B2" w:rsidRPr="00B25D19" w:rsidRDefault="009D13B2" w:rsidP="009D13B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7CC006B2" w14:textId="77777777" w:rsidR="009D13B2" w:rsidRDefault="009D13B2" w:rsidP="009D13B2">
      <w:pPr>
        <w:jc w:val="both"/>
        <w:rPr>
          <w:sz w:val="18"/>
          <w:szCs w:val="18"/>
        </w:rPr>
      </w:pPr>
    </w:p>
    <w:p w14:paraId="56EDA204" w14:textId="77777777" w:rsidR="008D77A8" w:rsidRPr="002A16E2" w:rsidRDefault="008D77A8" w:rsidP="008D77A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56D559B" w14:textId="57BD7CE2" w:rsidR="008D77A8" w:rsidRPr="002A16E2" w:rsidRDefault="008D77A8" w:rsidP="008D77A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</w:t>
      </w:r>
      <w:r w:rsidR="003257B8">
        <w:rPr>
          <w:color w:val="000000"/>
          <w:sz w:val="22"/>
          <w:szCs w:val="22"/>
          <w:lang w:eastAsia="ar-SA"/>
        </w:rPr>
        <w:t>, wskazanego w dokumentach zamówienia.</w:t>
      </w:r>
    </w:p>
    <w:p w14:paraId="7E7A198F" w14:textId="77777777" w:rsidR="008D77A8" w:rsidRDefault="008D77A8" w:rsidP="008D77A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D3385B3" w14:textId="77777777" w:rsidR="008D77A8" w:rsidRPr="002A16E2" w:rsidRDefault="008D77A8" w:rsidP="008D77A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9CFC85" w14:textId="77777777" w:rsidR="008D77A8" w:rsidRPr="002A16E2" w:rsidRDefault="008D77A8" w:rsidP="008D77A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9041A7" w14:textId="77777777" w:rsidR="008D77A8" w:rsidRPr="002A16E2" w:rsidRDefault="008D77A8" w:rsidP="008D77A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335426" w14:textId="77777777" w:rsidR="008D77A8" w:rsidRPr="002A16E2" w:rsidRDefault="008D77A8" w:rsidP="008D77A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D77A8" w:rsidRPr="002A16E2" w14:paraId="2B0E5A01" w14:textId="77777777" w:rsidTr="00953C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FFD49" w14:textId="77777777" w:rsidR="008D77A8" w:rsidRPr="002A16E2" w:rsidRDefault="008D77A8" w:rsidP="00953C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4BE4C" w14:textId="77777777" w:rsidR="008D77A8" w:rsidRPr="002A16E2" w:rsidRDefault="008D77A8" w:rsidP="00953C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8D54F36" w14:textId="77777777" w:rsidR="008D77A8" w:rsidRPr="002A16E2" w:rsidRDefault="008D77A8" w:rsidP="00953C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CB025" w14:textId="77777777" w:rsidR="008D77A8" w:rsidRPr="002A16E2" w:rsidRDefault="008D77A8" w:rsidP="00953C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D77A8" w:rsidRPr="002A16E2" w14:paraId="39ECE6BA" w14:textId="77777777" w:rsidTr="00953C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F94AE" w14:textId="77777777" w:rsidR="008D77A8" w:rsidRPr="002A16E2" w:rsidRDefault="008D77A8" w:rsidP="00953CD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7B984" w14:textId="77777777" w:rsidR="008D77A8" w:rsidRPr="002A16E2" w:rsidRDefault="008D77A8" w:rsidP="00953CD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4E2C8" w14:textId="77777777" w:rsidR="008D77A8" w:rsidRPr="002A16E2" w:rsidRDefault="008D77A8" w:rsidP="00953CD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D77A8" w:rsidRPr="002A16E2" w14:paraId="76E7B40A" w14:textId="77777777" w:rsidTr="00953CD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C3FC4" w14:textId="77777777" w:rsidR="008D77A8" w:rsidRPr="002A16E2" w:rsidRDefault="008D77A8" w:rsidP="00953CD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72601" w14:textId="77777777" w:rsidR="008D77A8" w:rsidRPr="002A16E2" w:rsidRDefault="008D77A8" w:rsidP="00953CD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9F277" w14:textId="77777777" w:rsidR="008D77A8" w:rsidRPr="002A16E2" w:rsidRDefault="008D77A8" w:rsidP="00953CD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1F2EABB" w14:textId="77777777" w:rsidR="008D77A8" w:rsidRPr="002A16E2" w:rsidRDefault="008D77A8" w:rsidP="008D77A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F23CE97" w14:textId="77777777" w:rsidR="008D77A8" w:rsidRPr="002A16E2" w:rsidRDefault="008D77A8" w:rsidP="008D77A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BB95BB6" w14:textId="77777777" w:rsidR="008D77A8" w:rsidRPr="002A16E2" w:rsidRDefault="008D77A8" w:rsidP="008D77A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1001B54" w14:textId="77777777" w:rsidR="008D77A8" w:rsidRPr="002A16E2" w:rsidRDefault="008D77A8" w:rsidP="008D77A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C25208E" w14:textId="77777777" w:rsidR="008D77A8" w:rsidRPr="002A16E2" w:rsidRDefault="008D77A8" w:rsidP="008D77A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75EECE3" w14:textId="77777777" w:rsidR="008D77A8" w:rsidRPr="002A16E2" w:rsidRDefault="008D77A8" w:rsidP="008D77A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B284E0" w14:textId="77777777" w:rsidR="008D77A8" w:rsidRPr="002A16E2" w:rsidRDefault="008D77A8" w:rsidP="008D77A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EA05900" w14:textId="77777777" w:rsidR="008D77A8" w:rsidRPr="002A16E2" w:rsidRDefault="008D77A8" w:rsidP="008D77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882FD63" w14:textId="77777777" w:rsidR="008D77A8" w:rsidRPr="002A16E2" w:rsidRDefault="008D77A8" w:rsidP="008D77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43F9523" w14:textId="77777777" w:rsidR="008D77A8" w:rsidRPr="00F47191" w:rsidRDefault="008D77A8" w:rsidP="008D77A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6490ED8" w14:textId="77777777" w:rsidR="008D77A8" w:rsidRPr="000A160D" w:rsidRDefault="008D77A8" w:rsidP="008D77A8"/>
    <w:p w14:paraId="1BCB57FA" w14:textId="77777777" w:rsidR="008D77A8" w:rsidRPr="00707BF9" w:rsidRDefault="008D77A8" w:rsidP="008D77A8"/>
    <w:p w14:paraId="62FACDB0" w14:textId="77777777" w:rsidR="008D77A8" w:rsidRPr="009E6DA2" w:rsidRDefault="008D77A8" w:rsidP="008D77A8"/>
    <w:p w14:paraId="4AB1B7CC" w14:textId="77777777" w:rsidR="008D77A8" w:rsidRPr="000361ED" w:rsidRDefault="008D77A8" w:rsidP="008D77A8"/>
    <w:p w14:paraId="4446D17E" w14:textId="77777777" w:rsidR="00FE545C" w:rsidRPr="00994C81" w:rsidRDefault="00FE545C" w:rsidP="00994C81"/>
    <w:sectPr w:rsidR="00FE545C" w:rsidRPr="00994C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6F269" w14:textId="77777777" w:rsidR="006565BC" w:rsidRDefault="006565BC">
      <w:r>
        <w:separator/>
      </w:r>
    </w:p>
  </w:endnote>
  <w:endnote w:type="continuationSeparator" w:id="0">
    <w:p w14:paraId="0CC9DA5D" w14:textId="77777777" w:rsidR="006565BC" w:rsidRDefault="00656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6AAA9" w14:textId="77777777" w:rsidR="002A6AF8" w:rsidRDefault="002A6A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313A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D0D53" w14:textId="77777777" w:rsidR="002A6AF8" w:rsidRDefault="002A6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DD022" w14:textId="77777777" w:rsidR="006565BC" w:rsidRDefault="006565BC">
      <w:r>
        <w:separator/>
      </w:r>
    </w:p>
  </w:footnote>
  <w:footnote w:type="continuationSeparator" w:id="0">
    <w:p w14:paraId="19E30E6A" w14:textId="77777777" w:rsidR="006565BC" w:rsidRDefault="00656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3FCFD" w14:textId="77777777" w:rsidR="002A6AF8" w:rsidRDefault="002A6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9D3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05528" w14:textId="77777777" w:rsidR="002A6AF8" w:rsidRDefault="002A6A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5BC"/>
    <w:rsid w:val="00012286"/>
    <w:rsid w:val="00071CCC"/>
    <w:rsid w:val="000B731D"/>
    <w:rsid w:val="000D6134"/>
    <w:rsid w:val="000E09C7"/>
    <w:rsid w:val="000F6589"/>
    <w:rsid w:val="00106636"/>
    <w:rsid w:val="00111488"/>
    <w:rsid w:val="00116EC6"/>
    <w:rsid w:val="001801DD"/>
    <w:rsid w:val="001D4612"/>
    <w:rsid w:val="00207E98"/>
    <w:rsid w:val="002723B0"/>
    <w:rsid w:val="002A6AF8"/>
    <w:rsid w:val="00315A4A"/>
    <w:rsid w:val="003257B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65BC"/>
    <w:rsid w:val="006815F6"/>
    <w:rsid w:val="007748F0"/>
    <w:rsid w:val="007A4321"/>
    <w:rsid w:val="00833933"/>
    <w:rsid w:val="00853083"/>
    <w:rsid w:val="008B2F0C"/>
    <w:rsid w:val="008B4928"/>
    <w:rsid w:val="008D2AB8"/>
    <w:rsid w:val="008D77A8"/>
    <w:rsid w:val="008F1C66"/>
    <w:rsid w:val="00970FE4"/>
    <w:rsid w:val="00994C81"/>
    <w:rsid w:val="009D13B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28B3C69"/>
  <w15:chartTrackingRefBased/>
  <w15:docId w15:val="{D7B1A138-4C51-4AEB-914E-63C938A08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77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3982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2021-12-06T12:30:00Z</cp:lastPrinted>
  <dcterms:created xsi:type="dcterms:W3CDTF">2021-12-06T12:30:00Z</dcterms:created>
  <dcterms:modified xsi:type="dcterms:W3CDTF">2021-12-06T12:30:00Z</dcterms:modified>
</cp:coreProperties>
</file>