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D51793" w14:textId="7DC8C426" w:rsidR="008D2AB8" w:rsidRPr="00240E71" w:rsidRDefault="00986F58" w:rsidP="008D2AB8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4DC178F" wp14:editId="08108B9D">
                <wp:simplePos x="0" y="0"/>
                <wp:positionH relativeFrom="column">
                  <wp:posOffset>-323850</wp:posOffset>
                </wp:positionH>
                <wp:positionV relativeFrom="paragraph">
                  <wp:posOffset>-167005</wp:posOffset>
                </wp:positionV>
                <wp:extent cx="2057400" cy="914400"/>
                <wp:effectExtent l="5080" t="9525" r="13970" b="952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441069D" id="AutoShape 2" o:spid="_x0000_s1026" style="position:absolute;margin-left:-25.5pt;margin-top:-13.15pt;width:162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B7P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nO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QJgezywCAABgBAAADgAAAAAAAAAAAAAAAAAuAgAAZHJz&#10;L2Uyb0RvYy54bWxQSwECLQAUAAYACAAAACEAC7uRr94AAAALAQAADwAAAAAAAAAAAAAAAACGBAAA&#10;ZHJzL2Rvd25yZXYueG1sUEsFBgAAAAAEAAQA8wAAAJEFAAAAAA==&#10;"/>
            </w:pict>
          </mc:Fallback>
        </mc:AlternateContent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07F61CA0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7B4DEC6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40D311B2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C5AA33E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3C356999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6820F7F5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53D568FD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3D299CD5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1E6C9A">
        <w:rPr>
          <w:sz w:val="22"/>
          <w:lang w:val="en-US"/>
        </w:rPr>
        <w:t>……………………………………………………………………………………………..</w:t>
      </w:r>
    </w:p>
    <w:p w14:paraId="007278F1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1E6C9A">
        <w:rPr>
          <w:sz w:val="22"/>
          <w:lang w:val="en-US"/>
        </w:rPr>
        <w:t>…………………………………………………………………………………………….</w:t>
      </w:r>
    </w:p>
    <w:p w14:paraId="429655B2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C626496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5B9820C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38BEB8A3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07BE1A7D" w14:textId="77777777" w:rsidR="00294F4E" w:rsidRPr="00294F4E" w:rsidRDefault="00294F4E" w:rsidP="008D2AB8">
      <w:pPr>
        <w:ind w:right="-110"/>
        <w:rPr>
          <w:b/>
        </w:rPr>
      </w:pPr>
      <w:r w:rsidRPr="00294F4E">
        <w:rPr>
          <w:b/>
        </w:rPr>
        <w:t>Akademia Górniczo - Hutnicza</w:t>
      </w:r>
    </w:p>
    <w:p w14:paraId="230AD5A6" w14:textId="77777777" w:rsidR="00294F4E" w:rsidRPr="00294F4E" w:rsidRDefault="00294F4E" w:rsidP="008D2AB8">
      <w:pPr>
        <w:ind w:right="-110"/>
        <w:rPr>
          <w:b/>
        </w:rPr>
      </w:pPr>
      <w:r w:rsidRPr="00294F4E">
        <w:rPr>
          <w:b/>
        </w:rPr>
        <w:t>im. Stanisława Staszica w Krakowie</w:t>
      </w:r>
    </w:p>
    <w:p w14:paraId="71B30988" w14:textId="77777777" w:rsidR="008D2AB8" w:rsidRDefault="00294F4E" w:rsidP="008D2AB8">
      <w:pPr>
        <w:ind w:right="-110"/>
        <w:rPr>
          <w:b/>
        </w:rPr>
      </w:pPr>
      <w:r w:rsidRPr="00294F4E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7C81AA80" w14:textId="77777777" w:rsidR="008D2AB8" w:rsidRDefault="00294F4E" w:rsidP="008D2AB8">
      <w:pPr>
        <w:ind w:right="-110"/>
        <w:rPr>
          <w:b/>
        </w:rPr>
      </w:pPr>
      <w:r w:rsidRPr="00294F4E">
        <w:rPr>
          <w:b/>
        </w:rPr>
        <w:t>Al. Mickiewicza</w:t>
      </w:r>
      <w:r w:rsidR="008D2AB8">
        <w:rPr>
          <w:b/>
        </w:rPr>
        <w:t xml:space="preserve"> </w:t>
      </w:r>
      <w:r w:rsidRPr="00294F4E">
        <w:rPr>
          <w:b/>
        </w:rPr>
        <w:t>30</w:t>
      </w:r>
      <w:r w:rsidR="008D2AB8">
        <w:rPr>
          <w:b/>
        </w:rPr>
        <w:t xml:space="preserve"> </w:t>
      </w:r>
    </w:p>
    <w:p w14:paraId="4B3CF0F4" w14:textId="5B58C958" w:rsidR="008D2AB8" w:rsidRPr="004C6438" w:rsidRDefault="00294F4E" w:rsidP="004C6438">
      <w:pPr>
        <w:rPr>
          <w:b/>
        </w:rPr>
      </w:pPr>
      <w:r w:rsidRPr="00294F4E">
        <w:rPr>
          <w:b/>
        </w:rPr>
        <w:t>30-059</w:t>
      </w:r>
      <w:r w:rsidR="008D2AB8">
        <w:rPr>
          <w:b/>
        </w:rPr>
        <w:t xml:space="preserve"> </w:t>
      </w:r>
      <w:r w:rsidRPr="00294F4E">
        <w:rPr>
          <w:b/>
        </w:rPr>
        <w:t>Kraków</w:t>
      </w:r>
      <w:r w:rsidR="008D2AB8">
        <w:rPr>
          <w:b/>
        </w:rPr>
        <w:t xml:space="preserve">,  </w:t>
      </w:r>
      <w:r w:rsidR="004C6438">
        <w:rPr>
          <w:b/>
        </w:rPr>
        <w:br/>
      </w:r>
      <w:r w:rsidR="008D2AB8" w:rsidRPr="00990B76">
        <w:rPr>
          <w:sz w:val="22"/>
          <w:szCs w:val="22"/>
        </w:rPr>
        <w:t>Przystępując do postępowania o udzielenie zamówienia publicznego, którego przedmiotem jest</w:t>
      </w:r>
      <w:r w:rsidR="00990B76">
        <w:rPr>
          <w:sz w:val="22"/>
          <w:szCs w:val="22"/>
        </w:rPr>
        <w:t xml:space="preserve"> </w:t>
      </w:r>
      <w:r w:rsidR="00642A0C" w:rsidRPr="00642A0C">
        <w:rPr>
          <w:b/>
          <w:sz w:val="22"/>
          <w:szCs w:val="22"/>
        </w:rPr>
        <w:t xml:space="preserve">dostawa 30 szt. jednostek centralnych z monitorami  </w:t>
      </w:r>
      <w:proofErr w:type="spellStart"/>
      <w:r w:rsidR="00642A0C" w:rsidRPr="00642A0C">
        <w:rPr>
          <w:b/>
          <w:sz w:val="22"/>
          <w:szCs w:val="22"/>
        </w:rPr>
        <w:t>WIEiT</w:t>
      </w:r>
      <w:proofErr w:type="spellEnd"/>
      <w:r w:rsidR="00642A0C" w:rsidRPr="00642A0C">
        <w:rPr>
          <w:b/>
          <w:sz w:val="22"/>
          <w:szCs w:val="22"/>
        </w:rPr>
        <w:t xml:space="preserve"> AGH -  KC-zp.272-670/21</w:t>
      </w:r>
      <w:r w:rsidR="007E1013">
        <w:rPr>
          <w:sz w:val="22"/>
          <w:szCs w:val="22"/>
        </w:rPr>
        <w:t xml:space="preserve">, </w:t>
      </w:r>
      <w:r w:rsidR="008D2AB8" w:rsidRPr="00990B76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7BF49156" w14:textId="77777777" w:rsidR="008D2AB8" w:rsidRPr="00990B76" w:rsidRDefault="008D2AB8" w:rsidP="008D2AB8">
      <w:pPr>
        <w:tabs>
          <w:tab w:val="right" w:pos="9000"/>
        </w:tabs>
        <w:rPr>
          <w:sz w:val="22"/>
          <w:szCs w:val="22"/>
        </w:rPr>
      </w:pPr>
    </w:p>
    <w:tbl>
      <w:tblPr>
        <w:tblW w:w="9834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83"/>
        <w:gridCol w:w="1701"/>
        <w:gridCol w:w="708"/>
        <w:gridCol w:w="936"/>
        <w:gridCol w:w="1031"/>
        <w:gridCol w:w="851"/>
        <w:gridCol w:w="1860"/>
      </w:tblGrid>
      <w:tr w:rsidR="00836C35" w:rsidRPr="002A16E2" w14:paraId="16BA4FAC" w14:textId="77777777" w:rsidTr="004C6438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A3E7FE1" w14:textId="77777777" w:rsidR="00836C35" w:rsidRPr="002A16E2" w:rsidRDefault="00836C35" w:rsidP="0021701F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218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ABC95A2" w14:textId="77777777" w:rsidR="00836C35" w:rsidRPr="002A16E2" w:rsidRDefault="00836C35" w:rsidP="002170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Nazwa elementu</w:t>
            </w:r>
          </w:p>
          <w:p w14:paraId="6FC538D9" w14:textId="77777777" w:rsidR="00836C35" w:rsidRPr="002A16E2" w:rsidRDefault="00836C35" w:rsidP="0021701F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C22C43B" w14:textId="296BC8A2" w:rsidR="00836C35" w:rsidRPr="002A16E2" w:rsidRDefault="00836C35" w:rsidP="002170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Nazwa producenta/</w:t>
            </w:r>
            <w:r w:rsidR="00736464">
              <w:rPr>
                <w:b/>
                <w:bCs/>
                <w:sz w:val="22"/>
                <w:szCs w:val="22"/>
              </w:rPr>
              <w:br/>
            </w:r>
            <w:r w:rsidRPr="002A16E2">
              <w:rPr>
                <w:b/>
                <w:bCs/>
                <w:sz w:val="22"/>
                <w:szCs w:val="22"/>
              </w:rPr>
              <w:t xml:space="preserve">model 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CCEFEBF" w14:textId="77777777" w:rsidR="00836C35" w:rsidRPr="002A16E2" w:rsidRDefault="00836C35" w:rsidP="002170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Ilość</w:t>
            </w:r>
          </w:p>
          <w:p w14:paraId="0C0FD436" w14:textId="77777777" w:rsidR="00836C35" w:rsidRPr="002A16E2" w:rsidRDefault="00836C35" w:rsidP="002170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Szt.</w:t>
            </w:r>
          </w:p>
        </w:tc>
        <w:tc>
          <w:tcPr>
            <w:tcW w:w="93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64CC188" w14:textId="77777777" w:rsidR="00836C35" w:rsidRPr="002A16E2" w:rsidRDefault="00836C35" w:rsidP="002170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 xml:space="preserve">Cena jednostkowa netto </w:t>
            </w:r>
            <w:r w:rsidRPr="002A16E2">
              <w:rPr>
                <w:sz w:val="22"/>
                <w:szCs w:val="22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9A954CC" w14:textId="77777777" w:rsidR="00836C35" w:rsidRPr="002A16E2" w:rsidRDefault="00836C35" w:rsidP="002170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Wartość netto</w:t>
            </w:r>
          </w:p>
          <w:p w14:paraId="50270082" w14:textId="77777777" w:rsidR="00836C35" w:rsidRPr="002A16E2" w:rsidRDefault="00836C35" w:rsidP="002170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34B525F" w14:textId="77777777" w:rsidR="00836C35" w:rsidRPr="002A16E2" w:rsidRDefault="00836C35" w:rsidP="002170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VAT</w:t>
            </w:r>
          </w:p>
          <w:p w14:paraId="7BA3C380" w14:textId="77777777" w:rsidR="00836C35" w:rsidRPr="002A16E2" w:rsidRDefault="00836C35" w:rsidP="0021701F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[%]</w:t>
            </w:r>
          </w:p>
          <w:p w14:paraId="54900029" w14:textId="4FE1C9E5" w:rsidR="00836C35" w:rsidRPr="002A16E2" w:rsidRDefault="00661A61" w:rsidP="00661A6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18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362FCA3" w14:textId="77777777" w:rsidR="00836C35" w:rsidRPr="002A16E2" w:rsidRDefault="00836C35" w:rsidP="002170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 xml:space="preserve">Wartość brutto </w:t>
            </w:r>
          </w:p>
          <w:p w14:paraId="7782C796" w14:textId="77777777" w:rsidR="00836C35" w:rsidRPr="002A16E2" w:rsidRDefault="00836C35" w:rsidP="0021701F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[PLN]</w:t>
            </w:r>
          </w:p>
          <w:p w14:paraId="6F2FC58B" w14:textId="77777777" w:rsidR="00836C35" w:rsidRPr="002A16E2" w:rsidRDefault="00836C35" w:rsidP="002170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 (z doliczonym </w:t>
            </w:r>
            <w:r w:rsidRPr="002A16E2">
              <w:rPr>
                <w:b/>
                <w:bCs/>
                <w:sz w:val="22"/>
                <w:szCs w:val="22"/>
              </w:rPr>
              <w:t>VAT)</w:t>
            </w:r>
          </w:p>
        </w:tc>
      </w:tr>
      <w:tr w:rsidR="00836C35" w:rsidRPr="002A16E2" w14:paraId="60B1A74E" w14:textId="77777777" w:rsidTr="004C6438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48F3BCD" w14:textId="77777777" w:rsidR="00836C35" w:rsidRPr="002A16E2" w:rsidRDefault="00836C35" w:rsidP="002170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5F5D170" w14:textId="77777777" w:rsidR="00836C35" w:rsidRPr="002A16E2" w:rsidRDefault="00836C35" w:rsidP="002170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2705E60" w14:textId="77777777" w:rsidR="00836C35" w:rsidRPr="002A16E2" w:rsidRDefault="00836C35" w:rsidP="002170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BE1548D" w14:textId="77777777" w:rsidR="00836C35" w:rsidRPr="002A16E2" w:rsidRDefault="00836C35" w:rsidP="002170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E759098" w14:textId="77777777" w:rsidR="00836C35" w:rsidRPr="002A16E2" w:rsidRDefault="00836C35" w:rsidP="002170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F38FC4C" w14:textId="77777777" w:rsidR="00836C35" w:rsidRPr="002A16E2" w:rsidRDefault="00836C35" w:rsidP="002170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833CABA" w14:textId="77777777" w:rsidR="00836C35" w:rsidRPr="002A16E2" w:rsidRDefault="00836C35" w:rsidP="002170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18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5F4F040" w14:textId="77777777" w:rsidR="00836C35" w:rsidRPr="002A16E2" w:rsidRDefault="00836C35" w:rsidP="002170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836C35" w:rsidRPr="002A16E2" w14:paraId="66419F1A" w14:textId="77777777" w:rsidTr="004C643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A6C564C" w14:textId="77777777" w:rsidR="00836C35" w:rsidRPr="00990B76" w:rsidRDefault="00836C35" w:rsidP="0021701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0B76">
              <w:rPr>
                <w:sz w:val="20"/>
                <w:szCs w:val="20"/>
              </w:rPr>
              <w:t>1</w:t>
            </w:r>
          </w:p>
        </w:tc>
        <w:tc>
          <w:tcPr>
            <w:tcW w:w="218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04E12" w14:textId="6F9C1EA1" w:rsidR="007055FF" w:rsidRPr="00990B76" w:rsidRDefault="00661A61" w:rsidP="007055FF">
            <w:pPr>
              <w:suppressAutoHyphens/>
              <w:spacing w:after="120"/>
              <w:rPr>
                <w:b/>
                <w:bCs/>
                <w:sz w:val="20"/>
                <w:szCs w:val="20"/>
                <w:lang w:eastAsia="zh-CN"/>
              </w:rPr>
            </w:pPr>
            <w:r>
              <w:rPr>
                <w:b/>
                <w:bCs/>
                <w:sz w:val="20"/>
                <w:szCs w:val="20"/>
                <w:lang w:eastAsia="zh-CN"/>
              </w:rPr>
              <w:t xml:space="preserve">Jednostki centralne </w:t>
            </w:r>
            <w:r w:rsidR="009F50CC">
              <w:rPr>
                <w:b/>
                <w:bCs/>
                <w:sz w:val="20"/>
                <w:szCs w:val="20"/>
                <w:lang w:eastAsia="zh-CN"/>
              </w:rPr>
              <w:t xml:space="preserve"> </w:t>
            </w:r>
          </w:p>
          <w:p w14:paraId="493757DB" w14:textId="5C4AD9DD" w:rsidR="009F50CC" w:rsidRPr="00990B76" w:rsidRDefault="009F50CC" w:rsidP="0021701F">
            <w:pPr>
              <w:suppressAutoHyphens/>
              <w:spacing w:after="120"/>
              <w:rPr>
                <w:b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8BD8A" w14:textId="1BCAA12B" w:rsidR="00836C35" w:rsidRPr="004C6438" w:rsidRDefault="009F50CC" w:rsidP="0021701F">
            <w:pPr>
              <w:suppressAutoHyphens/>
              <w:spacing w:after="120"/>
              <w:rPr>
                <w:sz w:val="22"/>
                <w:szCs w:val="22"/>
                <w:lang w:eastAsia="zh-CN"/>
              </w:rPr>
            </w:pPr>
            <w:r w:rsidRPr="004C6438">
              <w:rPr>
                <w:sz w:val="22"/>
                <w:szCs w:val="22"/>
                <w:lang w:eastAsia="zh-CN"/>
              </w:rPr>
              <w:t>……</w:t>
            </w:r>
            <w:r w:rsidR="007055FF">
              <w:rPr>
                <w:sz w:val="22"/>
                <w:szCs w:val="22"/>
                <w:lang w:eastAsia="zh-CN"/>
              </w:rPr>
              <w:t>…</w:t>
            </w:r>
            <w:r w:rsidRPr="004C6438">
              <w:rPr>
                <w:sz w:val="22"/>
                <w:szCs w:val="22"/>
                <w:lang w:eastAsia="zh-CN"/>
              </w:rPr>
              <w:t>./………..</w:t>
            </w:r>
          </w:p>
          <w:p w14:paraId="6B3259E0" w14:textId="3C7A6CA3" w:rsidR="004C6438" w:rsidRPr="00D90CAA" w:rsidRDefault="004C6438" w:rsidP="007055FF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EE71B" w14:textId="0622EE5F" w:rsidR="00836C35" w:rsidRPr="00D90CAA" w:rsidRDefault="004C6438" w:rsidP="0021701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</w:t>
            </w:r>
            <w:r w:rsidR="00836C35" w:rsidRPr="00D90CAA">
              <w:rPr>
                <w:sz w:val="22"/>
                <w:szCs w:val="22"/>
              </w:rPr>
              <w:t xml:space="preserve"> szt.</w:t>
            </w:r>
          </w:p>
        </w:tc>
        <w:tc>
          <w:tcPr>
            <w:tcW w:w="9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4ACAF" w14:textId="77777777" w:rsidR="00836C35" w:rsidRPr="002A16E2" w:rsidRDefault="00836C35" w:rsidP="0021701F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1800D" w14:textId="77777777" w:rsidR="00836C35" w:rsidRPr="002A16E2" w:rsidRDefault="00836C35" w:rsidP="0021701F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65A61B2" w14:textId="5B0AE26A" w:rsidR="00836C35" w:rsidRPr="002A16E2" w:rsidRDefault="00836C35" w:rsidP="0021701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86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4629D83" w14:textId="77777777" w:rsidR="00836C35" w:rsidRPr="002A16E2" w:rsidRDefault="00836C35" w:rsidP="0021701F">
            <w:pPr>
              <w:ind w:right="425"/>
              <w:rPr>
                <w:sz w:val="22"/>
                <w:szCs w:val="22"/>
              </w:rPr>
            </w:pPr>
          </w:p>
        </w:tc>
      </w:tr>
      <w:tr w:rsidR="004C6438" w:rsidRPr="002A16E2" w14:paraId="5E85C9F7" w14:textId="77777777" w:rsidTr="004C643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55B04CD" w14:textId="4DA1DFA6" w:rsidR="004C6438" w:rsidRPr="00990B76" w:rsidRDefault="004C6438" w:rsidP="0021701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18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3FB99" w14:textId="68C25940" w:rsidR="004C6438" w:rsidRDefault="004C6438" w:rsidP="0021701F">
            <w:pPr>
              <w:suppressAutoHyphens/>
              <w:spacing w:after="120"/>
              <w:rPr>
                <w:b/>
                <w:bCs/>
                <w:sz w:val="20"/>
                <w:szCs w:val="20"/>
                <w:lang w:eastAsia="zh-CN"/>
              </w:rPr>
            </w:pPr>
            <w:r>
              <w:rPr>
                <w:b/>
                <w:bCs/>
                <w:sz w:val="20"/>
                <w:szCs w:val="20"/>
                <w:lang w:eastAsia="zh-CN"/>
              </w:rPr>
              <w:t>monitor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7EF3B" w14:textId="0C0999E9" w:rsidR="004C6438" w:rsidRPr="007055FF" w:rsidRDefault="004C6438" w:rsidP="0021701F">
            <w:pPr>
              <w:suppressAutoHyphens/>
              <w:spacing w:after="120"/>
              <w:rPr>
                <w:sz w:val="22"/>
                <w:szCs w:val="22"/>
                <w:lang w:eastAsia="zh-CN"/>
              </w:rPr>
            </w:pPr>
            <w:r w:rsidRPr="007055FF">
              <w:rPr>
                <w:sz w:val="22"/>
                <w:szCs w:val="22"/>
                <w:lang w:eastAsia="zh-CN"/>
              </w:rPr>
              <w:t>……</w:t>
            </w:r>
            <w:r w:rsidR="007055FF">
              <w:rPr>
                <w:sz w:val="22"/>
                <w:szCs w:val="22"/>
                <w:lang w:eastAsia="zh-CN"/>
              </w:rPr>
              <w:t>…</w:t>
            </w:r>
            <w:r w:rsidRPr="007055FF">
              <w:rPr>
                <w:sz w:val="22"/>
                <w:szCs w:val="22"/>
                <w:lang w:eastAsia="zh-CN"/>
              </w:rPr>
              <w:t>/……….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16B53" w14:textId="5ADF8D55" w:rsidR="004C6438" w:rsidRPr="00D90CAA" w:rsidRDefault="004C6438" w:rsidP="0021701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 szt.</w:t>
            </w:r>
          </w:p>
        </w:tc>
        <w:tc>
          <w:tcPr>
            <w:tcW w:w="9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F0E2B" w14:textId="77777777" w:rsidR="004C6438" w:rsidRPr="002A16E2" w:rsidRDefault="004C6438" w:rsidP="0021701F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F583E" w14:textId="77777777" w:rsidR="004C6438" w:rsidRPr="002A16E2" w:rsidRDefault="004C6438" w:rsidP="0021701F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2892D73" w14:textId="77777777" w:rsidR="004C6438" w:rsidRPr="002A16E2" w:rsidRDefault="004C6438" w:rsidP="0021701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86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3A14FFA" w14:textId="77777777" w:rsidR="004C6438" w:rsidRPr="002A16E2" w:rsidRDefault="004C6438" w:rsidP="0021701F">
            <w:pPr>
              <w:ind w:right="425"/>
              <w:rPr>
                <w:sz w:val="22"/>
                <w:szCs w:val="22"/>
              </w:rPr>
            </w:pPr>
          </w:p>
        </w:tc>
      </w:tr>
      <w:tr w:rsidR="00836C35" w:rsidRPr="002A16E2" w14:paraId="6B773A91" w14:textId="77777777" w:rsidTr="004F4F2F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9456FAA" w14:textId="77777777" w:rsidR="00836C35" w:rsidRPr="002A16E2" w:rsidRDefault="00836C35" w:rsidP="0021701F">
            <w:pPr>
              <w:ind w:right="425"/>
              <w:rPr>
                <w:sz w:val="22"/>
                <w:szCs w:val="22"/>
              </w:rPr>
            </w:pPr>
          </w:p>
          <w:p w14:paraId="27D9B848" w14:textId="77777777" w:rsidR="00836C35" w:rsidRDefault="00836C35" w:rsidP="0021701F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  <w:p w14:paraId="667F6EBB" w14:textId="77777777" w:rsidR="00836C35" w:rsidRPr="002A16E2" w:rsidRDefault="00836C35" w:rsidP="0021701F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7EE33" w14:textId="77777777" w:rsidR="00836C35" w:rsidRPr="002A16E2" w:rsidRDefault="00836C35" w:rsidP="0021701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E09F471" w14:textId="77777777" w:rsidR="00836C35" w:rsidRPr="002A16E2" w:rsidRDefault="00836C35" w:rsidP="0021701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8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EF36BB1" w14:textId="77777777" w:rsidR="00836C35" w:rsidRPr="002A16E2" w:rsidRDefault="00836C35" w:rsidP="0021701F">
            <w:pPr>
              <w:ind w:right="425"/>
              <w:rPr>
                <w:sz w:val="22"/>
                <w:szCs w:val="22"/>
              </w:rPr>
            </w:pPr>
          </w:p>
        </w:tc>
      </w:tr>
      <w:tr w:rsidR="00836C35" w:rsidRPr="002A16E2" w14:paraId="3E2880B5" w14:textId="77777777" w:rsidTr="004F4F2F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80EC1A3" w14:textId="77777777" w:rsidR="00836C35" w:rsidRPr="002A16E2" w:rsidRDefault="00836C35" w:rsidP="0021701F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492778E2" w14:textId="77777777" w:rsidR="00836C35" w:rsidRPr="002A16E2" w:rsidRDefault="00836C35" w:rsidP="0021701F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55ACF" w14:textId="77777777" w:rsidR="00836C35" w:rsidRPr="002A16E2" w:rsidRDefault="00836C35" w:rsidP="0021701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7896F79" w14:textId="77777777" w:rsidR="00836C35" w:rsidRPr="002A16E2" w:rsidRDefault="00836C35" w:rsidP="0021701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86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E86383E" w14:textId="77777777" w:rsidR="00836C35" w:rsidRPr="002A16E2" w:rsidRDefault="00836C35" w:rsidP="0021701F">
            <w:pPr>
              <w:ind w:right="425"/>
              <w:rPr>
                <w:sz w:val="22"/>
                <w:szCs w:val="22"/>
              </w:rPr>
            </w:pPr>
          </w:p>
        </w:tc>
      </w:tr>
    </w:tbl>
    <w:p w14:paraId="35F519CC" w14:textId="77777777" w:rsidR="000E0C4F" w:rsidRDefault="000E0C4F" w:rsidP="00E523DA">
      <w:pPr>
        <w:rPr>
          <w:i/>
          <w:iCs/>
          <w:sz w:val="22"/>
          <w:szCs w:val="22"/>
        </w:rPr>
      </w:pPr>
    </w:p>
    <w:p w14:paraId="62D3068D" w14:textId="77777777" w:rsidR="000E0C4F" w:rsidRDefault="000E0C4F" w:rsidP="00E523DA">
      <w:pPr>
        <w:rPr>
          <w:i/>
          <w:iCs/>
          <w:sz w:val="22"/>
          <w:szCs w:val="22"/>
        </w:rPr>
      </w:pPr>
    </w:p>
    <w:p w14:paraId="635BE7B8" w14:textId="77777777" w:rsidR="000E0C4F" w:rsidRDefault="000E0C4F" w:rsidP="00E523DA">
      <w:pPr>
        <w:rPr>
          <w:i/>
          <w:iCs/>
          <w:sz w:val="22"/>
          <w:szCs w:val="22"/>
        </w:rPr>
      </w:pPr>
    </w:p>
    <w:p w14:paraId="4E5392B3" w14:textId="693F1831" w:rsidR="00E523DA" w:rsidRPr="002A16E2" w:rsidRDefault="00E523DA" w:rsidP="00E523DA">
      <w:pPr>
        <w:rPr>
          <w:i/>
          <w:iCs/>
          <w:sz w:val="22"/>
          <w:szCs w:val="22"/>
        </w:rPr>
      </w:pPr>
      <w:r w:rsidRPr="002A16E2">
        <w:rPr>
          <w:i/>
          <w:iCs/>
          <w:sz w:val="22"/>
          <w:szCs w:val="22"/>
        </w:rPr>
        <w:lastRenderedPageBreak/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2A16E2">
        <w:rPr>
          <w:b/>
          <w:bCs/>
          <w:i/>
          <w:iCs/>
          <w:sz w:val="22"/>
          <w:szCs w:val="22"/>
        </w:rPr>
        <w:t>na</w:t>
      </w:r>
      <w:r w:rsidR="008E4FB1">
        <w:rPr>
          <w:b/>
          <w:bCs/>
          <w:i/>
          <w:iCs/>
          <w:sz w:val="22"/>
          <w:szCs w:val="22"/>
        </w:rPr>
        <w:t xml:space="preserve"> </w:t>
      </w:r>
      <w:r w:rsidR="009F50CC">
        <w:rPr>
          <w:b/>
          <w:bCs/>
          <w:i/>
          <w:iCs/>
          <w:sz w:val="22"/>
          <w:szCs w:val="22"/>
        </w:rPr>
        <w:t>jednostkę centraln</w:t>
      </w:r>
      <w:r w:rsidR="006975CF">
        <w:rPr>
          <w:b/>
          <w:bCs/>
          <w:i/>
          <w:iCs/>
          <w:sz w:val="22"/>
          <w:szCs w:val="22"/>
        </w:rPr>
        <w:t>ą</w:t>
      </w:r>
      <w:r w:rsidR="009F50CC">
        <w:rPr>
          <w:b/>
          <w:bCs/>
          <w:i/>
          <w:iCs/>
          <w:sz w:val="22"/>
          <w:szCs w:val="22"/>
        </w:rPr>
        <w:t xml:space="preserve"> komputera </w:t>
      </w:r>
      <w:r w:rsidR="00990B76">
        <w:rPr>
          <w:b/>
          <w:bCs/>
          <w:i/>
          <w:iCs/>
          <w:sz w:val="22"/>
          <w:szCs w:val="22"/>
        </w:rPr>
        <w:t xml:space="preserve"> </w:t>
      </w:r>
      <w:r w:rsidR="00CC7729">
        <w:rPr>
          <w:b/>
          <w:bCs/>
          <w:i/>
          <w:iCs/>
          <w:sz w:val="22"/>
          <w:szCs w:val="22"/>
        </w:rPr>
        <w:t>i</w:t>
      </w:r>
      <w:r w:rsidR="00F72D98">
        <w:rPr>
          <w:b/>
          <w:bCs/>
          <w:i/>
          <w:iCs/>
          <w:sz w:val="22"/>
          <w:szCs w:val="22"/>
        </w:rPr>
        <w:t xml:space="preserve"> monitor </w:t>
      </w:r>
      <w:r w:rsidRPr="002A16E2">
        <w:rPr>
          <w:i/>
          <w:iCs/>
          <w:sz w:val="22"/>
          <w:szCs w:val="22"/>
        </w:rPr>
        <w:t>wchodząc</w:t>
      </w:r>
      <w:r>
        <w:rPr>
          <w:i/>
          <w:iCs/>
          <w:sz w:val="22"/>
          <w:szCs w:val="22"/>
        </w:rPr>
        <w:t>y</w:t>
      </w:r>
      <w:r w:rsidRPr="002A16E2">
        <w:rPr>
          <w:i/>
          <w:iCs/>
          <w:sz w:val="22"/>
          <w:szCs w:val="22"/>
        </w:rPr>
        <w:t xml:space="preserve"> w zakres niniejszej umowy. Po przedstawieniu przez Zamawiającego zamówienia potwierdzonego przez organ nadzorujący Zamawiającego Wykonawca uwzględni w wystawionej fakturze 0% stawkę podatku VAT.  </w:t>
      </w:r>
    </w:p>
    <w:p w14:paraId="772FBF68" w14:textId="77777777" w:rsidR="00E523DA" w:rsidRPr="002A16E2" w:rsidRDefault="00E523DA" w:rsidP="00E523DA">
      <w:pPr>
        <w:tabs>
          <w:tab w:val="right" w:pos="9000"/>
        </w:tabs>
        <w:rPr>
          <w:sz w:val="22"/>
          <w:szCs w:val="22"/>
        </w:rPr>
      </w:pPr>
    </w:p>
    <w:p w14:paraId="416ACB4A" w14:textId="4265AA6B" w:rsidR="00E4283C" w:rsidRPr="007E1013" w:rsidRDefault="00E523DA" w:rsidP="00E4283C">
      <w:pPr>
        <w:widowControl w:val="0"/>
        <w:spacing w:line="360" w:lineRule="auto"/>
        <w:ind w:right="1"/>
        <w:jc w:val="both"/>
        <w:rPr>
          <w:b/>
          <w:bCs/>
          <w:sz w:val="20"/>
          <w:szCs w:val="20"/>
        </w:rPr>
      </w:pPr>
      <w:r w:rsidRPr="00E4283C">
        <w:rPr>
          <w:b/>
          <w:sz w:val="20"/>
          <w:szCs w:val="20"/>
        </w:rPr>
        <w:t xml:space="preserve">Termin realizacji umowy: </w:t>
      </w:r>
      <w:r w:rsidRPr="00E4283C">
        <w:rPr>
          <w:b/>
          <w:bCs/>
          <w:sz w:val="20"/>
          <w:szCs w:val="20"/>
        </w:rPr>
        <w:t xml:space="preserve">do ………. dni od daty otrzymania zamówienia potwierdzonego przez </w:t>
      </w:r>
      <w:proofErr w:type="spellStart"/>
      <w:r w:rsidRPr="00E4283C">
        <w:rPr>
          <w:b/>
          <w:bCs/>
          <w:sz w:val="20"/>
          <w:szCs w:val="20"/>
        </w:rPr>
        <w:t>M</w:t>
      </w:r>
      <w:r w:rsidR="007E1013">
        <w:rPr>
          <w:b/>
          <w:bCs/>
          <w:sz w:val="20"/>
          <w:szCs w:val="20"/>
        </w:rPr>
        <w:t>EiN</w:t>
      </w:r>
      <w:proofErr w:type="spellEnd"/>
      <w:r w:rsidR="007E1013" w:rsidRPr="007E1013">
        <w:rPr>
          <w:b/>
          <w:bCs/>
          <w:sz w:val="20"/>
          <w:szCs w:val="20"/>
        </w:rPr>
        <w:t>.</w:t>
      </w:r>
    </w:p>
    <w:p w14:paraId="3DD74649" w14:textId="4CD9494A" w:rsidR="00836C35" w:rsidRPr="00E4283C" w:rsidRDefault="00836C35" w:rsidP="00836C35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E4283C">
        <w:rPr>
          <w:b/>
          <w:sz w:val="20"/>
          <w:szCs w:val="20"/>
        </w:rPr>
        <w:t xml:space="preserve">Okres udzielonej gwarancji :  ………………………… miesięcy </w:t>
      </w:r>
      <w:bookmarkStart w:id="0" w:name="_Hlk80268275"/>
      <w:r w:rsidRPr="00E4283C">
        <w:rPr>
          <w:i/>
          <w:sz w:val="20"/>
          <w:szCs w:val="20"/>
          <w:highlight w:val="yellow"/>
        </w:rPr>
        <w:t>(kryterium oceny ofert)</w:t>
      </w:r>
    </w:p>
    <w:bookmarkEnd w:id="0"/>
    <w:p w14:paraId="18EE0BA4" w14:textId="0D1E6D7F" w:rsidR="00397803" w:rsidRPr="00F72D98" w:rsidRDefault="00CC7729" w:rsidP="00397803">
      <w:pPr>
        <w:spacing w:line="276" w:lineRule="auto"/>
        <w:rPr>
          <w:b/>
          <w:color w:val="FF0000"/>
          <w:sz w:val="20"/>
          <w:szCs w:val="20"/>
        </w:rPr>
      </w:pPr>
      <w:r>
        <w:rPr>
          <w:b/>
          <w:sz w:val="20"/>
          <w:szCs w:val="20"/>
        </w:rPr>
        <w:t>Dostarczenie zasilania  (Power Delivery) po wyłączeniu monitora (tzw. off-</w:t>
      </w:r>
      <w:proofErr w:type="spellStart"/>
      <w:r>
        <w:rPr>
          <w:b/>
          <w:sz w:val="20"/>
          <w:szCs w:val="20"/>
        </w:rPr>
        <w:t>mode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charging</w:t>
      </w:r>
      <w:proofErr w:type="spellEnd"/>
      <w:r>
        <w:rPr>
          <w:b/>
          <w:sz w:val="20"/>
          <w:szCs w:val="20"/>
        </w:rPr>
        <w:t>). </w:t>
      </w:r>
      <w:r w:rsidR="00397803" w:rsidRPr="00E775F1">
        <w:rPr>
          <w:b/>
          <w:sz w:val="20"/>
          <w:szCs w:val="20"/>
        </w:rPr>
        <w:t> </w:t>
      </w:r>
      <w:r w:rsidR="00397803" w:rsidRPr="00F72D98">
        <w:rPr>
          <w:b/>
          <w:color w:val="FF0000"/>
          <w:sz w:val="20"/>
          <w:szCs w:val="20"/>
        </w:rPr>
        <w:t>TAK/NIE*)</w:t>
      </w:r>
      <w:r w:rsidR="004C6438" w:rsidRPr="00E4283C">
        <w:rPr>
          <w:i/>
          <w:sz w:val="20"/>
          <w:szCs w:val="20"/>
          <w:highlight w:val="yellow"/>
        </w:rPr>
        <w:t>(kryterium oceny ofert)</w:t>
      </w:r>
    </w:p>
    <w:p w14:paraId="3EFEE565" w14:textId="15C44811" w:rsidR="00F72D98" w:rsidRPr="00E775F1" w:rsidRDefault="00CC7729" w:rsidP="00F72D98">
      <w:pPr>
        <w:spacing w:line="276" w:lineRule="auto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Zabezpieczenie przed otwarciem i kradzieżą komputera (gniazdo </w:t>
      </w:r>
      <w:proofErr w:type="spellStart"/>
      <w:r>
        <w:rPr>
          <w:b/>
          <w:sz w:val="20"/>
          <w:szCs w:val="20"/>
        </w:rPr>
        <w:t>Kensington</w:t>
      </w:r>
      <w:proofErr w:type="spellEnd"/>
      <w:r>
        <w:rPr>
          <w:b/>
          <w:sz w:val="20"/>
          <w:szCs w:val="20"/>
        </w:rPr>
        <w:t xml:space="preserve"> Lock) </w:t>
      </w:r>
      <w:r w:rsidR="00F72D98" w:rsidRPr="00F72D98">
        <w:rPr>
          <w:b/>
          <w:color w:val="FF0000"/>
          <w:sz w:val="20"/>
          <w:szCs w:val="20"/>
        </w:rPr>
        <w:t>TAK/NIE</w:t>
      </w:r>
      <w:r>
        <w:rPr>
          <w:b/>
          <w:color w:val="FF0000"/>
          <w:sz w:val="20"/>
          <w:szCs w:val="20"/>
        </w:rPr>
        <w:t>*</w:t>
      </w:r>
      <w:r w:rsidR="00F72D98" w:rsidRPr="00F72D98">
        <w:rPr>
          <w:b/>
          <w:color w:val="FF0000"/>
          <w:sz w:val="20"/>
          <w:szCs w:val="20"/>
        </w:rPr>
        <w:t>)</w:t>
      </w:r>
      <w:r w:rsidR="004C6438" w:rsidRPr="00E4283C">
        <w:rPr>
          <w:i/>
          <w:sz w:val="20"/>
          <w:szCs w:val="20"/>
          <w:highlight w:val="yellow"/>
        </w:rPr>
        <w:t>(kryterium oceny ofert)</w:t>
      </w:r>
    </w:p>
    <w:p w14:paraId="06B04194" w14:textId="1FBCFA62" w:rsidR="00836C35" w:rsidRDefault="00836C35" w:rsidP="00836C35">
      <w:pPr>
        <w:widowControl w:val="0"/>
        <w:spacing w:line="360" w:lineRule="auto"/>
        <w:ind w:right="1"/>
        <w:jc w:val="both"/>
        <w:rPr>
          <w:i/>
        </w:rPr>
      </w:pPr>
    </w:p>
    <w:p w14:paraId="7D24BE55" w14:textId="688A2033" w:rsidR="00836C35" w:rsidRPr="00FE545C" w:rsidRDefault="000E0C4F" w:rsidP="00836C35">
      <w:pPr>
        <w:tabs>
          <w:tab w:val="left" w:pos="426"/>
        </w:tabs>
        <w:spacing w:after="120"/>
        <w:jc w:val="both"/>
        <w:rPr>
          <w:b/>
          <w:sz w:val="22"/>
        </w:rPr>
      </w:pPr>
      <w:r>
        <w:rPr>
          <w:sz w:val="22"/>
        </w:rPr>
        <w:t>O</w:t>
      </w:r>
      <w:r w:rsidR="00836C35" w:rsidRPr="00FE545C">
        <w:rPr>
          <w:sz w:val="22"/>
        </w:rPr>
        <w:t xml:space="preserve">świadczamy, że zgodnie z ustawą z dnia </w:t>
      </w:r>
      <w:r w:rsidR="00836C35">
        <w:rPr>
          <w:sz w:val="22"/>
        </w:rPr>
        <w:t>6 marca 2018 r</w:t>
      </w:r>
      <w:r w:rsidR="00836C35" w:rsidRPr="00FE545C">
        <w:rPr>
          <w:sz w:val="22"/>
        </w:rPr>
        <w:t>.</w:t>
      </w:r>
      <w:r w:rsidR="00836C35">
        <w:rPr>
          <w:sz w:val="22"/>
        </w:rPr>
        <w:t xml:space="preserve"> Prawo przedsiębiorców, </w:t>
      </w:r>
      <w:r w:rsidR="00836C35" w:rsidRPr="00FE545C">
        <w:rPr>
          <w:sz w:val="22"/>
        </w:rPr>
        <w:t>należymy do małych lub średnich przedsiębiorców:</w:t>
      </w:r>
      <w:r w:rsidR="00836C35" w:rsidRPr="00FE545C">
        <w:rPr>
          <w:b/>
          <w:sz w:val="22"/>
        </w:rPr>
        <w:t xml:space="preserve"> TAK/NIE</w:t>
      </w:r>
    </w:p>
    <w:p w14:paraId="05A6D033" w14:textId="0E8F3E1D" w:rsidR="00836C35" w:rsidRDefault="00836C35" w:rsidP="00836C35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FE545C">
        <w:rPr>
          <w:b/>
          <w:sz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17E98FC5" w14:textId="77777777" w:rsidR="00CC7729" w:rsidRPr="00FE545C" w:rsidRDefault="00CC7729" w:rsidP="00836C35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</w:p>
    <w:p w14:paraId="6B8DD7D1" w14:textId="77777777" w:rsidR="00836C35" w:rsidRDefault="00836C35" w:rsidP="00836C35">
      <w:pPr>
        <w:jc w:val="both"/>
        <w:rPr>
          <w:sz w:val="18"/>
          <w:szCs w:val="18"/>
        </w:rPr>
      </w:pPr>
    </w:p>
    <w:p w14:paraId="3B9D5BF8" w14:textId="77777777" w:rsidR="00836C35" w:rsidRDefault="00836C35" w:rsidP="00836C35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1EDE1A6E" w14:textId="023524B4" w:rsidR="00836C35" w:rsidRPr="00730EFE" w:rsidRDefault="00836C35" w:rsidP="00836C35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 w:rsidR="00661A61">
        <w:rPr>
          <w:color w:val="000000"/>
          <w:sz w:val="22"/>
          <w:szCs w:val="22"/>
          <w:lang w:eastAsia="ar-SA"/>
        </w:rPr>
        <w:t xml:space="preserve">od upływu terminu składania ofert do dnia wskazanego w SWZ. </w:t>
      </w:r>
    </w:p>
    <w:p w14:paraId="49A89F90" w14:textId="6395CCE3" w:rsidR="00836C35" w:rsidRDefault="00836C35" w:rsidP="00836C3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</w:t>
      </w:r>
      <w:r>
        <w:rPr>
          <w:color w:val="000000"/>
          <w:sz w:val="22"/>
          <w:szCs w:val="22"/>
          <w:lang w:eastAsia="ar-SA"/>
        </w:rPr>
        <w:t>, akceptujemy je</w:t>
      </w:r>
      <w:r w:rsidRPr="001D671E">
        <w:rPr>
          <w:color w:val="000000"/>
          <w:sz w:val="22"/>
          <w:szCs w:val="22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70A7A1D4" w14:textId="245AC30C" w:rsidR="00A8434A" w:rsidRPr="002A16E2" w:rsidRDefault="00A8434A" w:rsidP="00A8434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2A16E2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2A16E2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2A16E2">
        <w:rPr>
          <w:sz w:val="22"/>
          <w:szCs w:val="22"/>
        </w:rPr>
        <w:t>późn</w:t>
      </w:r>
      <w:proofErr w:type="spellEnd"/>
      <w:r w:rsidRPr="002A16E2">
        <w:rPr>
          <w:sz w:val="22"/>
          <w:szCs w:val="22"/>
        </w:rPr>
        <w:t xml:space="preserve">. zm.) </w:t>
      </w:r>
      <w:r w:rsidRPr="002A16E2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bookmarkStart w:id="1" w:name="_Hlk79052929"/>
      <w:r w:rsidR="000E0C4F" w:rsidRPr="002A16E2">
        <w:rPr>
          <w:b/>
          <w:bCs/>
          <w:i/>
          <w:iCs/>
          <w:sz w:val="22"/>
          <w:szCs w:val="22"/>
        </w:rPr>
        <w:t>na</w:t>
      </w:r>
      <w:bookmarkEnd w:id="1"/>
      <w:r w:rsidR="009F50CC">
        <w:rPr>
          <w:b/>
          <w:bCs/>
          <w:i/>
          <w:iCs/>
          <w:sz w:val="22"/>
          <w:szCs w:val="22"/>
        </w:rPr>
        <w:t xml:space="preserve"> jednostkę centralna komputera</w:t>
      </w:r>
      <w:r w:rsidR="00F72D98">
        <w:rPr>
          <w:b/>
          <w:bCs/>
          <w:i/>
          <w:iCs/>
          <w:sz w:val="22"/>
          <w:szCs w:val="22"/>
        </w:rPr>
        <w:t xml:space="preserve"> </w:t>
      </w:r>
      <w:r w:rsidR="00CC7729">
        <w:rPr>
          <w:b/>
          <w:bCs/>
          <w:i/>
          <w:iCs/>
          <w:sz w:val="22"/>
          <w:szCs w:val="22"/>
        </w:rPr>
        <w:t>i</w:t>
      </w:r>
      <w:r w:rsidR="00F72D98">
        <w:rPr>
          <w:b/>
          <w:bCs/>
          <w:i/>
          <w:iCs/>
          <w:sz w:val="22"/>
          <w:szCs w:val="22"/>
        </w:rPr>
        <w:t xml:space="preserve"> monitor </w:t>
      </w:r>
      <w:r w:rsidR="009F50CC">
        <w:rPr>
          <w:b/>
          <w:bCs/>
          <w:i/>
          <w:iCs/>
          <w:sz w:val="22"/>
          <w:szCs w:val="22"/>
        </w:rPr>
        <w:t xml:space="preserve">  </w:t>
      </w:r>
      <w:r w:rsidRPr="002A16E2">
        <w:rPr>
          <w:sz w:val="22"/>
          <w:szCs w:val="22"/>
        </w:rPr>
        <w:t xml:space="preserve">w zakresie objętym zwolnieniem – zgodnie z art. 83 ust. 1 pkt 26 przywołanej ustawy. </w:t>
      </w:r>
    </w:p>
    <w:p w14:paraId="04E21761" w14:textId="223A0DC2" w:rsidR="00A8434A" w:rsidRPr="00A8434A" w:rsidRDefault="00A8434A" w:rsidP="00A8434A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="000E0C4F" w:rsidRPr="002A16E2">
        <w:rPr>
          <w:b/>
          <w:bCs/>
          <w:i/>
          <w:iCs/>
          <w:sz w:val="22"/>
          <w:szCs w:val="22"/>
        </w:rPr>
        <w:t>na</w:t>
      </w:r>
      <w:r w:rsidR="009F50CC">
        <w:rPr>
          <w:b/>
          <w:bCs/>
          <w:i/>
          <w:iCs/>
          <w:sz w:val="22"/>
          <w:szCs w:val="22"/>
        </w:rPr>
        <w:t xml:space="preserve"> jednostkę centralną komputera </w:t>
      </w:r>
      <w:r w:rsidR="00CC7729">
        <w:rPr>
          <w:b/>
          <w:bCs/>
          <w:i/>
          <w:iCs/>
          <w:sz w:val="22"/>
          <w:szCs w:val="22"/>
        </w:rPr>
        <w:t>i</w:t>
      </w:r>
      <w:r w:rsidR="00F72D98">
        <w:rPr>
          <w:b/>
          <w:bCs/>
          <w:i/>
          <w:iCs/>
          <w:sz w:val="22"/>
          <w:szCs w:val="22"/>
        </w:rPr>
        <w:t xml:space="preserve"> monitor</w:t>
      </w:r>
      <w:bookmarkStart w:id="2" w:name="_GoBack"/>
      <w:bookmarkEnd w:id="2"/>
      <w:r w:rsidR="00F72D98">
        <w:rPr>
          <w:b/>
          <w:bCs/>
          <w:i/>
          <w:iCs/>
          <w:sz w:val="22"/>
          <w:szCs w:val="22"/>
        </w:rPr>
        <w:t xml:space="preserve"> </w:t>
      </w:r>
      <w:r w:rsidR="009F50CC">
        <w:rPr>
          <w:b/>
          <w:bCs/>
          <w:i/>
          <w:iCs/>
          <w:sz w:val="22"/>
          <w:szCs w:val="22"/>
        </w:rPr>
        <w:t xml:space="preserve"> </w:t>
      </w:r>
      <w:r w:rsidRPr="002A16E2">
        <w:rPr>
          <w:color w:val="000000"/>
          <w:sz w:val="22"/>
          <w:szCs w:val="22"/>
          <w:lang w:eastAsia="ar-SA"/>
        </w:rPr>
        <w:t xml:space="preserve">są przeznaczone dla placówki oświatowej - </w:t>
      </w:r>
      <w:r w:rsidRPr="002A16E2">
        <w:rPr>
          <w:sz w:val="22"/>
          <w:szCs w:val="22"/>
        </w:rPr>
        <w:t xml:space="preserve">zgodnie z art. 83 ust. 1 pkt 26 ustawy z dnia 11 marca 2004 r. o podatku od towarów i usług (t. j. Dz. U. 2011 Nr 177 poz. 1054 z </w:t>
      </w:r>
      <w:proofErr w:type="spellStart"/>
      <w:r w:rsidRPr="002A16E2">
        <w:rPr>
          <w:sz w:val="22"/>
          <w:szCs w:val="22"/>
        </w:rPr>
        <w:t>późn</w:t>
      </w:r>
      <w:proofErr w:type="spellEnd"/>
      <w:r w:rsidRPr="002A16E2">
        <w:rPr>
          <w:sz w:val="22"/>
          <w:szCs w:val="22"/>
        </w:rPr>
        <w:t>. zm.)</w:t>
      </w:r>
    </w:p>
    <w:p w14:paraId="64FE3A97" w14:textId="77777777" w:rsidR="00836C35" w:rsidRDefault="00836C35" w:rsidP="00836C3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81AA68C" w14:textId="77777777" w:rsidR="00836C35" w:rsidRDefault="00836C35" w:rsidP="00836C35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1740DB9" w14:textId="77777777" w:rsidR="00836C35" w:rsidRDefault="00836C35" w:rsidP="00836C35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C3F22E9" w14:textId="77777777" w:rsidR="00836C35" w:rsidRPr="001D671E" w:rsidRDefault="00836C35" w:rsidP="00836C35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836C35" w:rsidRPr="00FE545C" w14:paraId="1F8DE944" w14:textId="77777777" w:rsidTr="0021701F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2B2107" w14:textId="77777777" w:rsidR="00836C35" w:rsidRPr="00FE545C" w:rsidRDefault="00836C35" w:rsidP="0021701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9F13C8" w14:textId="77777777" w:rsidR="00836C35" w:rsidRPr="00FE545C" w:rsidRDefault="00836C35" w:rsidP="0021701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43C6E4CE" w14:textId="77777777" w:rsidR="00836C35" w:rsidRPr="00FE545C" w:rsidRDefault="00836C35" w:rsidP="0021701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448422" w14:textId="77777777" w:rsidR="00836C35" w:rsidRPr="00FE545C" w:rsidRDefault="00836C35" w:rsidP="0021701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836C35" w:rsidRPr="00FE545C" w14:paraId="012D71D6" w14:textId="77777777" w:rsidTr="0021701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3A922C" w14:textId="77777777" w:rsidR="00836C35" w:rsidRPr="00FE545C" w:rsidRDefault="00836C35" w:rsidP="0021701F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066BDD" w14:textId="77777777" w:rsidR="00836C35" w:rsidRPr="00FE545C" w:rsidRDefault="00836C35" w:rsidP="0021701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64DADE" w14:textId="77777777" w:rsidR="00836C35" w:rsidRPr="00FE545C" w:rsidRDefault="00836C35" w:rsidP="0021701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836C35" w:rsidRPr="00FE545C" w14:paraId="5F237B2A" w14:textId="77777777" w:rsidTr="0021701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74C388" w14:textId="77777777" w:rsidR="00836C35" w:rsidRPr="00FE545C" w:rsidRDefault="00836C35" w:rsidP="0021701F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7E195D" w14:textId="77777777" w:rsidR="00836C35" w:rsidRPr="00FE545C" w:rsidRDefault="00836C35" w:rsidP="0021701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9FEBBD" w14:textId="77777777" w:rsidR="00836C35" w:rsidRPr="00FE545C" w:rsidRDefault="00836C35" w:rsidP="0021701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6F38DB5D" w14:textId="77777777" w:rsidR="00836C35" w:rsidRDefault="00836C35" w:rsidP="00836C3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73446835" w14:textId="77777777" w:rsidR="00836C35" w:rsidRPr="00D638CC" w:rsidRDefault="00836C35" w:rsidP="00836C35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24852BB4" w14:textId="77777777" w:rsidR="00836C35" w:rsidRPr="002F276A" w:rsidRDefault="00836C35" w:rsidP="00836C3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</w:t>
      </w:r>
    </w:p>
    <w:p w14:paraId="23EA6AAA" w14:textId="77777777" w:rsidR="00836C35" w:rsidRPr="002F276A" w:rsidRDefault="00836C35" w:rsidP="00836C3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730AC02A" w14:textId="77777777" w:rsidR="00836C35" w:rsidRPr="002F276A" w:rsidRDefault="00836C35" w:rsidP="00836C3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</w:t>
      </w:r>
    </w:p>
    <w:p w14:paraId="7E7B053D" w14:textId="77777777" w:rsidR="00836C35" w:rsidRPr="002F276A" w:rsidRDefault="00836C35" w:rsidP="00836C3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5084EA46" w14:textId="77777777" w:rsidR="00836C35" w:rsidRDefault="00836C35" w:rsidP="00836C3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161C55AD" w14:textId="77777777" w:rsidR="00836C35" w:rsidRDefault="00836C35" w:rsidP="00836C35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80F83F2" w14:textId="77777777" w:rsidR="00836C35" w:rsidRDefault="00836C35" w:rsidP="00836C3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6645BA4C" w14:textId="77777777" w:rsidR="00836C35" w:rsidRDefault="00836C35" w:rsidP="00836C3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1C08D838" w14:textId="77777777" w:rsidR="00836C35" w:rsidRDefault="00836C35" w:rsidP="00836C3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1A5B9152" w14:textId="77777777" w:rsidR="00836C35" w:rsidRDefault="00836C35" w:rsidP="00836C3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45E2BA60" w14:textId="77777777" w:rsidR="00836C35" w:rsidRDefault="00836C35" w:rsidP="00836C3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2614C892" w14:textId="77777777" w:rsidR="00836C35" w:rsidRPr="000B45FE" w:rsidRDefault="00836C35" w:rsidP="00836C3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065F5EC3" w14:textId="77777777" w:rsidR="00836C35" w:rsidRDefault="00836C35" w:rsidP="00836C35">
      <w:pPr>
        <w:jc w:val="both"/>
        <w:rPr>
          <w:b/>
          <w:color w:val="FF0000"/>
          <w:sz w:val="18"/>
          <w:szCs w:val="18"/>
        </w:rPr>
      </w:pPr>
    </w:p>
    <w:p w14:paraId="77647B53" w14:textId="5BEA54DD" w:rsidR="00FE545C" w:rsidRPr="00A8434A" w:rsidRDefault="00836C35" w:rsidP="00A8434A">
      <w:pPr>
        <w:rPr>
          <w:b/>
          <w:bCs/>
          <w:color w:val="FF0000"/>
          <w:sz w:val="20"/>
          <w:szCs w:val="20"/>
        </w:rPr>
      </w:pPr>
      <w:r w:rsidRPr="009058D6">
        <w:rPr>
          <w:b/>
          <w:bCs/>
          <w:color w:val="FF0000"/>
          <w:sz w:val="20"/>
          <w:szCs w:val="20"/>
        </w:rPr>
        <w:t>Ofertę należy sporządzić w postaci elektronicznej i podpisać kwalifikowanych podpisem elektronicznym.</w:t>
      </w:r>
    </w:p>
    <w:sectPr w:rsidR="00FE545C" w:rsidRPr="00A8434A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AC8AA6" w14:textId="77777777" w:rsidR="0016063F" w:rsidRDefault="0016063F">
      <w:r>
        <w:separator/>
      </w:r>
    </w:p>
  </w:endnote>
  <w:endnote w:type="continuationSeparator" w:id="0">
    <w:p w14:paraId="1D58ADA4" w14:textId="77777777" w:rsidR="0016063F" w:rsidRDefault="001606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348F92" w14:textId="28960A6D" w:rsidR="00F53146" w:rsidRDefault="00F72D98">
    <w:pPr>
      <w:pStyle w:val="Stopka"/>
      <w:tabs>
        <w:tab w:val="clear" w:pos="4536"/>
        <w:tab w:val="clear" w:pos="9072"/>
      </w:tabs>
      <w:ind w:right="360"/>
    </w:pPr>
    <w:r>
      <w:t xml:space="preserve">*) niepotrzebne skreślić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00554C" w14:textId="77777777" w:rsidR="0016063F" w:rsidRDefault="0016063F">
      <w:r>
        <w:separator/>
      </w:r>
    </w:p>
  </w:footnote>
  <w:footnote w:type="continuationSeparator" w:id="0">
    <w:p w14:paraId="19CFCA03" w14:textId="77777777" w:rsidR="0016063F" w:rsidRDefault="001606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F6F0E2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1FA2"/>
    <w:rsid w:val="00012286"/>
    <w:rsid w:val="00071CCC"/>
    <w:rsid w:val="000B731D"/>
    <w:rsid w:val="000D6134"/>
    <w:rsid w:val="000E09C7"/>
    <w:rsid w:val="000E0C4F"/>
    <w:rsid w:val="000F6589"/>
    <w:rsid w:val="00106636"/>
    <w:rsid w:val="00116EC6"/>
    <w:rsid w:val="0012698F"/>
    <w:rsid w:val="0016063F"/>
    <w:rsid w:val="001801DD"/>
    <w:rsid w:val="001D3F3B"/>
    <w:rsid w:val="001D4612"/>
    <w:rsid w:val="001E6C9A"/>
    <w:rsid w:val="00207E98"/>
    <w:rsid w:val="00262657"/>
    <w:rsid w:val="002723B0"/>
    <w:rsid w:val="00294F4E"/>
    <w:rsid w:val="00315A4A"/>
    <w:rsid w:val="00391FA2"/>
    <w:rsid w:val="00395A3E"/>
    <w:rsid w:val="00397803"/>
    <w:rsid w:val="004B7300"/>
    <w:rsid w:val="004C6438"/>
    <w:rsid w:val="004C6753"/>
    <w:rsid w:val="004E3897"/>
    <w:rsid w:val="004F4F2F"/>
    <w:rsid w:val="00595C87"/>
    <w:rsid w:val="005D2C65"/>
    <w:rsid w:val="005E6D94"/>
    <w:rsid w:val="0063384F"/>
    <w:rsid w:val="00642A0C"/>
    <w:rsid w:val="00643C6F"/>
    <w:rsid w:val="00646202"/>
    <w:rsid w:val="00652059"/>
    <w:rsid w:val="0065290F"/>
    <w:rsid w:val="00661A61"/>
    <w:rsid w:val="006815F6"/>
    <w:rsid w:val="006975CF"/>
    <w:rsid w:val="007055FF"/>
    <w:rsid w:val="00736464"/>
    <w:rsid w:val="007748F0"/>
    <w:rsid w:val="007A4321"/>
    <w:rsid w:val="007E1013"/>
    <w:rsid w:val="00833933"/>
    <w:rsid w:val="00836C35"/>
    <w:rsid w:val="00853083"/>
    <w:rsid w:val="008B2F0C"/>
    <w:rsid w:val="008B4928"/>
    <w:rsid w:val="008D2AB8"/>
    <w:rsid w:val="008E4FB1"/>
    <w:rsid w:val="008F1C66"/>
    <w:rsid w:val="009570E2"/>
    <w:rsid w:val="00970FE4"/>
    <w:rsid w:val="00986F58"/>
    <w:rsid w:val="00990B76"/>
    <w:rsid w:val="009F50CC"/>
    <w:rsid w:val="00A0022B"/>
    <w:rsid w:val="00A346FE"/>
    <w:rsid w:val="00A47B4D"/>
    <w:rsid w:val="00A83018"/>
    <w:rsid w:val="00A8434A"/>
    <w:rsid w:val="00B774DC"/>
    <w:rsid w:val="00B943B4"/>
    <w:rsid w:val="00BF3D45"/>
    <w:rsid w:val="00C969A6"/>
    <w:rsid w:val="00CA7D36"/>
    <w:rsid w:val="00CC7729"/>
    <w:rsid w:val="00D24208"/>
    <w:rsid w:val="00D60C38"/>
    <w:rsid w:val="00D66893"/>
    <w:rsid w:val="00D90ACB"/>
    <w:rsid w:val="00D90CAA"/>
    <w:rsid w:val="00DC1500"/>
    <w:rsid w:val="00E4283C"/>
    <w:rsid w:val="00E44371"/>
    <w:rsid w:val="00E523DA"/>
    <w:rsid w:val="00E949B0"/>
    <w:rsid w:val="00F00591"/>
    <w:rsid w:val="00F51688"/>
    <w:rsid w:val="00F53146"/>
    <w:rsid w:val="00F72D98"/>
    <w:rsid w:val="00F74E59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4A3375"/>
  <w15:chartTrackingRefBased/>
  <w15:docId w15:val="{FBBC85CC-33F5-42D6-99EF-214CD83B4D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F4F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F4F2F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C643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C643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C6438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C643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C643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6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2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0AF82E-6DBB-46D4-80AA-3EE6C3A5BC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3</Pages>
  <Words>736</Words>
  <Characters>5309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4</cp:revision>
  <cp:lastPrinted>2021-11-15T10:21:00Z</cp:lastPrinted>
  <dcterms:created xsi:type="dcterms:W3CDTF">2021-11-29T12:29:00Z</dcterms:created>
  <dcterms:modified xsi:type="dcterms:W3CDTF">2021-12-03T10:34:00Z</dcterms:modified>
</cp:coreProperties>
</file>