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072EC0D5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F41BDB" w:rsidRPr="00F41BDB">
        <w:rPr>
          <w:b/>
        </w:rPr>
        <w:t xml:space="preserve">Dostawa serwera plików dla </w:t>
      </w:r>
      <w:proofErr w:type="spellStart"/>
      <w:r w:rsidR="00F41BDB" w:rsidRPr="00F41BDB">
        <w:rPr>
          <w:b/>
        </w:rPr>
        <w:t>WGGiIŚ</w:t>
      </w:r>
      <w:proofErr w:type="spellEnd"/>
      <w:r w:rsidR="00F41BDB" w:rsidRPr="00F41BDB">
        <w:rPr>
          <w:b/>
        </w:rPr>
        <w:t xml:space="preserve"> - KC-zp.272-690/21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718EFFC1" w14:textId="77777777" w:rsidR="00223141" w:rsidRDefault="00223141" w:rsidP="0078174E">
      <w:pPr>
        <w:widowControl w:val="0"/>
        <w:adjustRightInd w:val="0"/>
        <w:jc w:val="both"/>
        <w:textAlignment w:val="baseline"/>
      </w:pPr>
    </w:p>
    <w:p w14:paraId="70586436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0A095160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8376C4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286FFB18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00A2E7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63E6B2E" w14:textId="5F919133" w:rsidR="00223141" w:rsidRPr="00223141" w:rsidRDefault="00223141" w:rsidP="00223141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="005133EB" w:rsidRPr="005133EB">
        <w:rPr>
          <w:b/>
        </w:rPr>
        <w:t>23</w:t>
      </w:r>
      <w:r w:rsidRPr="005133EB">
        <w:rPr>
          <w:b/>
        </w:rPr>
        <w:t>%</w:t>
      </w:r>
      <w:r w:rsidRPr="00223141">
        <w:rPr>
          <w:bCs/>
        </w:rPr>
        <w:t xml:space="preserve"> tj.…………………….PLN</w:t>
      </w:r>
    </w:p>
    <w:p w14:paraId="6F7C465E" w14:textId="6C8C2DB3" w:rsidR="00F41BDB" w:rsidRDefault="00F41BDB" w:rsidP="00D37A9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Producent/model NAS:………………………………………………………………………..</w:t>
      </w:r>
    </w:p>
    <w:p w14:paraId="7614E864" w14:textId="73D210A6" w:rsidR="00F41BDB" w:rsidRDefault="00F41BDB" w:rsidP="00D37A9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Producent/model dysków: …………………………………………………………………….</w:t>
      </w:r>
    </w:p>
    <w:p w14:paraId="4EE56949" w14:textId="63BE4ADA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t xml:space="preserve">Termin realizacji umowy: </w:t>
      </w:r>
      <w:r w:rsidRPr="00223141">
        <w:t>…………………</w:t>
      </w:r>
      <w:r w:rsidR="00F41BDB">
        <w:t xml:space="preserve"> dni /</w:t>
      </w:r>
      <w:r w:rsidR="00BB2ED6" w:rsidRPr="00F41BDB">
        <w:rPr>
          <w:b/>
          <w:color w:val="FF0000"/>
        </w:rPr>
        <w:t>kryterium oceny ofert</w:t>
      </w:r>
      <w:r w:rsidR="00F41BDB">
        <w:rPr>
          <w:b/>
          <w:color w:val="FF0000"/>
        </w:rPr>
        <w:t>/</w:t>
      </w:r>
    </w:p>
    <w:p w14:paraId="5204F487" w14:textId="3ECA862D" w:rsidR="00D37A96" w:rsidRDefault="00D37A96" w:rsidP="00BC0BDD">
      <w:pPr>
        <w:pStyle w:val="Tekstpodstawowy"/>
        <w:spacing w:before="60"/>
        <w:rPr>
          <w:b w:val="0"/>
        </w:rPr>
      </w:pPr>
      <w:r w:rsidRPr="00223141">
        <w:t>Okres udzielonej gwarancj</w:t>
      </w:r>
      <w:r w:rsidR="00F41BDB">
        <w:t>i na</w:t>
      </w:r>
      <w:r w:rsidRPr="00223141">
        <w:t xml:space="preserve"> </w:t>
      </w:r>
      <w:r w:rsidR="00F41BDB">
        <w:t xml:space="preserve">NAS </w:t>
      </w:r>
      <w:r w:rsidRPr="00223141">
        <w:t>wynosi</w:t>
      </w:r>
      <w:r w:rsidR="00F41BDB">
        <w:t xml:space="preserve"> </w:t>
      </w:r>
      <w:r w:rsidR="00F41BDB">
        <w:rPr>
          <w:b w:val="0"/>
        </w:rPr>
        <w:t>60 miesięcy.</w:t>
      </w:r>
    </w:p>
    <w:p w14:paraId="6AA567FC" w14:textId="0FDD36C7" w:rsidR="005133EB" w:rsidRPr="00223141" w:rsidRDefault="005133EB" w:rsidP="00BC0BDD">
      <w:pPr>
        <w:pStyle w:val="Tekstpodstawowy"/>
        <w:spacing w:before="60"/>
        <w:rPr>
          <w:i/>
        </w:rPr>
      </w:pPr>
      <w:r w:rsidRPr="00223141">
        <w:t xml:space="preserve">Okres udzielonej gwarancji </w:t>
      </w:r>
      <w:r>
        <w:t xml:space="preserve">na dysk SSD </w:t>
      </w:r>
      <w:r w:rsidRPr="00223141">
        <w:t>wynosi</w:t>
      </w:r>
      <w:r w:rsidRPr="00BC0BDD">
        <w:t>:</w:t>
      </w:r>
      <w:r>
        <w:rPr>
          <w:b w:val="0"/>
        </w:rPr>
        <w:t xml:space="preserve"> </w:t>
      </w:r>
      <w:r w:rsidR="00F41BDB">
        <w:rPr>
          <w:b w:val="0"/>
        </w:rPr>
        <w:t>60 miesięcy.</w:t>
      </w:r>
    </w:p>
    <w:p w14:paraId="26665F18" w14:textId="79B7E23A" w:rsidR="001E539B" w:rsidRDefault="00D37A96" w:rsidP="00D37A96">
      <w:pPr>
        <w:tabs>
          <w:tab w:val="left" w:pos="426"/>
        </w:tabs>
        <w:jc w:val="both"/>
      </w:pPr>
      <w:r w:rsidRPr="00103FE3">
        <w:rPr>
          <w:b/>
        </w:rPr>
        <w:t xml:space="preserve">Termin płatności: </w:t>
      </w:r>
      <w:r w:rsidRPr="00103FE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6EC295" w14:textId="77777777" w:rsidR="005133EB" w:rsidRPr="00103FE3" w:rsidRDefault="005133EB" w:rsidP="00D37A96">
      <w:pPr>
        <w:tabs>
          <w:tab w:val="left" w:pos="426"/>
        </w:tabs>
        <w:jc w:val="both"/>
      </w:pPr>
    </w:p>
    <w:p w14:paraId="12CDD533" w14:textId="1A2B9D2E" w:rsidR="009A3134" w:rsidRPr="00103FE3" w:rsidRDefault="009A3134" w:rsidP="00D37A96">
      <w:pPr>
        <w:tabs>
          <w:tab w:val="left" w:pos="426"/>
        </w:tabs>
        <w:jc w:val="both"/>
      </w:pPr>
      <w:r w:rsidRPr="00103FE3">
        <w:rPr>
          <w:u w:val="single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103FE3">
        <w:rPr>
          <w:b/>
          <w:bCs/>
          <w:u w:val="single"/>
        </w:rPr>
        <w:t>serwer</w:t>
      </w:r>
      <w:r w:rsidRPr="00103FE3">
        <w:rPr>
          <w:u w:val="single"/>
        </w:rPr>
        <w:t xml:space="preserve"> wchodzący w zakres niniejszej umowy. </w:t>
      </w:r>
      <w:r w:rsidR="005133EB">
        <w:rPr>
          <w:u w:val="single"/>
        </w:rPr>
        <w:br/>
      </w:r>
      <w:r w:rsidRPr="00103FE3">
        <w:rPr>
          <w:u w:val="single"/>
        </w:rPr>
        <w:t xml:space="preserve">Po przedstawieniu przez Zamawiającego zamówienia potwierdzonego przez organ nadzorujący Zamawiającego Wykonawca uwzględni w wystawionej fakturze 0% stawkę podatku VAT.  </w:t>
      </w:r>
    </w:p>
    <w:p w14:paraId="68BAF2B1" w14:textId="77777777" w:rsidR="00103FE3" w:rsidRDefault="00103FE3" w:rsidP="00D37A96">
      <w:pPr>
        <w:rPr>
          <w:b/>
          <w:sz w:val="22"/>
          <w:szCs w:val="22"/>
          <w:u w:val="single"/>
        </w:rPr>
      </w:pPr>
    </w:p>
    <w:p w14:paraId="7BD00597" w14:textId="66FD5F31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6735CC6" w14:textId="668283E0" w:rsidR="00D37A96" w:rsidRPr="00F41BDB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</w:rPr>
      </w:pPr>
      <w:r w:rsidRPr="00F41BDB">
        <w:rPr>
          <w:color w:val="000000"/>
          <w:sz w:val="18"/>
          <w:szCs w:val="22"/>
          <w:lang w:eastAsia="ar-SA"/>
        </w:rPr>
        <w:t>Oświadczamy, że jesteśmy związani niniejszą ofertą przez okres 60 dni od dnia upływu terminu składania ofert</w:t>
      </w:r>
      <w:r w:rsidR="001E539B" w:rsidRPr="00F41BDB">
        <w:rPr>
          <w:color w:val="000000"/>
          <w:sz w:val="18"/>
          <w:szCs w:val="22"/>
          <w:lang w:eastAsia="ar-SA"/>
        </w:rPr>
        <w:t>, wskazanego w dokumentach zamówienia.</w:t>
      </w:r>
    </w:p>
    <w:p w14:paraId="42BB1FED" w14:textId="22FBD069" w:rsidR="00D37A96" w:rsidRPr="00F41BDB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</w:rPr>
      </w:pPr>
      <w:r w:rsidRPr="00F41BDB">
        <w:rPr>
          <w:color w:val="000000"/>
          <w:sz w:val="18"/>
          <w:szCs w:val="22"/>
          <w:lang w:eastAsia="ar-SA"/>
        </w:rPr>
        <w:t>Oświadczamy, że zapoznaliśmy się z postanowieniami umowy, określonymi w  Specyfikacji Warunków Zamówienia</w:t>
      </w:r>
      <w:r w:rsidR="00F41BDB">
        <w:rPr>
          <w:color w:val="000000"/>
          <w:sz w:val="18"/>
          <w:szCs w:val="22"/>
          <w:lang w:eastAsia="ar-SA"/>
        </w:rPr>
        <w:br/>
      </w:r>
      <w:bookmarkStart w:id="0" w:name="_GoBack"/>
      <w:bookmarkEnd w:id="0"/>
      <w:r w:rsidRPr="00F41BDB">
        <w:rPr>
          <w:color w:val="000000"/>
          <w:sz w:val="18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F41BDB">
        <w:rPr>
          <w:color w:val="000000"/>
          <w:sz w:val="18"/>
          <w:szCs w:val="22"/>
        </w:rPr>
        <w:t xml:space="preserve"> i nie wnosimy do nich żadnych zastrzeżeń.</w:t>
      </w:r>
    </w:p>
    <w:p w14:paraId="1EDA44D1" w14:textId="77777777" w:rsidR="009A3134" w:rsidRPr="00F41BDB" w:rsidRDefault="009A3134" w:rsidP="009A3134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18"/>
          <w:szCs w:val="22"/>
        </w:rPr>
      </w:pPr>
      <w:r w:rsidRPr="00F41BDB">
        <w:rPr>
          <w:color w:val="000000"/>
          <w:sz w:val="18"/>
          <w:szCs w:val="22"/>
          <w:lang w:eastAsia="ar-SA"/>
        </w:rPr>
        <w:t xml:space="preserve">Jesteśmy świadomi, że po rozstrzygnięciu przetargu, Zamawiający </w:t>
      </w:r>
      <w:r w:rsidRPr="00F41BDB">
        <w:rPr>
          <w:sz w:val="18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F41BDB">
        <w:rPr>
          <w:sz w:val="18"/>
          <w:szCs w:val="22"/>
        </w:rPr>
        <w:t>późn</w:t>
      </w:r>
      <w:proofErr w:type="spellEnd"/>
      <w:r w:rsidRPr="00F41BDB">
        <w:rPr>
          <w:sz w:val="18"/>
          <w:szCs w:val="22"/>
        </w:rPr>
        <w:t xml:space="preserve">. zm.) </w:t>
      </w:r>
      <w:r w:rsidRPr="00F41BDB">
        <w:rPr>
          <w:color w:val="000000"/>
          <w:sz w:val="18"/>
          <w:szCs w:val="22"/>
          <w:lang w:eastAsia="ar-SA"/>
        </w:rPr>
        <w:t xml:space="preserve">będzie się ubiegał o zastosowanie przy zakupie 0% stawki VAT </w:t>
      </w:r>
      <w:r w:rsidRPr="00F41BDB">
        <w:rPr>
          <w:b/>
          <w:color w:val="000000"/>
          <w:sz w:val="18"/>
          <w:szCs w:val="22"/>
          <w:lang w:eastAsia="ar-SA"/>
        </w:rPr>
        <w:t xml:space="preserve">na serwer </w:t>
      </w:r>
      <w:r w:rsidRPr="00F41BDB">
        <w:rPr>
          <w:sz w:val="18"/>
          <w:szCs w:val="22"/>
        </w:rPr>
        <w:t xml:space="preserve">w zakresie objętym zwolnieniem – zgodnie z art. 83 ust. 1 pkt 26 przywołanej ustawy. </w:t>
      </w:r>
    </w:p>
    <w:p w14:paraId="493C06B6" w14:textId="20062C94" w:rsidR="009A3134" w:rsidRPr="00F41BDB" w:rsidRDefault="009A3134" w:rsidP="009A3134">
      <w:pPr>
        <w:tabs>
          <w:tab w:val="left" w:pos="2520"/>
          <w:tab w:val="left" w:pos="2586"/>
        </w:tabs>
        <w:ind w:left="360"/>
        <w:jc w:val="both"/>
        <w:rPr>
          <w:sz w:val="18"/>
          <w:szCs w:val="22"/>
        </w:rPr>
      </w:pPr>
      <w:r w:rsidRPr="00F41BDB">
        <w:rPr>
          <w:color w:val="000000"/>
          <w:sz w:val="18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F41BDB">
        <w:rPr>
          <w:b/>
          <w:color w:val="000000"/>
          <w:sz w:val="18"/>
          <w:szCs w:val="22"/>
          <w:lang w:eastAsia="ar-SA"/>
        </w:rPr>
        <w:t xml:space="preserve">serwer </w:t>
      </w:r>
      <w:r w:rsidRPr="00F41BDB">
        <w:rPr>
          <w:color w:val="000000"/>
          <w:sz w:val="18"/>
          <w:szCs w:val="22"/>
          <w:lang w:eastAsia="ar-SA"/>
        </w:rPr>
        <w:t xml:space="preserve">jest przeznaczony dla placówki oświatowej - </w:t>
      </w:r>
      <w:r w:rsidRPr="00F41BDB">
        <w:rPr>
          <w:sz w:val="18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F41BDB">
        <w:rPr>
          <w:sz w:val="18"/>
          <w:szCs w:val="22"/>
        </w:rPr>
        <w:t>późn</w:t>
      </w:r>
      <w:proofErr w:type="spellEnd"/>
      <w:r w:rsidRPr="00F41BDB">
        <w:rPr>
          <w:sz w:val="18"/>
          <w:szCs w:val="22"/>
        </w:rPr>
        <w:t>. zm.).</w:t>
      </w:r>
    </w:p>
    <w:p w14:paraId="74B0A9B4" w14:textId="77777777" w:rsidR="00D37A96" w:rsidRPr="00F41BDB" w:rsidRDefault="00D37A96" w:rsidP="00D37A96">
      <w:pPr>
        <w:numPr>
          <w:ilvl w:val="0"/>
          <w:numId w:val="1"/>
        </w:numPr>
        <w:jc w:val="both"/>
        <w:rPr>
          <w:sz w:val="18"/>
          <w:szCs w:val="22"/>
        </w:rPr>
      </w:pPr>
      <w:r w:rsidRPr="00F41BDB">
        <w:rPr>
          <w:sz w:val="18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Pr="00F41BDB" w:rsidRDefault="00D37A96" w:rsidP="00D37A96">
      <w:pPr>
        <w:ind w:left="360"/>
        <w:jc w:val="both"/>
        <w:rPr>
          <w:i/>
          <w:sz w:val="18"/>
          <w:szCs w:val="22"/>
        </w:rPr>
      </w:pPr>
      <w:r w:rsidRPr="00F41BDB">
        <w:rPr>
          <w:i/>
          <w:sz w:val="18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F41BDB" w:rsidRDefault="00D37A96" w:rsidP="00173BA7">
      <w:pPr>
        <w:ind w:left="360"/>
        <w:jc w:val="both"/>
        <w:rPr>
          <w:i/>
          <w:sz w:val="18"/>
          <w:szCs w:val="22"/>
        </w:rPr>
      </w:pPr>
      <w:r w:rsidRPr="00F41BDB">
        <w:rPr>
          <w:i/>
          <w:sz w:val="18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4C15F9" w14:textId="77777777" w:rsidR="005133EB" w:rsidRDefault="005133EB" w:rsidP="005133EB">
      <w:pPr>
        <w:ind w:left="360"/>
        <w:jc w:val="both"/>
        <w:rPr>
          <w:sz w:val="22"/>
          <w:szCs w:val="22"/>
        </w:rPr>
      </w:pPr>
    </w:p>
    <w:p w14:paraId="4C362EDE" w14:textId="288BC906" w:rsidR="005133EB" w:rsidRDefault="005133EB" w:rsidP="005133EB">
      <w:pPr>
        <w:jc w:val="both"/>
        <w:rPr>
          <w:sz w:val="22"/>
          <w:szCs w:val="22"/>
        </w:rPr>
      </w:pPr>
    </w:p>
    <w:p w14:paraId="4D2BFF18" w14:textId="42D6F9B3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34800" w14:textId="77777777" w:rsidR="00AC661E" w:rsidRDefault="00AC661E">
      <w:r>
        <w:separator/>
      </w:r>
    </w:p>
  </w:endnote>
  <w:endnote w:type="continuationSeparator" w:id="0">
    <w:p w14:paraId="60F680C1" w14:textId="77777777" w:rsidR="00AC661E" w:rsidRDefault="00AC6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182D89" w14:textId="77777777" w:rsidR="00AC661E" w:rsidRDefault="00AC661E">
      <w:r>
        <w:separator/>
      </w:r>
    </w:p>
  </w:footnote>
  <w:footnote w:type="continuationSeparator" w:id="0">
    <w:p w14:paraId="4DEF810A" w14:textId="77777777" w:rsidR="00AC661E" w:rsidRDefault="00AC6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4FD05CC8"/>
    <w:lvl w:ilvl="0" w:tplc="DEFE4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A3B23"/>
    <w:rsid w:val="000B649B"/>
    <w:rsid w:val="000B731D"/>
    <w:rsid w:val="000D6134"/>
    <w:rsid w:val="000E09C7"/>
    <w:rsid w:val="000F6589"/>
    <w:rsid w:val="00103FE3"/>
    <w:rsid w:val="00106636"/>
    <w:rsid w:val="00116EC6"/>
    <w:rsid w:val="00173BA7"/>
    <w:rsid w:val="001801DD"/>
    <w:rsid w:val="001C224A"/>
    <w:rsid w:val="001C4733"/>
    <w:rsid w:val="001D4612"/>
    <w:rsid w:val="001E539B"/>
    <w:rsid w:val="00207E98"/>
    <w:rsid w:val="00223141"/>
    <w:rsid w:val="00235397"/>
    <w:rsid w:val="00237540"/>
    <w:rsid w:val="002723B0"/>
    <w:rsid w:val="002B4869"/>
    <w:rsid w:val="002D1160"/>
    <w:rsid w:val="002F0B62"/>
    <w:rsid w:val="0031311D"/>
    <w:rsid w:val="00315A4A"/>
    <w:rsid w:val="00375BFC"/>
    <w:rsid w:val="003B5501"/>
    <w:rsid w:val="003C568D"/>
    <w:rsid w:val="003F5152"/>
    <w:rsid w:val="004136A6"/>
    <w:rsid w:val="0045682B"/>
    <w:rsid w:val="004B7300"/>
    <w:rsid w:val="004C6753"/>
    <w:rsid w:val="005133EB"/>
    <w:rsid w:val="005139FF"/>
    <w:rsid w:val="00595C87"/>
    <w:rsid w:val="005C779B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10696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B2F0C"/>
    <w:rsid w:val="008B4928"/>
    <w:rsid w:val="008D2AB8"/>
    <w:rsid w:val="008D3E77"/>
    <w:rsid w:val="008F1C66"/>
    <w:rsid w:val="00905A6E"/>
    <w:rsid w:val="00937D31"/>
    <w:rsid w:val="00970FE4"/>
    <w:rsid w:val="009A3134"/>
    <w:rsid w:val="009A7813"/>
    <w:rsid w:val="009E54FE"/>
    <w:rsid w:val="00A0022B"/>
    <w:rsid w:val="00A346FE"/>
    <w:rsid w:val="00A47B4D"/>
    <w:rsid w:val="00A83018"/>
    <w:rsid w:val="00A86EDC"/>
    <w:rsid w:val="00AC661E"/>
    <w:rsid w:val="00AF0D89"/>
    <w:rsid w:val="00B6148D"/>
    <w:rsid w:val="00B774DC"/>
    <w:rsid w:val="00B92E06"/>
    <w:rsid w:val="00B93205"/>
    <w:rsid w:val="00BB2ED6"/>
    <w:rsid w:val="00BC0BDD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97917"/>
    <w:rsid w:val="00EE1B8F"/>
    <w:rsid w:val="00F00591"/>
    <w:rsid w:val="00F06700"/>
    <w:rsid w:val="00F41BDB"/>
    <w:rsid w:val="00F51688"/>
    <w:rsid w:val="00F53146"/>
    <w:rsid w:val="00F76364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90DEF-719F-45B3-8C18-E5BA453A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813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Małgorzata Waligórska</cp:lastModifiedBy>
  <cp:revision>3</cp:revision>
  <cp:lastPrinted>2021-10-15T07:06:00Z</cp:lastPrinted>
  <dcterms:created xsi:type="dcterms:W3CDTF">2021-10-15T07:06:00Z</dcterms:created>
  <dcterms:modified xsi:type="dcterms:W3CDTF">2021-11-30T10:44:00Z</dcterms:modified>
</cp:coreProperties>
</file>