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5CADB" w14:textId="3EFE5F1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62409E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F9BB9C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433EF1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3D18260" w14:textId="77777777" w:rsidR="00A12F27" w:rsidRDefault="00A12F27" w:rsidP="00A12F2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783851A" w14:textId="77777777" w:rsidR="00A12F27" w:rsidRDefault="00A12F27" w:rsidP="00A12F2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B960366" w14:textId="77777777" w:rsidR="00A12F27" w:rsidRDefault="00A12F27" w:rsidP="00A12F2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50D286F" w14:textId="77777777" w:rsidR="00A12F27" w:rsidRDefault="00A12F27" w:rsidP="00A12F2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44D515FF" w14:textId="77777777" w:rsidR="00A12F27" w:rsidRDefault="00A12F27" w:rsidP="00A12F2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3DB9B227" w14:textId="77777777" w:rsidR="00A12F27" w:rsidRDefault="00A12F27" w:rsidP="00A12F2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17F445D5" w14:textId="77777777" w:rsidR="00A12F27" w:rsidRDefault="00A12F27" w:rsidP="00A12F2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127B0AF" w14:textId="77777777" w:rsidR="00A12F27" w:rsidRDefault="00A12F27" w:rsidP="00A12F2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3717472F" w14:textId="3AB1D4CF" w:rsidR="008D2AB8" w:rsidRDefault="00A12F27" w:rsidP="00A12F2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118D93A6" w14:textId="77777777" w:rsidR="00A367D9" w:rsidRPr="0022732C" w:rsidRDefault="00A367D9" w:rsidP="008D2AB8">
      <w:pPr>
        <w:tabs>
          <w:tab w:val="right" w:pos="9000"/>
        </w:tabs>
        <w:spacing w:line="360" w:lineRule="auto"/>
        <w:rPr>
          <w:sz w:val="22"/>
        </w:rPr>
      </w:pPr>
    </w:p>
    <w:p w14:paraId="131298EA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B80FD62" w14:textId="77777777" w:rsidR="003C61B5" w:rsidRPr="003C61B5" w:rsidRDefault="003C61B5" w:rsidP="008D2AB8">
      <w:pPr>
        <w:ind w:right="-110"/>
        <w:rPr>
          <w:b/>
        </w:rPr>
      </w:pPr>
      <w:r w:rsidRPr="003C61B5">
        <w:rPr>
          <w:b/>
        </w:rPr>
        <w:t>Akademia Górniczo - Hutnicza</w:t>
      </w:r>
    </w:p>
    <w:p w14:paraId="2E85712B" w14:textId="77777777" w:rsidR="003C61B5" w:rsidRPr="003C61B5" w:rsidRDefault="003C61B5" w:rsidP="008D2AB8">
      <w:pPr>
        <w:ind w:right="-110"/>
        <w:rPr>
          <w:b/>
        </w:rPr>
      </w:pPr>
      <w:r w:rsidRPr="003C61B5">
        <w:rPr>
          <w:b/>
        </w:rPr>
        <w:t>im. Stanisława Staszica w Krakowie</w:t>
      </w:r>
    </w:p>
    <w:p w14:paraId="50534CEC" w14:textId="77777777" w:rsidR="008D2AB8" w:rsidRDefault="003C61B5" w:rsidP="008D2AB8">
      <w:pPr>
        <w:ind w:right="-110"/>
        <w:rPr>
          <w:b/>
        </w:rPr>
      </w:pPr>
      <w:r w:rsidRPr="003C61B5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6BACC75" w14:textId="77777777" w:rsidR="008D2AB8" w:rsidRDefault="003C61B5" w:rsidP="008D2AB8">
      <w:pPr>
        <w:ind w:right="-110"/>
        <w:rPr>
          <w:b/>
        </w:rPr>
      </w:pPr>
      <w:r w:rsidRPr="003C61B5">
        <w:rPr>
          <w:b/>
        </w:rPr>
        <w:t>Al. Mickiewicza</w:t>
      </w:r>
      <w:r w:rsidR="008D2AB8">
        <w:rPr>
          <w:b/>
        </w:rPr>
        <w:t xml:space="preserve"> </w:t>
      </w:r>
      <w:r w:rsidRPr="003C61B5">
        <w:rPr>
          <w:b/>
        </w:rPr>
        <w:t>30</w:t>
      </w:r>
      <w:r w:rsidR="008D2AB8">
        <w:rPr>
          <w:b/>
        </w:rPr>
        <w:t xml:space="preserve"> </w:t>
      </w:r>
    </w:p>
    <w:p w14:paraId="67426C5C" w14:textId="77777777" w:rsidR="008D2AB8" w:rsidRDefault="003C61B5" w:rsidP="008D2AB8">
      <w:pPr>
        <w:rPr>
          <w:b/>
        </w:rPr>
      </w:pPr>
      <w:r w:rsidRPr="003C61B5">
        <w:rPr>
          <w:b/>
        </w:rPr>
        <w:t>30-059</w:t>
      </w:r>
      <w:r w:rsidR="008D2AB8">
        <w:rPr>
          <w:b/>
        </w:rPr>
        <w:t xml:space="preserve"> </w:t>
      </w:r>
      <w:r w:rsidRPr="003C61B5">
        <w:rPr>
          <w:b/>
        </w:rPr>
        <w:t>Kraków</w:t>
      </w:r>
      <w:r w:rsidR="008D2AB8">
        <w:rPr>
          <w:b/>
        </w:rPr>
        <w:t xml:space="preserve">,  </w:t>
      </w:r>
    </w:p>
    <w:p w14:paraId="7A43E6AD" w14:textId="77777777" w:rsidR="008D2AB8" w:rsidRDefault="008D2AB8" w:rsidP="008D2AB8">
      <w:pPr>
        <w:ind w:firstLine="3969"/>
        <w:rPr>
          <w:b/>
        </w:rPr>
      </w:pPr>
    </w:p>
    <w:p w14:paraId="19F57236" w14:textId="2F4458A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C61B5" w:rsidRPr="003C61B5">
        <w:rPr>
          <w:b/>
        </w:rPr>
        <w:t>dostawa systemu wielo</w:t>
      </w:r>
      <w:r w:rsidR="00846673">
        <w:rPr>
          <w:b/>
        </w:rPr>
        <w:t>kątowego</w:t>
      </w:r>
      <w:r w:rsidR="003C61B5" w:rsidRPr="003C61B5">
        <w:rPr>
          <w:b/>
        </w:rPr>
        <w:t>, dynamicznego rozpraszania światła (MADLS) do pomiaru wielkości, potencjału zeta i stężenia cząstek - szt. 1 - KC-zp.272-716/21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87210C">
        <w:t xml:space="preserve"> </w:t>
      </w:r>
      <w:r>
        <w:t>zgodnie z zasadami określonymi w specyfikacji warunków zamówienia.</w:t>
      </w:r>
    </w:p>
    <w:p w14:paraId="782B42BA" w14:textId="77777777" w:rsidR="008D2AB8" w:rsidRDefault="008D2AB8" w:rsidP="008D2AB8">
      <w:pPr>
        <w:tabs>
          <w:tab w:val="right" w:pos="9000"/>
        </w:tabs>
      </w:pPr>
    </w:p>
    <w:p w14:paraId="2EABD3DB" w14:textId="522B5829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A367D9">
        <w:rPr>
          <w:b/>
        </w:rPr>
        <w:t xml:space="preserve"> za całość zamówienia</w:t>
      </w:r>
      <w:r w:rsidR="00570828">
        <w:rPr>
          <w:b/>
        </w:rPr>
        <w:t xml:space="preserve"> (wraz z materiałami eksploatacyjnymi)</w:t>
      </w:r>
      <w:r>
        <w:rPr>
          <w:b/>
        </w:rPr>
        <w:t>:   .........................................................................</w:t>
      </w:r>
      <w:r w:rsidR="00A367D9">
        <w:rPr>
          <w:b/>
        </w:rPr>
        <w:t xml:space="preserve"> </w:t>
      </w:r>
      <w:r>
        <w:rPr>
          <w:b/>
        </w:rPr>
        <w:t>PLN</w:t>
      </w:r>
    </w:p>
    <w:p w14:paraId="10EB3CD2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43506C73" w14:textId="6D4332B6" w:rsidR="008D2AB8" w:rsidRPr="0087210C" w:rsidRDefault="008D2AB8" w:rsidP="0087210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A367D9">
        <w:rPr>
          <w:b/>
        </w:rPr>
        <w:t xml:space="preserve"> za całość zamówienia</w:t>
      </w:r>
      <w:r w:rsidR="00570828">
        <w:rPr>
          <w:b/>
        </w:rPr>
        <w:t xml:space="preserve"> (wraz z materiałami eksploatacyjnymi)</w:t>
      </w:r>
      <w:r>
        <w:rPr>
          <w:b/>
        </w:rPr>
        <w:t>: .........................................................................</w:t>
      </w:r>
      <w:r w:rsidR="00A367D9">
        <w:rPr>
          <w:b/>
        </w:rPr>
        <w:t xml:space="preserve"> </w:t>
      </w:r>
      <w:r>
        <w:rPr>
          <w:b/>
        </w:rPr>
        <w:t>PLN</w:t>
      </w:r>
    </w:p>
    <w:p w14:paraId="396753B4" w14:textId="68CA1EBB" w:rsidR="008D2AB8" w:rsidRPr="004322A3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763555">
        <w:t xml:space="preserve"> </w:t>
      </w:r>
      <w:r w:rsidRPr="00FB1B4F">
        <w:t>.......................................................................................................................</w:t>
      </w:r>
    </w:p>
    <w:p w14:paraId="4C02E074" w14:textId="276146F6" w:rsidR="008D2AB8" w:rsidRDefault="008D2AB8" w:rsidP="008D2AB8">
      <w:pPr>
        <w:pStyle w:val="Tekstpodstawowy"/>
      </w:pPr>
      <w:r>
        <w:t>Powyższa cena zawiera podatek VAT w wysokości .......... % tj.</w:t>
      </w:r>
      <w:r w:rsidR="00A367D9">
        <w:t xml:space="preserve"> </w:t>
      </w:r>
      <w:r>
        <w:t>…………………….</w:t>
      </w:r>
      <w:r w:rsidR="00A367D9">
        <w:t xml:space="preserve"> </w:t>
      </w:r>
      <w:r>
        <w:t>PLN</w:t>
      </w:r>
    </w:p>
    <w:p w14:paraId="7827B8CD" w14:textId="02896DBA" w:rsidR="0087210C" w:rsidRDefault="0087210C" w:rsidP="008D2AB8">
      <w:pPr>
        <w:pStyle w:val="Tekstpodstawowy"/>
      </w:pPr>
      <w:r>
        <w:t>Producent/model zaoferowanej jednostki sterującej: …………………………………..</w:t>
      </w:r>
    </w:p>
    <w:p w14:paraId="2569A798" w14:textId="0104E296" w:rsidR="00FE545C" w:rsidRDefault="00A367D9" w:rsidP="008D2AB8">
      <w:pPr>
        <w:pStyle w:val="Tekstpodstawowy"/>
      </w:pPr>
      <w:r>
        <w:t>Nazwa zaoferowanego systemu: …………………………………………………………</w:t>
      </w:r>
      <w:r w:rsidR="0087210C">
        <w:t>…...</w:t>
      </w:r>
    </w:p>
    <w:p w14:paraId="72B22F29" w14:textId="3CBC73CC" w:rsidR="004322A3" w:rsidRDefault="004322A3" w:rsidP="008D2AB8">
      <w:pPr>
        <w:pStyle w:val="Tekstpodstawowy"/>
      </w:pPr>
      <w:r>
        <w:t>Nazwa zaoferowanego oprogramowania: ………………………………………………</w:t>
      </w:r>
      <w:r w:rsidR="0087210C">
        <w:t>….</w:t>
      </w:r>
    </w:p>
    <w:p w14:paraId="614F49CF" w14:textId="030D22BB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="00570828">
        <w:rPr>
          <w:b/>
        </w:rPr>
        <w:t xml:space="preserve"> </w:t>
      </w:r>
      <w:r w:rsidR="00A367D9" w:rsidRPr="004322A3">
        <w:rPr>
          <w:b/>
          <w:bCs/>
        </w:rPr>
        <w:t xml:space="preserve">do </w:t>
      </w:r>
      <w:r w:rsidR="00846673">
        <w:rPr>
          <w:b/>
          <w:bCs/>
        </w:rPr>
        <w:t>90</w:t>
      </w:r>
      <w:r w:rsidR="00A367D9" w:rsidRPr="004322A3">
        <w:rPr>
          <w:b/>
          <w:bCs/>
        </w:rPr>
        <w:t xml:space="preserve"> dni od daty podpisania umowy</w:t>
      </w:r>
    </w:p>
    <w:p w14:paraId="39CF7100" w14:textId="33BC6552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>Okres udzielonej gwarancji wynosi:</w:t>
      </w:r>
      <w:r w:rsidRPr="00FB1B4F">
        <w:t xml:space="preserve"> </w:t>
      </w:r>
      <w:r w:rsidRPr="00A367D9">
        <w:rPr>
          <w:b/>
          <w:bCs/>
        </w:rPr>
        <w:t>………</w:t>
      </w:r>
      <w:r w:rsidR="00A367D9" w:rsidRPr="00A367D9">
        <w:rPr>
          <w:b/>
          <w:bCs/>
        </w:rPr>
        <w:t xml:space="preserve"> miesięcy</w:t>
      </w:r>
      <w:r w:rsidR="00A367D9">
        <w:t xml:space="preserve"> </w:t>
      </w:r>
      <w:r w:rsidRPr="00A367D9">
        <w:rPr>
          <w:highlight w:val="yellow"/>
        </w:rPr>
        <w:t>(</w:t>
      </w:r>
      <w:r w:rsidRPr="00A367D9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662EEEEE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58F94A6" w14:textId="77777777" w:rsidR="005C6C83" w:rsidRPr="00C411F0" w:rsidRDefault="008D2AB8" w:rsidP="005C6C8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5C6C8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19109D0" w14:textId="004679CD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243232E0" w14:textId="77777777" w:rsidR="008D2AB8" w:rsidRDefault="008D2AB8" w:rsidP="008D2AB8">
      <w:pPr>
        <w:jc w:val="both"/>
        <w:rPr>
          <w:sz w:val="18"/>
          <w:szCs w:val="18"/>
        </w:rPr>
      </w:pPr>
    </w:p>
    <w:p w14:paraId="55422BC0" w14:textId="4112DA6B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955A03E" w14:textId="77777777" w:rsidR="00763555" w:rsidRDefault="00763555" w:rsidP="007635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4F1487D" w14:textId="77777777" w:rsidR="00763555" w:rsidRDefault="00763555" w:rsidP="007635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7768E59" w14:textId="77777777" w:rsidR="00763555" w:rsidRDefault="00763555" w:rsidP="007635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3FA2E1" w14:textId="77777777" w:rsidR="00763555" w:rsidRDefault="00763555" w:rsidP="007635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587492" w14:textId="77777777" w:rsidR="00763555" w:rsidRDefault="00763555" w:rsidP="007635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7CCEEC" w14:textId="77777777" w:rsidR="00763555" w:rsidRDefault="00763555" w:rsidP="0076355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63555" w14:paraId="477BDC3C" w14:textId="77777777" w:rsidTr="005B06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AEAF6" w14:textId="77777777" w:rsidR="00763555" w:rsidRDefault="00763555" w:rsidP="005B060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48DD2" w14:textId="77777777" w:rsidR="00763555" w:rsidRDefault="00763555" w:rsidP="005B060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9B1A2CE" w14:textId="77777777" w:rsidR="00763555" w:rsidRDefault="00763555" w:rsidP="005B060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F99CA" w14:textId="77777777" w:rsidR="00763555" w:rsidRDefault="00763555" w:rsidP="005B060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763555" w14:paraId="1442EF7B" w14:textId="77777777" w:rsidTr="005B06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CBB64" w14:textId="77777777" w:rsidR="00763555" w:rsidRDefault="00763555" w:rsidP="005B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DE41C" w14:textId="77777777" w:rsidR="00763555" w:rsidRDefault="00763555" w:rsidP="005B060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4FEE1" w14:textId="77777777" w:rsidR="00763555" w:rsidRDefault="00763555" w:rsidP="005B060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63555" w14:paraId="6E8F393C" w14:textId="77777777" w:rsidTr="005B06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A112E" w14:textId="77777777" w:rsidR="00763555" w:rsidRDefault="00763555" w:rsidP="005B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20733" w14:textId="77777777" w:rsidR="00763555" w:rsidRDefault="00763555" w:rsidP="005B060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B022D" w14:textId="77777777" w:rsidR="00763555" w:rsidRDefault="00763555" w:rsidP="005B060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793982E" w14:textId="77777777" w:rsidR="00763555" w:rsidRDefault="00763555" w:rsidP="007635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441C70C" w14:textId="77777777" w:rsidR="00763555" w:rsidRDefault="00763555" w:rsidP="0076355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A7DE2E4" w14:textId="77777777" w:rsidR="00763555" w:rsidRDefault="00763555" w:rsidP="0076355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A75FBE7" w14:textId="77777777" w:rsidR="00763555" w:rsidRDefault="00763555" w:rsidP="007635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B4D93CC" w14:textId="77777777" w:rsidR="00763555" w:rsidRDefault="00763555" w:rsidP="007635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A2BF2DE" w14:textId="77777777" w:rsidR="00763555" w:rsidRDefault="00763555" w:rsidP="007635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3110EDC" w14:textId="77777777" w:rsidR="00763555" w:rsidRDefault="00763555" w:rsidP="007635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073CA18" w14:textId="77777777" w:rsidR="00763555" w:rsidRDefault="00763555" w:rsidP="007635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51CA8BA" w14:textId="77777777" w:rsidR="00763555" w:rsidRDefault="00763555" w:rsidP="0076355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781AF46" w14:textId="77777777" w:rsidR="00763555" w:rsidRDefault="00763555" w:rsidP="007635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52E0A1D" w14:textId="77777777" w:rsidR="00763555" w:rsidRDefault="00763555" w:rsidP="007635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46D3C7" w14:textId="77777777" w:rsidR="00763555" w:rsidRDefault="00763555" w:rsidP="007635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2373995" w14:textId="77777777" w:rsidR="00763555" w:rsidRDefault="00763555" w:rsidP="007635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BA8DD1F" w14:textId="77777777" w:rsidR="00763555" w:rsidRDefault="00763555" w:rsidP="007635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37DFDA" w14:textId="77777777" w:rsidR="00763555" w:rsidRPr="00C411F0" w:rsidRDefault="00763555" w:rsidP="007635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2939620" w14:textId="77777777" w:rsidR="00763555" w:rsidRDefault="00763555" w:rsidP="0076355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42F2FAB4" w14:textId="77777777" w:rsidR="00763555" w:rsidRPr="00C411F0" w:rsidRDefault="00763555" w:rsidP="0076355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B5224AC" w14:textId="77777777" w:rsidR="00763555" w:rsidRDefault="00763555" w:rsidP="00FE545C">
      <w:pPr>
        <w:rPr>
          <w:b/>
          <w:sz w:val="22"/>
          <w:szCs w:val="22"/>
          <w:u w:val="single"/>
        </w:rPr>
      </w:pPr>
    </w:p>
    <w:p w14:paraId="2BDAA7C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B154A" w14:textId="77777777" w:rsidR="00F60E35" w:rsidRDefault="00F60E35">
      <w:r>
        <w:separator/>
      </w:r>
    </w:p>
  </w:endnote>
  <w:endnote w:type="continuationSeparator" w:id="0">
    <w:p w14:paraId="6501F264" w14:textId="77777777" w:rsidR="00F60E35" w:rsidRDefault="00F6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2BF58" w14:textId="77777777" w:rsidR="003C61B5" w:rsidRDefault="003C61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96B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17FC3" w14:textId="77777777" w:rsidR="003C61B5" w:rsidRDefault="003C61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CA8BB" w14:textId="77777777" w:rsidR="00F60E35" w:rsidRDefault="00F60E35">
      <w:r>
        <w:separator/>
      </w:r>
    </w:p>
  </w:footnote>
  <w:footnote w:type="continuationSeparator" w:id="0">
    <w:p w14:paraId="397A9102" w14:textId="77777777" w:rsidR="00F60E35" w:rsidRDefault="00F60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362A5" w14:textId="77777777" w:rsidR="003C61B5" w:rsidRDefault="003C61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D257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283D4" w14:textId="77777777" w:rsidR="003C61B5" w:rsidRDefault="003C6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E35"/>
    <w:rsid w:val="00012286"/>
    <w:rsid w:val="00071CCC"/>
    <w:rsid w:val="000B731D"/>
    <w:rsid w:val="000D6134"/>
    <w:rsid w:val="000E09C7"/>
    <w:rsid w:val="000F4102"/>
    <w:rsid w:val="000F6589"/>
    <w:rsid w:val="00106636"/>
    <w:rsid w:val="00116EC6"/>
    <w:rsid w:val="001801DD"/>
    <w:rsid w:val="001D4612"/>
    <w:rsid w:val="00207E98"/>
    <w:rsid w:val="002723B0"/>
    <w:rsid w:val="00315A4A"/>
    <w:rsid w:val="003C61B5"/>
    <w:rsid w:val="004322A3"/>
    <w:rsid w:val="004B7300"/>
    <w:rsid w:val="004C6753"/>
    <w:rsid w:val="00570828"/>
    <w:rsid w:val="00595C87"/>
    <w:rsid w:val="005C6C83"/>
    <w:rsid w:val="005D2C65"/>
    <w:rsid w:val="005E6D94"/>
    <w:rsid w:val="0063384F"/>
    <w:rsid w:val="00643C6F"/>
    <w:rsid w:val="00646202"/>
    <w:rsid w:val="0065290F"/>
    <w:rsid w:val="006815F6"/>
    <w:rsid w:val="00763555"/>
    <w:rsid w:val="007748F0"/>
    <w:rsid w:val="007A4321"/>
    <w:rsid w:val="00833933"/>
    <w:rsid w:val="00846673"/>
    <w:rsid w:val="00853083"/>
    <w:rsid w:val="0087210C"/>
    <w:rsid w:val="008B2F0C"/>
    <w:rsid w:val="008B4928"/>
    <w:rsid w:val="008D2AB8"/>
    <w:rsid w:val="008F1C66"/>
    <w:rsid w:val="00970FE4"/>
    <w:rsid w:val="00A0022B"/>
    <w:rsid w:val="00A12F27"/>
    <w:rsid w:val="00A346FE"/>
    <w:rsid w:val="00A367D9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60E35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D69DEA"/>
  <w15:chartTrackingRefBased/>
  <w15:docId w15:val="{BC2FD5C8-56CD-444C-8DE0-CC0474EA3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2021-12-09T11:45:00Z</dcterms:created>
  <dcterms:modified xsi:type="dcterms:W3CDTF">2021-12-09T11:45:00Z</dcterms:modified>
</cp:coreProperties>
</file>