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94D2C" w14:textId="3E126BAF"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B866CB">
        <w:rPr>
          <w:b/>
          <w:sz w:val="24"/>
          <w:szCs w:val="24"/>
        </w:rPr>
        <w:t>6</w:t>
      </w:r>
    </w:p>
    <w:p w14:paraId="20B4A7EB" w14:textId="77777777" w:rsidR="00DD5E6B" w:rsidRDefault="00B866C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3D1B0190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1A6D2DBF" w14:textId="77777777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4D9AA19C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036C333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0FEB5A17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2EBE0AC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3E1708CA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91337" w14:textId="238CD8BF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DB5734" w:rsidRPr="00DB5734">
        <w:rPr>
          <w:b/>
          <w:sz w:val="24"/>
          <w:szCs w:val="24"/>
        </w:rPr>
        <w:t>stworzenie i dostaw</w:t>
      </w:r>
      <w:r w:rsidR="00DB5734">
        <w:rPr>
          <w:b/>
          <w:sz w:val="24"/>
          <w:szCs w:val="24"/>
        </w:rPr>
        <w:t>ę</w:t>
      </w:r>
      <w:r w:rsidR="00DB5734" w:rsidRPr="00DB5734">
        <w:rPr>
          <w:b/>
          <w:sz w:val="24"/>
          <w:szCs w:val="24"/>
        </w:rPr>
        <w:t xml:space="preserve"> mapy dotykowej kampusu AGH dla osób z dysfunkcją wzroku - KC-zp.272-706/21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1B22D2B0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1F97C23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876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2693"/>
        <w:gridCol w:w="2693"/>
        <w:gridCol w:w="2410"/>
      </w:tblGrid>
      <w:tr w:rsidR="004A2362" w14:paraId="29F3C105" w14:textId="77777777" w:rsidTr="00B866CB">
        <w:trPr>
          <w:cantSplit/>
          <w:trHeight w:val="811"/>
        </w:trPr>
        <w:tc>
          <w:tcPr>
            <w:tcW w:w="966" w:type="dxa"/>
            <w:vAlign w:val="center"/>
          </w:tcPr>
          <w:p w14:paraId="7B1C0827" w14:textId="77777777" w:rsidR="004A2362" w:rsidRDefault="004A2362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693" w:type="dxa"/>
            <w:vAlign w:val="center"/>
          </w:tcPr>
          <w:p w14:paraId="7D71BE45" w14:textId="77777777" w:rsidR="004A2362" w:rsidRDefault="004A2362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3" w:type="dxa"/>
            <w:vAlign w:val="center"/>
          </w:tcPr>
          <w:p w14:paraId="0F9D51E2" w14:textId="77777777" w:rsidR="004A2362" w:rsidRDefault="004A2362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vAlign w:val="center"/>
          </w:tcPr>
          <w:p w14:paraId="215B0579" w14:textId="2B82408B" w:rsidR="004A2362" w:rsidRDefault="004A2362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4A2362" w14:paraId="5DE854E7" w14:textId="77777777" w:rsidTr="00B866CB">
        <w:trPr>
          <w:cantSplit/>
          <w:trHeight w:hRule="exact" w:val="291"/>
        </w:trPr>
        <w:tc>
          <w:tcPr>
            <w:tcW w:w="966" w:type="dxa"/>
            <w:vAlign w:val="center"/>
          </w:tcPr>
          <w:p w14:paraId="0740A726" w14:textId="77777777" w:rsidR="004A2362" w:rsidRDefault="004A2362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93" w:type="dxa"/>
            <w:vAlign w:val="center"/>
          </w:tcPr>
          <w:p w14:paraId="56591779" w14:textId="77777777" w:rsidR="004A2362" w:rsidRDefault="004A2362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3" w:type="dxa"/>
            <w:vAlign w:val="center"/>
          </w:tcPr>
          <w:p w14:paraId="32E65F6A" w14:textId="77777777" w:rsidR="004A2362" w:rsidRDefault="004A2362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14:paraId="4AE732E9" w14:textId="77777777" w:rsidR="004A2362" w:rsidRDefault="004A2362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4A2362" w14:paraId="5AB18437" w14:textId="77777777" w:rsidTr="00B866CB">
        <w:trPr>
          <w:cantSplit/>
          <w:trHeight w:val="939"/>
        </w:trPr>
        <w:tc>
          <w:tcPr>
            <w:tcW w:w="966" w:type="dxa"/>
          </w:tcPr>
          <w:p w14:paraId="350DFEAE" w14:textId="77777777" w:rsidR="004A2362" w:rsidRDefault="004A236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3" w:type="dxa"/>
          </w:tcPr>
          <w:p w14:paraId="74F02E1A" w14:textId="77777777" w:rsidR="004A2362" w:rsidRDefault="004A236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3" w:type="dxa"/>
          </w:tcPr>
          <w:p w14:paraId="3D2593EE" w14:textId="77777777" w:rsidR="004A2362" w:rsidRDefault="004A236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65A8EE4C" w14:textId="77777777" w:rsidR="004A2362" w:rsidRDefault="004A236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A2362" w14:paraId="4703CCAA" w14:textId="77777777" w:rsidTr="00B866CB">
        <w:trPr>
          <w:cantSplit/>
          <w:trHeight w:val="939"/>
        </w:trPr>
        <w:tc>
          <w:tcPr>
            <w:tcW w:w="966" w:type="dxa"/>
          </w:tcPr>
          <w:p w14:paraId="672A0A52" w14:textId="77777777" w:rsidR="004A2362" w:rsidRDefault="004A236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3" w:type="dxa"/>
          </w:tcPr>
          <w:p w14:paraId="52DACB8C" w14:textId="77777777" w:rsidR="004A2362" w:rsidRDefault="004A236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3" w:type="dxa"/>
          </w:tcPr>
          <w:p w14:paraId="2EBF98F2" w14:textId="77777777" w:rsidR="004A2362" w:rsidRDefault="004A236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075B42A6" w14:textId="77777777" w:rsidR="004A2362" w:rsidRDefault="004A236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75311C9" w14:textId="77777777" w:rsidR="00E93A60" w:rsidRDefault="00E93A60" w:rsidP="00DD5E6B">
      <w:pPr>
        <w:spacing w:line="360" w:lineRule="auto"/>
        <w:jc w:val="both"/>
      </w:pPr>
    </w:p>
    <w:p w14:paraId="78DE3FA1" w14:textId="77777777"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14:paraId="013C0E1C" w14:textId="14FEA8D2"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089F460D" w14:textId="77777777" w:rsidR="004A2362" w:rsidRDefault="004A2362" w:rsidP="00DD5E6B">
      <w:pPr>
        <w:spacing w:line="360" w:lineRule="auto"/>
        <w:jc w:val="both"/>
        <w:rPr>
          <w:b/>
          <w:sz w:val="24"/>
          <w:szCs w:val="24"/>
        </w:rPr>
      </w:pPr>
    </w:p>
    <w:p w14:paraId="77F5FD25" w14:textId="77777777" w:rsidR="0002572B" w:rsidRPr="0002572B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lang w:eastAsia="zh-CN"/>
        </w:rPr>
      </w:pPr>
      <w:r w:rsidRPr="0002572B">
        <w:rPr>
          <w:rFonts w:ascii="Arial" w:eastAsia="Calibri" w:hAnsi="Arial" w:cs="Arial"/>
          <w:b/>
          <w:color w:val="FF0000"/>
          <w:lang w:eastAsia="zh-CN"/>
        </w:rPr>
        <w:t>Oferta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powinna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być sporządzona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w języku polskim, z zachowaniem postaci elektronicznej i podpisana kwalifikowanym podpisem elektronicznym, podpisem zaufanym lub podpisem osobistym</w:t>
      </w:r>
      <w:r w:rsidRPr="0002572B">
        <w:rPr>
          <w:rFonts w:ascii="Arial" w:eastAsia="Calibri" w:hAnsi="Arial" w:cs="Arial"/>
          <w:color w:val="FF0000"/>
          <w:lang w:eastAsia="zh-CN"/>
        </w:rPr>
        <w:t>.</w:t>
      </w:r>
    </w:p>
    <w:p w14:paraId="32FD5E64" w14:textId="77777777"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3CE13" w14:textId="77777777" w:rsidR="0068187F" w:rsidRDefault="0068187F">
      <w:r>
        <w:separator/>
      </w:r>
    </w:p>
  </w:endnote>
  <w:endnote w:type="continuationSeparator" w:id="0">
    <w:p w14:paraId="45E0C479" w14:textId="77777777" w:rsidR="0068187F" w:rsidRDefault="00681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39C4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7CE84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E1F3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7C5FB" w14:textId="77777777" w:rsidR="0068187F" w:rsidRDefault="0068187F">
      <w:r>
        <w:separator/>
      </w:r>
    </w:p>
  </w:footnote>
  <w:footnote w:type="continuationSeparator" w:id="0">
    <w:p w14:paraId="659D4F0A" w14:textId="77777777" w:rsidR="0068187F" w:rsidRDefault="0068187F">
      <w:r>
        <w:continuationSeparator/>
      </w:r>
    </w:p>
  </w:footnote>
  <w:footnote w:id="1">
    <w:p w14:paraId="74EE19F5" w14:textId="77777777" w:rsidR="004A2362" w:rsidRDefault="004A2362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8.2.3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8C9AA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9CCFB" w14:textId="523858E1" w:rsidR="00DD5E6B" w:rsidRDefault="00DD5E6B">
    <w:pPr>
      <w:pStyle w:val="Nagwek"/>
    </w:pPr>
    <w:r>
      <w:t>Załącznik do oferty</w:t>
    </w:r>
  </w:p>
  <w:p w14:paraId="56B683BC" w14:textId="68838E1E" w:rsidR="00A26342" w:rsidRDefault="00B866CB">
    <w:pPr>
      <w:pStyle w:val="Nagwek"/>
    </w:pPr>
    <w:r>
      <w:rPr>
        <w:noProof/>
      </w:rPr>
      <w:pict w14:anchorId="3D650B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Zobacz obraz źródłowy" style="width:453.75pt;height:58.5pt;visibility:visible;mso-wrap-style:square">
          <v:imagedata r:id="rId1" o:title="Zobacz obraz źródłowy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B5417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187F"/>
    <w:rsid w:val="0002572B"/>
    <w:rsid w:val="00054B56"/>
    <w:rsid w:val="000C4504"/>
    <w:rsid w:val="0014288D"/>
    <w:rsid w:val="002355F4"/>
    <w:rsid w:val="002605A3"/>
    <w:rsid w:val="002607B8"/>
    <w:rsid w:val="002646BC"/>
    <w:rsid w:val="002F6942"/>
    <w:rsid w:val="00326EA6"/>
    <w:rsid w:val="003857B7"/>
    <w:rsid w:val="00437D39"/>
    <w:rsid w:val="004A2362"/>
    <w:rsid w:val="0068187F"/>
    <w:rsid w:val="006A5B9B"/>
    <w:rsid w:val="006B58EB"/>
    <w:rsid w:val="006F12AA"/>
    <w:rsid w:val="007335B2"/>
    <w:rsid w:val="00750860"/>
    <w:rsid w:val="008D3D57"/>
    <w:rsid w:val="00A1762A"/>
    <w:rsid w:val="00A26342"/>
    <w:rsid w:val="00B538A0"/>
    <w:rsid w:val="00B866CB"/>
    <w:rsid w:val="00C1516B"/>
    <w:rsid w:val="00CD0D35"/>
    <w:rsid w:val="00DB5734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30E74A4F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1C338-3897-4B5E-A837-BE15B08D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Joanna Kraińska</cp:lastModifiedBy>
  <cp:revision>2</cp:revision>
  <cp:lastPrinted>1899-12-31T23:00:00Z</cp:lastPrinted>
  <dcterms:created xsi:type="dcterms:W3CDTF">2021-12-02T13:40:00Z</dcterms:created>
  <dcterms:modified xsi:type="dcterms:W3CDTF">2021-12-02T13:40:00Z</dcterms:modified>
</cp:coreProperties>
</file>