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7215E" w14:textId="639B585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487D87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A87DB0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8EA127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40036D8" w14:textId="77777777" w:rsidR="006014AF" w:rsidRDefault="006014AF" w:rsidP="006014A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744B1AA" w14:textId="77777777" w:rsidR="006014AF" w:rsidRDefault="006014AF" w:rsidP="006014A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160C59C" w14:textId="77777777" w:rsidR="006014AF" w:rsidRDefault="006014AF" w:rsidP="006014A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889DF5F" w14:textId="77777777" w:rsidR="006014AF" w:rsidRDefault="006014AF" w:rsidP="006014A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2C4AEFFE" w14:textId="77777777" w:rsidR="006014AF" w:rsidRDefault="006014AF" w:rsidP="006014A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1E5AAC1" w14:textId="77777777" w:rsidR="006014AF" w:rsidRDefault="006014AF" w:rsidP="006014A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72D492E4" w14:textId="77777777" w:rsidR="006014AF" w:rsidRDefault="006014AF" w:rsidP="006014A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0141A6E" w14:textId="77777777" w:rsidR="006014AF" w:rsidRDefault="006014AF" w:rsidP="006014A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7E46D37C" w14:textId="77777777" w:rsidR="006014AF" w:rsidRPr="0022732C" w:rsidRDefault="006014AF" w:rsidP="006014A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FAB81FC" w14:textId="351D56BF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31A685E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C6CA5B8" w14:textId="77777777" w:rsidR="00EA1312" w:rsidRPr="00EA1312" w:rsidRDefault="00EA1312" w:rsidP="008D2AB8">
      <w:pPr>
        <w:ind w:right="-110"/>
        <w:rPr>
          <w:b/>
        </w:rPr>
      </w:pPr>
      <w:r w:rsidRPr="00EA1312">
        <w:rPr>
          <w:b/>
        </w:rPr>
        <w:t>Akademia Górniczo - Hutnicza</w:t>
      </w:r>
    </w:p>
    <w:p w14:paraId="4F1E6EC4" w14:textId="77777777" w:rsidR="00EA1312" w:rsidRPr="00EA1312" w:rsidRDefault="00EA1312" w:rsidP="008D2AB8">
      <w:pPr>
        <w:ind w:right="-110"/>
        <w:rPr>
          <w:b/>
        </w:rPr>
      </w:pPr>
      <w:r w:rsidRPr="00EA1312">
        <w:rPr>
          <w:b/>
        </w:rPr>
        <w:t>im. Stanisława Staszica w Krakowie</w:t>
      </w:r>
    </w:p>
    <w:p w14:paraId="5D8C36C2" w14:textId="77777777" w:rsidR="008D2AB8" w:rsidRDefault="00EA1312" w:rsidP="008D2AB8">
      <w:pPr>
        <w:ind w:right="-110"/>
        <w:rPr>
          <w:b/>
        </w:rPr>
      </w:pPr>
      <w:r w:rsidRPr="00EA131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71D9D58" w14:textId="77777777" w:rsidR="008D2AB8" w:rsidRDefault="00EA1312" w:rsidP="008D2AB8">
      <w:pPr>
        <w:ind w:right="-110"/>
        <w:rPr>
          <w:b/>
        </w:rPr>
      </w:pPr>
      <w:r w:rsidRPr="00EA1312">
        <w:rPr>
          <w:b/>
        </w:rPr>
        <w:t>Al. Mickiewicza</w:t>
      </w:r>
      <w:r w:rsidR="008D2AB8">
        <w:rPr>
          <w:b/>
        </w:rPr>
        <w:t xml:space="preserve"> </w:t>
      </w:r>
      <w:r w:rsidRPr="00EA1312">
        <w:rPr>
          <w:b/>
        </w:rPr>
        <w:t>30</w:t>
      </w:r>
      <w:r w:rsidR="008D2AB8">
        <w:rPr>
          <w:b/>
        </w:rPr>
        <w:t xml:space="preserve"> </w:t>
      </w:r>
    </w:p>
    <w:p w14:paraId="762A363F" w14:textId="77777777" w:rsidR="008D2AB8" w:rsidRDefault="00EA1312" w:rsidP="008D2AB8">
      <w:pPr>
        <w:rPr>
          <w:b/>
        </w:rPr>
      </w:pPr>
      <w:r w:rsidRPr="00EA1312">
        <w:rPr>
          <w:b/>
        </w:rPr>
        <w:t>30-059</w:t>
      </w:r>
      <w:r w:rsidR="008D2AB8">
        <w:rPr>
          <w:b/>
        </w:rPr>
        <w:t xml:space="preserve"> </w:t>
      </w:r>
      <w:r w:rsidRPr="00EA1312">
        <w:rPr>
          <w:b/>
        </w:rPr>
        <w:t>Kraków</w:t>
      </w:r>
      <w:r w:rsidR="008D2AB8">
        <w:rPr>
          <w:b/>
        </w:rPr>
        <w:t xml:space="preserve">,  </w:t>
      </w:r>
    </w:p>
    <w:p w14:paraId="4C7003B3" w14:textId="77777777" w:rsidR="008D2AB8" w:rsidRDefault="008D2AB8" w:rsidP="008D2AB8">
      <w:pPr>
        <w:ind w:firstLine="3969"/>
        <w:rPr>
          <w:b/>
        </w:rPr>
      </w:pPr>
    </w:p>
    <w:p w14:paraId="004ACAC4" w14:textId="33BAA1BB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A1312" w:rsidRPr="00EA1312">
        <w:rPr>
          <w:b/>
        </w:rPr>
        <w:t>stworzenie i dostawa mapy dotykowej kampusu AGH dla osób z dysfunkcją wzroku - KC-zp.272-706/21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6014AF">
        <w:t xml:space="preserve"> </w:t>
      </w:r>
      <w:r>
        <w:t>zgodnie z zasadami określonymi w specyfikacji warunków zamówienia.</w:t>
      </w:r>
    </w:p>
    <w:p w14:paraId="5051616C" w14:textId="77777777" w:rsidR="008D2AB8" w:rsidRDefault="008D2AB8" w:rsidP="008D2AB8">
      <w:pPr>
        <w:tabs>
          <w:tab w:val="right" w:pos="9000"/>
        </w:tabs>
      </w:pPr>
    </w:p>
    <w:p w14:paraId="5D134A1F" w14:textId="358A407F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C609C1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D55AE1">
        <w:rPr>
          <w:b/>
        </w:rPr>
        <w:t xml:space="preserve"> </w:t>
      </w:r>
      <w:r>
        <w:rPr>
          <w:b/>
        </w:rPr>
        <w:t>PLN</w:t>
      </w:r>
    </w:p>
    <w:p w14:paraId="480F5FFA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0E1D60F" w14:textId="13D921FB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C609C1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D55AE1">
        <w:rPr>
          <w:b/>
        </w:rPr>
        <w:t xml:space="preserve"> </w:t>
      </w:r>
      <w:r>
        <w:rPr>
          <w:b/>
        </w:rPr>
        <w:t>PLN</w:t>
      </w:r>
    </w:p>
    <w:p w14:paraId="42DDC7EE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14BBE11" w14:textId="4DA4DEB9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C609C1">
        <w:t xml:space="preserve"> </w:t>
      </w:r>
      <w:r w:rsidRPr="00FB1B4F">
        <w:t>.......................................................................................................................</w:t>
      </w:r>
    </w:p>
    <w:p w14:paraId="61C76C63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A96067B" w14:textId="070215F5" w:rsidR="008D2AB8" w:rsidRDefault="008D2AB8" w:rsidP="008D2AB8">
      <w:pPr>
        <w:pStyle w:val="Tekstpodstawowy"/>
      </w:pPr>
      <w:r>
        <w:t>Powyższa cena zawiera podatek VAT w wysokości .......... % tj.</w:t>
      </w:r>
      <w:r w:rsidR="00C609C1">
        <w:t xml:space="preserve"> </w:t>
      </w:r>
      <w:r>
        <w:t>…………………….</w:t>
      </w:r>
      <w:r w:rsidR="00C609C1">
        <w:t xml:space="preserve"> </w:t>
      </w:r>
      <w:r>
        <w:t>PLN</w:t>
      </w:r>
    </w:p>
    <w:p w14:paraId="28836178" w14:textId="4865AB06" w:rsidR="00FE545C" w:rsidRDefault="00C609C1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</w:t>
      </w:r>
      <w:r w:rsidR="00FE545C" w:rsidRPr="00C609C1">
        <w:t>zaoferowanego sprzętu</w:t>
      </w:r>
      <w:r>
        <w:t>: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533F08B1" w14:textId="09E55D20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</w:t>
      </w:r>
      <w:r w:rsidR="00C609C1">
        <w:rPr>
          <w:b/>
        </w:rPr>
        <w:t xml:space="preserve">: </w:t>
      </w:r>
      <w:r w:rsidR="00C609C1" w:rsidRPr="00C609C1">
        <w:rPr>
          <w:b/>
          <w:bCs/>
        </w:rPr>
        <w:t>do 90 dni od daty podpisania umowy.</w:t>
      </w:r>
    </w:p>
    <w:p w14:paraId="343D4ECF" w14:textId="2C12334C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6014AF">
        <w:rPr>
          <w:b/>
          <w:bCs/>
        </w:rPr>
        <w:t>…………</w:t>
      </w:r>
      <w:r w:rsidR="006014AF" w:rsidRPr="006014AF">
        <w:rPr>
          <w:b/>
          <w:bCs/>
        </w:rPr>
        <w:t xml:space="preserve"> miesięcy</w:t>
      </w:r>
      <w:r w:rsidR="006014AF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14:paraId="2F05333E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42D9EBE" w14:textId="77777777" w:rsidR="009A6AD2" w:rsidRPr="00C411F0" w:rsidRDefault="008D2AB8" w:rsidP="009A6AD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9A6AD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52F9F17" w14:textId="77777777" w:rsidR="009A6AD2" w:rsidRPr="00FE545C" w:rsidRDefault="009A6AD2" w:rsidP="009A6AD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6CE43E97" w14:textId="0EF6F473" w:rsidR="008D2AB8" w:rsidRDefault="008D2AB8" w:rsidP="00C609C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0B42074B" w14:textId="698F7BAD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410EDCF" w14:textId="77777777" w:rsidR="00D55AE1" w:rsidRDefault="00D55AE1" w:rsidP="00D55AE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87FF1E5" w14:textId="77777777" w:rsidR="00D55AE1" w:rsidRDefault="00D55AE1" w:rsidP="00D55AE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F6FB3E9" w14:textId="77777777" w:rsidR="00D55AE1" w:rsidRDefault="00D55AE1" w:rsidP="00D55AE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55C3B2" w14:textId="77777777" w:rsidR="00D55AE1" w:rsidRDefault="00D55AE1" w:rsidP="00D55AE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41332A" w14:textId="77777777" w:rsidR="00D55AE1" w:rsidRDefault="00D55AE1" w:rsidP="00D55AE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54D89C" w14:textId="77777777" w:rsidR="00D55AE1" w:rsidRDefault="00D55AE1" w:rsidP="00D55AE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55AE1" w14:paraId="6407D0F2" w14:textId="77777777" w:rsidTr="003B6BC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68002" w14:textId="77777777" w:rsidR="00D55AE1" w:rsidRDefault="00D55AE1" w:rsidP="003B6BC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9B46E" w14:textId="77777777" w:rsidR="00D55AE1" w:rsidRDefault="00D55AE1" w:rsidP="003B6BC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C3BA26D" w14:textId="77777777" w:rsidR="00D55AE1" w:rsidRDefault="00D55AE1" w:rsidP="003B6BC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2E780" w14:textId="77777777" w:rsidR="00D55AE1" w:rsidRDefault="00D55AE1" w:rsidP="003B6BC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55AE1" w14:paraId="59B7D35B" w14:textId="77777777" w:rsidTr="003B6B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7BDA4" w14:textId="77777777" w:rsidR="00D55AE1" w:rsidRDefault="00D55AE1" w:rsidP="003B6BC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2FB5E" w14:textId="77777777" w:rsidR="00D55AE1" w:rsidRDefault="00D55AE1" w:rsidP="003B6BC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2273B" w14:textId="77777777" w:rsidR="00D55AE1" w:rsidRDefault="00D55AE1" w:rsidP="003B6BC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55AE1" w14:paraId="0010F0C2" w14:textId="77777777" w:rsidTr="003B6B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42A7D" w14:textId="77777777" w:rsidR="00D55AE1" w:rsidRDefault="00D55AE1" w:rsidP="003B6BC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F4D8" w14:textId="77777777" w:rsidR="00D55AE1" w:rsidRDefault="00D55AE1" w:rsidP="003B6BC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3F0FE" w14:textId="77777777" w:rsidR="00D55AE1" w:rsidRDefault="00D55AE1" w:rsidP="003B6BC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4F0E399" w14:textId="77777777" w:rsidR="00D55AE1" w:rsidRDefault="00D55AE1" w:rsidP="00D55AE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8582300" w14:textId="77777777" w:rsidR="00D55AE1" w:rsidRDefault="00D55AE1" w:rsidP="00D55AE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84383E0" w14:textId="77777777" w:rsidR="00D55AE1" w:rsidRDefault="00D55AE1" w:rsidP="00D55AE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1271026" w14:textId="77777777" w:rsidR="00D55AE1" w:rsidRDefault="00D55AE1" w:rsidP="00D55AE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2A371AC" w14:textId="77777777" w:rsidR="00D55AE1" w:rsidRDefault="00D55AE1" w:rsidP="00D55AE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34CB498" w14:textId="77777777" w:rsidR="00D55AE1" w:rsidRDefault="00D55AE1" w:rsidP="00D55AE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0B8EE48" w14:textId="77777777" w:rsidR="00D55AE1" w:rsidRDefault="00D55AE1" w:rsidP="00D55AE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19A096F" w14:textId="77777777" w:rsidR="00D55AE1" w:rsidRDefault="00D55AE1" w:rsidP="00D55AE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D68D9E4" w14:textId="77777777" w:rsidR="00D55AE1" w:rsidRDefault="00D55AE1" w:rsidP="00D55AE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A7BCF53" w14:textId="77777777" w:rsidR="00D55AE1" w:rsidRDefault="00D55AE1" w:rsidP="00D55AE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ACD98A3" w14:textId="77777777" w:rsidR="00D55AE1" w:rsidRDefault="00D55AE1" w:rsidP="00D55AE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C659E39" w14:textId="77777777" w:rsidR="00D55AE1" w:rsidRDefault="00D55AE1" w:rsidP="00D55AE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173D809" w14:textId="77777777" w:rsidR="00D55AE1" w:rsidRDefault="00D55AE1" w:rsidP="00D55AE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4339740" w14:textId="77777777" w:rsidR="00D55AE1" w:rsidRDefault="00D55AE1" w:rsidP="00D55AE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A3E651D" w14:textId="77777777" w:rsidR="00D55AE1" w:rsidRPr="00C411F0" w:rsidRDefault="00D55AE1" w:rsidP="00D55AE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6B9F4E8" w14:textId="77777777" w:rsidR="00D55AE1" w:rsidRDefault="00D55AE1" w:rsidP="00D55AE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66F54D5C" w14:textId="77777777" w:rsidR="00D55AE1" w:rsidRPr="00C411F0" w:rsidRDefault="00D55AE1" w:rsidP="00D55AE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0889D8C" w14:textId="77777777" w:rsidR="00D55AE1" w:rsidRDefault="00D55AE1" w:rsidP="00FE545C">
      <w:pPr>
        <w:rPr>
          <w:b/>
          <w:sz w:val="22"/>
          <w:szCs w:val="22"/>
          <w:u w:val="single"/>
        </w:rPr>
      </w:pPr>
    </w:p>
    <w:p w14:paraId="7208AD3E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9018A" w14:textId="77777777" w:rsidR="009645CE" w:rsidRDefault="009645CE">
      <w:r>
        <w:separator/>
      </w:r>
    </w:p>
  </w:endnote>
  <w:endnote w:type="continuationSeparator" w:id="0">
    <w:p w14:paraId="4798B5D0" w14:textId="77777777" w:rsidR="009645CE" w:rsidRDefault="00964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D9193" w14:textId="77777777" w:rsidR="00EA1312" w:rsidRDefault="00EA13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5F6C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AF6D4" w14:textId="77777777" w:rsidR="00EA1312" w:rsidRDefault="00EA13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2DEA4" w14:textId="77777777" w:rsidR="009645CE" w:rsidRDefault="009645CE">
      <w:r>
        <w:separator/>
      </w:r>
    </w:p>
  </w:footnote>
  <w:footnote w:type="continuationSeparator" w:id="0">
    <w:p w14:paraId="6EBC20C8" w14:textId="77777777" w:rsidR="009645CE" w:rsidRDefault="00964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55AA9" w14:textId="77777777" w:rsidR="00EA1312" w:rsidRDefault="00EA13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F13A7" w14:textId="118AC2B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35C9769" w14:textId="7E605304" w:rsidR="00B45DBD" w:rsidRDefault="00B45DBD">
    <w:pPr>
      <w:pStyle w:val="Nagwek"/>
      <w:rPr>
        <w:sz w:val="22"/>
      </w:rPr>
    </w:pPr>
    <w:r w:rsidRPr="007735DE">
      <w:rPr>
        <w:noProof/>
      </w:rPr>
      <w:pict w14:anchorId="450C27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Zobacz obraz źródłowy" style="width:453.75pt;height:58.5pt;visibility:visible;mso-wrap-style:square">
          <v:imagedata r:id="rId1" o:title="Zobacz obraz źródłowy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1D9EC" w14:textId="77777777" w:rsidR="00EA1312" w:rsidRDefault="00EA13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45C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014AF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645CE"/>
    <w:rsid w:val="00970FE4"/>
    <w:rsid w:val="009A6AD2"/>
    <w:rsid w:val="00A0022B"/>
    <w:rsid w:val="00A346FE"/>
    <w:rsid w:val="00A47B4D"/>
    <w:rsid w:val="00A83018"/>
    <w:rsid w:val="00B45DBD"/>
    <w:rsid w:val="00B774DC"/>
    <w:rsid w:val="00C609C1"/>
    <w:rsid w:val="00C969A6"/>
    <w:rsid w:val="00CA7D36"/>
    <w:rsid w:val="00D24208"/>
    <w:rsid w:val="00D55AE1"/>
    <w:rsid w:val="00D60C38"/>
    <w:rsid w:val="00D66893"/>
    <w:rsid w:val="00D90ACB"/>
    <w:rsid w:val="00DC1500"/>
    <w:rsid w:val="00E44371"/>
    <w:rsid w:val="00E949B0"/>
    <w:rsid w:val="00EA131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BF485E"/>
  <w15:chartTrackingRefBased/>
  <w15:docId w15:val="{7DD33665-1CF5-4300-A271-AC8334034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501</Words>
  <Characters>4318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2021-12-02T13:05:00Z</dcterms:created>
  <dcterms:modified xsi:type="dcterms:W3CDTF">2021-12-02T13:05:00Z</dcterms:modified>
</cp:coreProperties>
</file>