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368F5B94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A84472" w:rsidRPr="00A84472">
        <w:rPr>
          <w:b/>
        </w:rPr>
        <w:t>kurs z języka angielskiego w szkole językowej dla 3 pracowników AGH na różnych poziomach zaawansowania w ramach projektu POWR.03.05.00-00-A076 - „Akademia Dostępności - KC-zp.272-650/21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4D82498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1E3BB6D2" w14:textId="36B8B218" w:rsidR="00A84472" w:rsidRDefault="00A84472" w:rsidP="00A84472">
            <w:pPr>
              <w:tabs>
                <w:tab w:val="left" w:pos="0"/>
              </w:tabs>
              <w:jc w:val="both"/>
            </w:pPr>
            <w:r>
              <w:t xml:space="preserve">1/ w okresie ostatnich 3 lat przed terminem składania ofert przeprowadził min. 70 godzin kursów z zakresu języka angielskiego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FB34D73" w14:textId="6CAEF8E2" w:rsidR="00090D0F" w:rsidRDefault="00A84472" w:rsidP="00A84472">
            <w:pPr>
              <w:tabs>
                <w:tab w:val="left" w:pos="0"/>
              </w:tabs>
              <w:jc w:val="both"/>
            </w:pPr>
            <w:r>
              <w:t>2/ posiada</w:t>
            </w:r>
            <w:r w:rsidR="00090D0F">
              <w:t>:</w:t>
            </w:r>
            <w:r>
              <w:t xml:space="preserve"> </w:t>
            </w:r>
          </w:p>
          <w:p w14:paraId="7F4857FF" w14:textId="288EF755" w:rsidR="00A84472" w:rsidRDefault="00A84472" w:rsidP="00A84472">
            <w:pPr>
              <w:tabs>
                <w:tab w:val="left" w:pos="0"/>
              </w:tabs>
              <w:jc w:val="both"/>
            </w:pPr>
            <w:r>
              <w:t xml:space="preserve">dyplom ukończenia studiów   na kierunku filologia angielska lub lingwistyka stosowana obejmująca język angielski i przygotowanie pedagogiczne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0DDEF8F" w14:textId="2D4FD4D0" w:rsidR="00A84472" w:rsidRDefault="00A84472" w:rsidP="00A84472">
            <w:pPr>
              <w:tabs>
                <w:tab w:val="left" w:pos="0"/>
              </w:tabs>
              <w:jc w:val="both"/>
            </w:pPr>
            <w:r>
              <w:t>…………………………………</w:t>
            </w:r>
            <w:r w:rsidR="00962694">
              <w:t>……………………………………</w:t>
            </w:r>
          </w:p>
          <w:p w14:paraId="6AA3EA74" w14:textId="51C17B6B" w:rsidR="00962694" w:rsidRPr="00090D0F" w:rsidRDefault="00962694" w:rsidP="00A84472">
            <w:pPr>
              <w:tabs>
                <w:tab w:val="left" w:pos="0"/>
              </w:tabs>
              <w:jc w:val="both"/>
              <w:rPr>
                <w:i/>
              </w:rPr>
            </w:pPr>
            <w:r w:rsidRPr="00090D0F">
              <w:rPr>
                <w:i/>
              </w:rPr>
              <w:t>(należy wpisać informację dot</w:t>
            </w:r>
            <w:r w:rsidR="00090D0F" w:rsidRPr="00090D0F">
              <w:rPr>
                <w:i/>
              </w:rPr>
              <w:t>. ukończenia studiów)</w:t>
            </w:r>
          </w:p>
          <w:p w14:paraId="549A12F9" w14:textId="24A2492C" w:rsidR="00A84472" w:rsidRPr="00090D0F" w:rsidRDefault="00A84472" w:rsidP="00A84472">
            <w:pPr>
              <w:tabs>
                <w:tab w:val="left" w:pos="0"/>
              </w:tabs>
              <w:jc w:val="both"/>
            </w:pPr>
            <w:r w:rsidRPr="00090D0F">
              <w:t xml:space="preserve">lub </w:t>
            </w:r>
          </w:p>
          <w:p w14:paraId="3BCC388D" w14:textId="253D615B" w:rsidR="00A84472" w:rsidRDefault="00A84472" w:rsidP="00A84472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dyplom ukończenia studiów magisterskich lub wyższych zawodowych ukończonych w kraju, w którym językiem urzędowym jest język angielski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BA62506" w14:textId="77777777" w:rsidR="00090D0F" w:rsidRDefault="00090D0F" w:rsidP="00090D0F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3FE73943" w14:textId="77777777" w:rsidR="00090D0F" w:rsidRPr="00090D0F" w:rsidRDefault="00090D0F" w:rsidP="00090D0F">
            <w:pPr>
              <w:tabs>
                <w:tab w:val="left" w:pos="0"/>
              </w:tabs>
              <w:jc w:val="both"/>
              <w:rPr>
                <w:i/>
              </w:rPr>
            </w:pPr>
            <w:r w:rsidRPr="00090D0F">
              <w:rPr>
                <w:i/>
              </w:rPr>
              <w:t>(należy wpisać informację dot. ukończenia studiów)</w:t>
            </w:r>
          </w:p>
          <w:p w14:paraId="763F3C34" w14:textId="2B3EF021" w:rsidR="00A84472" w:rsidRDefault="00A84472" w:rsidP="00A84472">
            <w:pPr>
              <w:tabs>
                <w:tab w:val="left" w:pos="0"/>
              </w:tabs>
              <w:jc w:val="both"/>
            </w:pPr>
            <w:r>
              <w:t xml:space="preserve"> </w:t>
            </w:r>
            <w:r w:rsidR="00090D0F">
              <w:t xml:space="preserve">i  </w:t>
            </w:r>
            <w:r>
              <w:t xml:space="preserve">posiada przygotowanie pedagogiczne </w:t>
            </w:r>
            <w:r w:rsidR="00090D0F" w:rsidRPr="002F6C4A">
              <w:t>-</w:t>
            </w:r>
            <w:r w:rsidR="00090D0F">
              <w:rPr>
                <w:highlight w:val="yellow"/>
              </w:rPr>
              <w:t xml:space="preserve"> </w:t>
            </w:r>
            <w:r w:rsidR="00090D0F" w:rsidRPr="00431178">
              <w:rPr>
                <w:highlight w:val="yellow"/>
              </w:rPr>
              <w:t>TAK/NIE*</w:t>
            </w:r>
          </w:p>
          <w:p w14:paraId="542514B5" w14:textId="77777777" w:rsidR="00A84472" w:rsidRDefault="00A84472" w:rsidP="00A84472">
            <w:pPr>
              <w:tabs>
                <w:tab w:val="left" w:pos="0"/>
              </w:tabs>
              <w:jc w:val="both"/>
            </w:pPr>
            <w:r>
              <w:t xml:space="preserve">lub </w:t>
            </w:r>
          </w:p>
          <w:p w14:paraId="446325FA" w14:textId="7750D19C" w:rsidR="002F6C4A" w:rsidRDefault="00A84472" w:rsidP="002F6C4A">
            <w:pPr>
              <w:tabs>
                <w:tab w:val="left" w:pos="0"/>
              </w:tabs>
              <w:jc w:val="both"/>
            </w:pPr>
            <w:r>
              <w:t xml:space="preserve">certyfikat ukończenia kursu CELTA </w:t>
            </w:r>
            <w:r w:rsidR="00E74DEC">
              <w:t>-</w:t>
            </w:r>
            <w:r w:rsidR="00E74DEC" w:rsidRPr="002F6C4A">
              <w:t>-</w:t>
            </w:r>
            <w:r w:rsidR="00E74DEC">
              <w:rPr>
                <w:highlight w:val="yellow"/>
              </w:rPr>
              <w:t xml:space="preserve"> </w:t>
            </w:r>
            <w:r w:rsidR="00E74DEC" w:rsidRPr="00431178">
              <w:rPr>
                <w:highlight w:val="yellow"/>
              </w:rPr>
              <w:t>TAK/NIE*</w:t>
            </w:r>
            <w:r w:rsidR="00E74DEC">
              <w:rPr>
                <w:highlight w:val="yellow"/>
              </w:rPr>
              <w:t xml:space="preserve"> </w:t>
            </w:r>
            <w:r w:rsidR="00E74DEC">
              <w:t>l</w:t>
            </w:r>
            <w:r>
              <w:t>ub równoważny</w:t>
            </w:r>
          </w:p>
          <w:p w14:paraId="3AACD6D5" w14:textId="77777777" w:rsidR="00090D0F" w:rsidRDefault="00090D0F" w:rsidP="00090D0F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13BA7A3B" w14:textId="12B9428A" w:rsidR="00090D0F" w:rsidRPr="00090D0F" w:rsidRDefault="00090D0F" w:rsidP="00090D0F">
            <w:pPr>
              <w:tabs>
                <w:tab w:val="left" w:pos="0"/>
              </w:tabs>
              <w:jc w:val="both"/>
              <w:rPr>
                <w:i/>
              </w:rPr>
            </w:pPr>
            <w:r w:rsidRPr="00090D0F">
              <w:rPr>
                <w:i/>
              </w:rPr>
              <w:t>(</w:t>
            </w:r>
            <w:r w:rsidR="00E74DEC" w:rsidRPr="00E74DEC">
              <w:rPr>
                <w:i/>
              </w:rPr>
              <w:t>należy wpisać nazwę kursu równoważnego)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>
      <w:bookmarkStart w:id="0" w:name="_GoBack"/>
      <w:bookmarkEnd w:id="0"/>
    </w:p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1B84A" w14:textId="77777777" w:rsidR="001179FE" w:rsidRDefault="001179FE">
      <w:r>
        <w:separator/>
      </w:r>
    </w:p>
  </w:endnote>
  <w:endnote w:type="continuationSeparator" w:id="0">
    <w:p w14:paraId="1E747D5F" w14:textId="77777777" w:rsidR="001179FE" w:rsidRDefault="0011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8F466" w14:textId="77777777" w:rsidR="001179FE" w:rsidRDefault="001179FE">
      <w:r>
        <w:separator/>
      </w:r>
    </w:p>
  </w:footnote>
  <w:footnote w:type="continuationSeparator" w:id="0">
    <w:p w14:paraId="48AB99A8" w14:textId="77777777" w:rsidR="001179FE" w:rsidRDefault="001179F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B2DD7"/>
    <w:rsid w:val="001179FE"/>
    <w:rsid w:val="001D0F1F"/>
    <w:rsid w:val="002328A0"/>
    <w:rsid w:val="00263CEB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517D50"/>
    <w:rsid w:val="00527F15"/>
    <w:rsid w:val="0056690C"/>
    <w:rsid w:val="005777E1"/>
    <w:rsid w:val="005D357A"/>
    <w:rsid w:val="005F6749"/>
    <w:rsid w:val="006828A2"/>
    <w:rsid w:val="006C3F19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303B2"/>
    <w:rsid w:val="00C50D77"/>
    <w:rsid w:val="00CF6409"/>
    <w:rsid w:val="00D67C47"/>
    <w:rsid w:val="00D93916"/>
    <w:rsid w:val="00E35DB9"/>
    <w:rsid w:val="00E74DEC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5</cp:revision>
  <cp:lastPrinted>2021-12-01T10:03:00Z</cp:lastPrinted>
  <dcterms:created xsi:type="dcterms:W3CDTF">2021-11-30T12:35:00Z</dcterms:created>
  <dcterms:modified xsi:type="dcterms:W3CDTF">2021-12-01T10:03:00Z</dcterms:modified>
</cp:coreProperties>
</file>