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85F2C" w:rsidRPr="00185F2C">
        <w:rPr>
          <w:b/>
        </w:rPr>
        <w:t>dostawa kamery konferencyjnej wraz z bezprzewodowym systemem mikrofonowym - KC-zp.272-719/21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966470" w:rsidRDefault="00185F2C" w:rsidP="008D2AB8">
      <w:pPr>
        <w:widowControl w:val="0"/>
        <w:ind w:right="1"/>
        <w:jc w:val="both"/>
      </w:pPr>
      <w:r w:rsidRPr="00185F2C">
        <w:rPr>
          <w:b/>
        </w:rPr>
        <w:t>Producent i model oferowanej kamery konferencyjnej</w:t>
      </w:r>
      <w:r>
        <w:t>: ……………………….</w:t>
      </w:r>
    </w:p>
    <w:p w:rsidR="00185F2C" w:rsidRDefault="00185F2C" w:rsidP="008D2AB8">
      <w:pPr>
        <w:widowControl w:val="0"/>
        <w:ind w:right="1"/>
        <w:jc w:val="both"/>
        <w:rPr>
          <w:b/>
        </w:rPr>
      </w:pPr>
    </w:p>
    <w:p w:rsidR="00185F2C" w:rsidRDefault="00185F2C" w:rsidP="008D2AB8">
      <w:pPr>
        <w:widowControl w:val="0"/>
        <w:ind w:right="1"/>
        <w:jc w:val="both"/>
      </w:pPr>
      <w:r w:rsidRPr="00185F2C">
        <w:rPr>
          <w:b/>
        </w:rPr>
        <w:t xml:space="preserve">Producent i model oferowanego </w:t>
      </w:r>
      <w:r w:rsidRPr="00185F2C">
        <w:rPr>
          <w:b/>
        </w:rPr>
        <w:t>bezprzewodowego systemu mikrofonowego</w:t>
      </w:r>
      <w:r>
        <w:t>: ………</w:t>
      </w:r>
      <w:r>
        <w:t>……………</w:t>
      </w:r>
      <w:r>
        <w:t>………………….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Termin realizacji: do </w:t>
      </w:r>
      <w:r w:rsidR="00190090"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 xml:space="preserve"> dni od daty</w:t>
      </w:r>
      <w:r w:rsidR="00190090">
        <w:rPr>
          <w:b/>
          <w:sz w:val="22"/>
          <w:szCs w:val="22"/>
        </w:rPr>
        <w:t xml:space="preserve"> podpisania umowy </w:t>
      </w:r>
      <w:r w:rsidR="00190090"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rPr>
          <w:i/>
          <w:iCs/>
          <w:sz w:val="22"/>
          <w:szCs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83B" w:rsidRDefault="0071283B">
      <w:r>
        <w:separator/>
      </w:r>
    </w:p>
  </w:endnote>
  <w:endnote w:type="continuationSeparator" w:id="0">
    <w:p w:rsidR="0071283B" w:rsidRDefault="0071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83B" w:rsidRDefault="0071283B">
      <w:r>
        <w:separator/>
      </w:r>
    </w:p>
  </w:footnote>
  <w:footnote w:type="continuationSeparator" w:id="0">
    <w:p w:rsidR="0071283B" w:rsidRDefault="00712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85F2C"/>
    <w:rsid w:val="00190090"/>
    <w:rsid w:val="001C6F1D"/>
    <w:rsid w:val="001D4612"/>
    <w:rsid w:val="00207E98"/>
    <w:rsid w:val="002510A4"/>
    <w:rsid w:val="002723B0"/>
    <w:rsid w:val="00315A4A"/>
    <w:rsid w:val="003650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619"/>
    <w:rsid w:val="006815F6"/>
    <w:rsid w:val="0071283B"/>
    <w:rsid w:val="00774742"/>
    <w:rsid w:val="007748F0"/>
    <w:rsid w:val="007A4321"/>
    <w:rsid w:val="007E0404"/>
    <w:rsid w:val="00833933"/>
    <w:rsid w:val="00853083"/>
    <w:rsid w:val="00871745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7B4D"/>
    <w:rsid w:val="00A83018"/>
    <w:rsid w:val="00B12D16"/>
    <w:rsid w:val="00B774DC"/>
    <w:rsid w:val="00BC21AF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45F54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FDE645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D4AEC-4985-4CE0-A3C8-1365183E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661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2021-12-06T11:04:00Z</dcterms:created>
  <dcterms:modified xsi:type="dcterms:W3CDTF">2021-12-06T11:33:00Z</dcterms:modified>
</cp:coreProperties>
</file>