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A34294">
        <w:rPr>
          <w:b/>
          <w:sz w:val="24"/>
          <w:szCs w:val="24"/>
        </w:rPr>
        <w:t>6</w:t>
      </w:r>
      <w:bookmarkStart w:id="0" w:name="_GoBack"/>
      <w:bookmarkEnd w:id="0"/>
    </w:p>
    <w:p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:rsidR="00C86F3D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:rsidR="00743DAB" w:rsidRPr="005A10E2" w:rsidRDefault="00743DAB" w:rsidP="00C86F3D">
      <w:pPr>
        <w:tabs>
          <w:tab w:val="right" w:pos="9000"/>
        </w:tabs>
        <w:spacing w:line="360" w:lineRule="auto"/>
      </w:pPr>
    </w:p>
    <w:p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B93B92">
        <w:t>podstawowym</w:t>
      </w:r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E67868" w:rsidRPr="00E67868">
        <w:rPr>
          <w:b/>
        </w:rPr>
        <w:t>Wykonanie usługi audytu w ramach projektu Fundacji na Rzecz Nauki Polskiej realizowanego przez Wydział Inżynierii Metali i Informatyki Przemysłowej AGH - KC-zp.272-695/21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>oświadczamy, że w ciągu ostatnich 3 lat  przed upływem terminu składania ofert zrealizowaliśmy następujące zamówienia o podobnym zakresie i charakterze:</w:t>
      </w:r>
    </w:p>
    <w:tbl>
      <w:tblPr>
        <w:tblW w:w="8931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2976"/>
        <w:gridCol w:w="1843"/>
        <w:gridCol w:w="1843"/>
        <w:gridCol w:w="1843"/>
      </w:tblGrid>
      <w:tr w:rsidR="00E67868" w:rsidRPr="005A10E2" w:rsidTr="00E67868">
        <w:trPr>
          <w:cantSplit/>
          <w:trHeight w:val="782"/>
        </w:trPr>
        <w:tc>
          <w:tcPr>
            <w:tcW w:w="426" w:type="dxa"/>
            <w:vAlign w:val="center"/>
          </w:tcPr>
          <w:p w:rsidR="00E67868" w:rsidRPr="005A10E2" w:rsidRDefault="00E67868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2976" w:type="dxa"/>
            <w:vAlign w:val="center"/>
          </w:tcPr>
          <w:p w:rsidR="00E67868" w:rsidRPr="005A10E2" w:rsidRDefault="00E67868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:rsidR="00E67868" w:rsidRPr="005A10E2" w:rsidRDefault="00E67868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E67868" w:rsidRPr="005A10E2" w:rsidRDefault="00E67868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1843" w:type="dxa"/>
          </w:tcPr>
          <w:p w:rsidR="00E67868" w:rsidRPr="005A10E2" w:rsidRDefault="00E67868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:rsidR="00E67868" w:rsidRPr="005A10E2" w:rsidRDefault="00E67868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:rsidR="00E67868" w:rsidRPr="005A10E2" w:rsidRDefault="00E67868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  <w:tc>
          <w:tcPr>
            <w:tcW w:w="1843" w:type="dxa"/>
          </w:tcPr>
          <w:p w:rsidR="00E67868" w:rsidRDefault="00E67868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:rsidR="00E67868" w:rsidRPr="005A10E2" w:rsidRDefault="00E67868" w:rsidP="006D24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audytowanego projektu</w:t>
            </w:r>
          </w:p>
        </w:tc>
      </w:tr>
      <w:tr w:rsidR="00E67868" w:rsidRPr="005A10E2" w:rsidTr="00E67868">
        <w:trPr>
          <w:cantSplit/>
          <w:trHeight w:hRule="exact" w:val="281"/>
        </w:trPr>
        <w:tc>
          <w:tcPr>
            <w:tcW w:w="426" w:type="dxa"/>
            <w:vAlign w:val="center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2976" w:type="dxa"/>
            <w:vAlign w:val="center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843" w:type="dxa"/>
            <w:vAlign w:val="center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1843" w:type="dxa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  <w:tc>
          <w:tcPr>
            <w:tcW w:w="1843" w:type="dxa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67868" w:rsidRPr="005A10E2" w:rsidTr="00E67868">
        <w:trPr>
          <w:cantSplit/>
          <w:trHeight w:val="1060"/>
        </w:trPr>
        <w:tc>
          <w:tcPr>
            <w:tcW w:w="426" w:type="dxa"/>
          </w:tcPr>
          <w:p w:rsidR="00E67868" w:rsidRPr="005A10E2" w:rsidRDefault="00E67868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976" w:type="dxa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67868" w:rsidRPr="005A10E2" w:rsidTr="00E67868">
        <w:trPr>
          <w:cantSplit/>
          <w:trHeight w:val="906"/>
        </w:trPr>
        <w:tc>
          <w:tcPr>
            <w:tcW w:w="426" w:type="dxa"/>
          </w:tcPr>
          <w:p w:rsidR="00E67868" w:rsidRPr="005A10E2" w:rsidRDefault="00E67868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976" w:type="dxa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67868" w:rsidRPr="005A10E2" w:rsidTr="00E67868">
        <w:trPr>
          <w:cantSplit/>
          <w:trHeight w:val="906"/>
        </w:trPr>
        <w:tc>
          <w:tcPr>
            <w:tcW w:w="426" w:type="dxa"/>
          </w:tcPr>
          <w:p w:rsidR="00E67868" w:rsidRPr="005A10E2" w:rsidRDefault="00E67868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2976" w:type="dxa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:rsidR="00E67868" w:rsidRPr="005A10E2" w:rsidRDefault="00E6786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41E0" w:rsidRDefault="00DF41E0">
      <w:r>
        <w:separator/>
      </w:r>
    </w:p>
  </w:endnote>
  <w:endnote w:type="continuationSeparator" w:id="0">
    <w:p w:rsidR="00DF41E0" w:rsidRDefault="00DF4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41E0" w:rsidRDefault="00DF41E0">
      <w:r>
        <w:separator/>
      </w:r>
    </w:p>
  </w:footnote>
  <w:footnote w:type="continuationSeparator" w:id="0">
    <w:p w:rsidR="00DF41E0" w:rsidRDefault="00DF41E0">
      <w:r>
        <w:continuationSeparator/>
      </w:r>
    </w:p>
  </w:footnote>
  <w:footnote w:id="1">
    <w:p w:rsidR="00E67868" w:rsidRDefault="00E67868" w:rsidP="00C86F3D">
      <w:pPr>
        <w:pStyle w:val="Tekstprzypisudolnego"/>
      </w:pPr>
      <w:r>
        <w:t>* należy podać wszystkie informacje, pozwalające jednoznacznie stwierdzić czy wykonawca spełnia warunek określony w pkt. 8.2. SWZ</w:t>
      </w:r>
    </w:p>
    <w:p w:rsidR="00E67868" w:rsidRPr="0093457F" w:rsidRDefault="00E67868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868" w:rsidRDefault="00E67868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editId="38F64AC2">
              <wp:simplePos x="0" y="0"/>
              <wp:positionH relativeFrom="column">
                <wp:posOffset>-495300</wp:posOffset>
              </wp:positionH>
              <wp:positionV relativeFrom="paragraph">
                <wp:posOffset>-274955</wp:posOffset>
              </wp:positionV>
              <wp:extent cx="6934200" cy="710565"/>
              <wp:effectExtent l="1905" t="0" r="0" b="5715"/>
              <wp:wrapNone/>
              <wp:docPr id="6" name="Grupa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710565"/>
                        <a:chOff x="615" y="4205"/>
                        <a:chExt cx="10920" cy="1119"/>
                      </a:xfrm>
                    </wpg:grpSpPr>
                    <pic:pic xmlns:pic="http://schemas.openxmlformats.org/drawingml/2006/picture">
                      <pic:nvPicPr>
                        <pic:cNvPr id="7" name="Picture 2" descr="UE_EFRR_rgb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106" y="4205"/>
                          <a:ext cx="3429" cy="11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3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38" y="4257"/>
                          <a:ext cx="2973" cy="9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05" y="4479"/>
                          <a:ext cx="2670" cy="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5" descr="logo fund_euro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15" y="4283"/>
                          <a:ext cx="1935" cy="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272B404" id="Grupa 6" o:spid="_x0000_s1026" style="position:absolute;margin-left:-39pt;margin-top:-21.65pt;width:546pt;height:55.95pt;z-index:-251658240" coordorigin="615,4205" coordsize="10920,11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BA0AAAAAAAQAAAB4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4ADkFkb2JlAGRAAAAAAf/bAIQAAQEBAQEBAQEBAQEBAQEBAQEBAQEBAQEBAQEBAQIB&#10;AQEBAQECAgICAgICAgICAgICAgMDAwMDAwMDAwMDAwMDAwEBAQEBAQECAQECAwICAgMDAwMDAwMD&#10;AwMDAwMDAwMDAwMDAwMDAwMDAwMDAwMDAwMDAwMDAwMDAwMDAwMDAwMD/8AAEQgCsggVAwERAAIR&#10;AQMRAf/dAAQBA/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Q3+Pfuvde9+691737r3Xvfuvde9+691737r3Xvfuvde9+691737r3Xvfuvde9+691737r3Xvf&#10;uvde9+691737r3Xvfuvde9+691VP1gnzL+Q26fkbltr/ADG/0U7Z60+Tvb3T23dp/wCy99V768GC&#10;2bkaepxE38eyP2VQ2mnrY6bTOssh8PkeZ2kIV06FAqK1Hr1QajXPn0Lv+y9fOf8A72If+yk9P/8A&#10;1b71qT+H+fW6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0d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t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N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t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19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d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t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737r3Xvfuvde9+691737r3XvfuvdLvrLtH&#10;sjpbfm2e0eot97t6z7H2Zk4cxtTfGxs9kts7p2/k4AVSrxWaxEkU8TFSyOFezozI4ZGYH3Xuvpof&#10;8J3P+FGSfzBZcX8N/mZX4Lb/AMx8Xh6ifrvsOipqLAbc+SmHwdC1XlYHw9KI6XH7wo6aKStq6KiR&#10;KWvp0mqaSGmMEtOPde627f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QD/wqO/7cUfOb/wAtm/8A&#10;gw+vvfuvdfIF9+691737r3X3mPj1/wAyC6O/8Q/1p/7xdF7917oYPfuvde9+691737r3Xvfuvde9&#10;+691737r3Xvfuvde9+691737r3Xvfuvde9+691737r3Xvfuvde9+691737r3Xvfuvde9+691737r&#10;3Xvfuvde9+691737r3Xvfuvde9+691737r3Xvfuvde9+691737r3RH/5m/8A27a/mD/+KP8Ayw/9&#10;8Nn/AH7r3Xw5/fuvde9+6919on+Q1/251/l5f+K4bS/9yKn37r3Vt/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VmH8pT5L/ACO7w+bvS+E7q+QHdvb+Gw29ts5TD4ntHtXffYGMxOTkyi0kmRxt&#10;Buyvq4oJ2iZojNEiuUJW9iR7EfLlzcTzSrNIzgJ+JifMep6wA/vBPbr2+5M5D2G85P2Lb9pmm3B0&#10;kezsra1d0FvIwR2giRmXUAdLEioBpXrfy9inrlR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//9Pf49+691737r3Xvfuvde9+691737r3Xvfuvde9+691737r3Xvfuvde9+691737r3Xvfuvd&#10;e9+691737r3Xvfuvde9+691737r3XzWv5v8A/wBl696/+H/2d/7+bc3sGc0f7nR/80l/48/Xan+7&#10;f/6cfu3/AEvbr/tA2zqsb2G+ugX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Vv8A&#10;/JD/AOy8Oqf/AA59rf8Au8T2KOV/7eb/AEn/AD8Oubn95T/07rlz/pZP/wBosnX0X/Yv6479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U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V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W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ff49+6&#10;91737r3Xvfuvde9+691737r3Xvfuvde9+691737r3Xvfuvde9+691737r3Xvfuvde9+691737r3X&#10;vfuvde9+691737r3XzWv5v8A/wBl696/+H/2d/7+bc3sGc0f7nR/80l/48/Xan+7f/6cfu3/AEvb&#10;r/tA2zqsb2G+ugX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Q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H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0t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Tf&#10;49+691737r3Xvfuvde9+691737r3Xvfuvde9+691737r3Xvfuvde9+691737r3Xvfuvde9+69173&#10;7r3Xvfuvde9+691737r3XzWv5v8A/wBl696/+H/2d/7+bc3sGc0f7nR/80l/48/Xan+7f/6cfu3/&#10;AEvbr/tA2zqsb2G+ugX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d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//1t/j37r3Xvfuvde9+691737r3Xvfuvde9+691737r3Xvfuvde9+691737r3X&#10;vfuvde9+691737r3Xvfuvde9+691737r3XvfuvdfNa/m/wD/AGXr3r/4f/Z3/v5tzewZzR/udH/z&#10;SX/jz9dqf7t//px+7f8AS9uv+0DbOqxvYb66B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9/j37r3Xvfuvde9+691&#10;737r3Xvfuvde9+691737r3Xvfuvde9+691737r3Xvfuvde9+691737r3Xvfuvde9+691737r3Xvf&#10;uvdfNa/m/wD/AGXr3r/4f/Z3/v5tzewZzR/udH/zSX/jz9dqf7t//px+7f8AS9uv+0DbOqxvYb66&#10;B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//0N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/0d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t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V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W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Q3+Pfuvde9+691737&#10;r3Xvfuvde9+691737r3Xvfuvde9+691737r3Xvfuvde9+691737r3Xvfuvde9+691737r3Xvfuvd&#10;e9+69181r+b/AP8AZevev/h/9nf+/m3N7BnNH+50f/NJf+PP12p/u3/+nH7t/wBL26/7QNs6rG9h&#10;vroF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b/APyQ/wDsvDqn/wAOfa3/ALvE&#10;9ijlf+3m/wBJ/wA/Drm5/eU/9O65c/6WT/8AaLJ19F/2L+uO/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R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T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L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T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UE_EFRR_rgb-1" style="position:absolute;left:8106;top:4205;width:3429;height:1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">
                <v:imagedata r:id="rId5" o:title="UE_EFRR_rgb-1"/>
              </v:shape>
              <v:shape id="Picture 3" o:spid="_x0000_s1028" type="#_x0000_t75" alt="znak_barw_rp_poziom_szara_ramka_rgb" style="position:absolute;left:2538;top:4257;width:2973;height: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">
                <v:imagedata r:id="rId6" o:title="znak_barw_rp_poziom_szara_ramka_rgb"/>
              </v:shape>
              <v:shape id="Picture 4" o:spid="_x0000_s1029" type="#_x0000_t75" style="position:absolute;left:5505;top:4479;width:2670;height: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">
                <v:imagedata r:id="rId7" o:title=""/>
              </v:shape>
              <v:shape id="Picture 5" o:spid="_x0000_s1030" type="#_x0000_t75" alt="logo fund_europ" style="position:absolute;left:615;top:4283;width:1935;height: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">
                <v:imagedata r:id="rId8" o:title="logo fund_europ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210E8E"/>
    <w:rsid w:val="00276C10"/>
    <w:rsid w:val="002F7E2B"/>
    <w:rsid w:val="0037616C"/>
    <w:rsid w:val="004C03CA"/>
    <w:rsid w:val="00540289"/>
    <w:rsid w:val="00551DBC"/>
    <w:rsid w:val="00684CAD"/>
    <w:rsid w:val="006B469B"/>
    <w:rsid w:val="006B4809"/>
    <w:rsid w:val="00702A72"/>
    <w:rsid w:val="00743DAB"/>
    <w:rsid w:val="00A34294"/>
    <w:rsid w:val="00A63A91"/>
    <w:rsid w:val="00AE2A9D"/>
    <w:rsid w:val="00B72EC0"/>
    <w:rsid w:val="00B93B92"/>
    <w:rsid w:val="00C049BA"/>
    <w:rsid w:val="00C254C7"/>
    <w:rsid w:val="00C34B2E"/>
    <w:rsid w:val="00C50722"/>
    <w:rsid w:val="00C833D4"/>
    <w:rsid w:val="00C86F3D"/>
    <w:rsid w:val="00D11BC3"/>
    <w:rsid w:val="00D93FE5"/>
    <w:rsid w:val="00D97C6D"/>
    <w:rsid w:val="00DD5BF2"/>
    <w:rsid w:val="00DF41E0"/>
    <w:rsid w:val="00E27CB6"/>
    <w:rsid w:val="00E67868"/>
    <w:rsid w:val="00EB75AA"/>
    <w:rsid w:val="00F213FB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296A4E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3</cp:revision>
  <cp:lastPrinted>2021-11-30T12:56:00Z</cp:lastPrinted>
  <dcterms:created xsi:type="dcterms:W3CDTF">2021-11-30T12:56:00Z</dcterms:created>
  <dcterms:modified xsi:type="dcterms:W3CDTF">2021-11-30T13:00:00Z</dcterms:modified>
</cp:coreProperties>
</file>