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B36" w:rsidRPr="00240E71" w:rsidRDefault="000D1B36" w:rsidP="000D1B3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0D1B36" w:rsidRPr="0022732C" w:rsidRDefault="000D1B36" w:rsidP="000D1B3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D1B36" w:rsidRDefault="000D1B36" w:rsidP="000D1B3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b/>
          <w:bCs/>
          <w:sz w:val="22"/>
          <w:szCs w:val="22"/>
        </w:rPr>
        <w:t>NAZWA WYKONAWCY</w:t>
      </w:r>
      <w:r w:rsidRPr="00655B33">
        <w:rPr>
          <w:sz w:val="22"/>
          <w:szCs w:val="22"/>
        </w:rPr>
        <w:t>:……………………………………………………………………..</w:t>
      </w:r>
    </w:p>
    <w:p w:rsidR="000D1B36" w:rsidRPr="00655B33" w:rsidRDefault="000D1B36" w:rsidP="000D1B36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55B33">
        <w:rPr>
          <w:b/>
          <w:bCs/>
          <w:sz w:val="22"/>
          <w:szCs w:val="22"/>
        </w:rPr>
        <w:t>RODZAJ WYKONAWCY</w:t>
      </w:r>
      <w:r w:rsidRPr="00655B33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ADRES:…………………………………………………………………………………………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WOJEWÓDZTWO …………………………….....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>TEL.</w:t>
      </w:r>
      <w:r w:rsidRPr="00655B33">
        <w:rPr>
          <w:sz w:val="22"/>
          <w:szCs w:val="22"/>
        </w:rPr>
        <w:t>……………………………………………………………………………………………..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 xml:space="preserve">FAX </w:t>
      </w:r>
      <w:r w:rsidRPr="00655B33">
        <w:rPr>
          <w:sz w:val="22"/>
          <w:szCs w:val="22"/>
        </w:rPr>
        <w:t>…………………………………………………………………………………………….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  <w:lang w:val="de-DE"/>
        </w:rPr>
        <w:t xml:space="preserve">NIP…………………………………. </w:t>
      </w:r>
      <w:r w:rsidRPr="00655B33">
        <w:rPr>
          <w:sz w:val="22"/>
          <w:szCs w:val="22"/>
        </w:rPr>
        <w:t>REGON:………………………………………………...</w:t>
      </w:r>
    </w:p>
    <w:p w:rsidR="000D1B36" w:rsidRPr="00655B33" w:rsidRDefault="000D1B36" w:rsidP="000D1B36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655B33">
        <w:rPr>
          <w:sz w:val="22"/>
          <w:szCs w:val="22"/>
        </w:rPr>
        <w:t>BANK/ NR KONTA ……………………………………………………………………………</w:t>
      </w:r>
    </w:p>
    <w:p w:rsidR="000D1B36" w:rsidRPr="00655B33" w:rsidRDefault="000D1B36" w:rsidP="000D1B36">
      <w:pPr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Do: Nazwa i siedziba Zamawiającego:</w:t>
      </w:r>
    </w:p>
    <w:p w:rsidR="000D1B36" w:rsidRPr="00655B33" w:rsidRDefault="000D1B36" w:rsidP="000D1B36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:rsidR="000D1B36" w:rsidRPr="00655B33" w:rsidRDefault="000D1B36" w:rsidP="000D1B36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>Przystępując do postępowania o udzielenie zamówienia publicznego, którego przedmiotem jest</w:t>
      </w:r>
      <w:r w:rsidR="00D11D18">
        <w:rPr>
          <w:sz w:val="22"/>
          <w:szCs w:val="22"/>
        </w:rPr>
        <w:t>:</w:t>
      </w:r>
      <w:r w:rsidRPr="00655B33">
        <w:rPr>
          <w:sz w:val="22"/>
          <w:szCs w:val="22"/>
        </w:rPr>
        <w:t xml:space="preserve"> </w:t>
      </w:r>
      <w:r w:rsidR="00E1266E" w:rsidRPr="00E1266E">
        <w:rPr>
          <w:b/>
          <w:sz w:val="22"/>
          <w:szCs w:val="22"/>
        </w:rPr>
        <w:t>Wykonanie usługi audytu w ramach projektu Fundacji na Rzecz Nauki Polskiej realizowanego przez Wydział Inżynierii Metali i Informatyki Przemysłowej AGH - KC-zp.272-695/21</w:t>
      </w:r>
      <w:r w:rsidRPr="00655B33">
        <w:rPr>
          <w:b/>
          <w:sz w:val="22"/>
          <w:szCs w:val="22"/>
        </w:rPr>
        <w:t xml:space="preserve">, </w:t>
      </w:r>
      <w:r w:rsidRPr="00655B33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0D1B36" w:rsidRPr="00655B33" w:rsidRDefault="000D1B36" w:rsidP="000D1B36">
      <w:pPr>
        <w:tabs>
          <w:tab w:val="right" w:pos="9000"/>
        </w:tabs>
        <w:rPr>
          <w:sz w:val="22"/>
          <w:szCs w:val="22"/>
        </w:rPr>
      </w:pPr>
    </w:p>
    <w:p w:rsidR="000D1B36" w:rsidRPr="00655B33" w:rsidRDefault="000D1B36" w:rsidP="000D1B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netto:   .........................................................................PLN</w:t>
      </w:r>
    </w:p>
    <w:p w:rsidR="000D1B36" w:rsidRPr="00655B33" w:rsidRDefault="000D1B36" w:rsidP="000D1B3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0D1B36" w:rsidRPr="00655B33" w:rsidRDefault="000D1B36" w:rsidP="000D1B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brutto: .........................................................................PLN</w:t>
      </w:r>
    </w:p>
    <w:p w:rsidR="000D1B36" w:rsidRPr="00655B33" w:rsidRDefault="000D1B36" w:rsidP="000D1B3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D1B36" w:rsidRPr="00655B33" w:rsidRDefault="000D1B36" w:rsidP="000D1B3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D412A" w:rsidRDefault="00ED412A" w:rsidP="000D1B36">
      <w:pPr>
        <w:pStyle w:val="Tekstpodstawowy"/>
        <w:rPr>
          <w:sz w:val="22"/>
          <w:szCs w:val="22"/>
        </w:rPr>
      </w:pPr>
    </w:p>
    <w:p w:rsidR="000D1B36" w:rsidRPr="00655B33" w:rsidRDefault="000D1B36" w:rsidP="000D1B36">
      <w:pPr>
        <w:pStyle w:val="Tekstpodstawowy"/>
        <w:rPr>
          <w:sz w:val="22"/>
          <w:szCs w:val="22"/>
        </w:rPr>
      </w:pPr>
      <w:r w:rsidRPr="00655B33">
        <w:rPr>
          <w:sz w:val="22"/>
          <w:szCs w:val="22"/>
        </w:rPr>
        <w:t>Powyższa cena zawiera podatek VAT w wysokości .......... % tj.…………………….PLN</w:t>
      </w:r>
    </w:p>
    <w:p w:rsidR="000D1B36" w:rsidRDefault="000D1B36" w:rsidP="000D1B3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realizacji umowy: </w:t>
      </w:r>
      <w:r w:rsidRPr="00655B33">
        <w:rPr>
          <w:sz w:val="22"/>
          <w:szCs w:val="22"/>
        </w:rPr>
        <w:t xml:space="preserve"> do </w:t>
      </w:r>
      <w:r w:rsidR="00E1266E">
        <w:rPr>
          <w:sz w:val="22"/>
          <w:szCs w:val="22"/>
        </w:rPr>
        <w:t>…</w:t>
      </w:r>
      <w:r w:rsidR="009325D9">
        <w:rPr>
          <w:sz w:val="22"/>
          <w:szCs w:val="22"/>
        </w:rPr>
        <w:t>…</w:t>
      </w:r>
      <w:r w:rsidRPr="00655B33">
        <w:rPr>
          <w:sz w:val="22"/>
          <w:szCs w:val="22"/>
        </w:rPr>
        <w:t xml:space="preserve"> </w:t>
      </w:r>
      <w:r w:rsidR="009325D9">
        <w:rPr>
          <w:sz w:val="22"/>
          <w:szCs w:val="22"/>
        </w:rPr>
        <w:t>d</w:t>
      </w:r>
      <w:r w:rsidRPr="00655B33">
        <w:rPr>
          <w:sz w:val="22"/>
          <w:szCs w:val="22"/>
        </w:rPr>
        <w:t>ni</w:t>
      </w:r>
      <w:r w:rsidR="009325D9">
        <w:rPr>
          <w:sz w:val="22"/>
          <w:szCs w:val="22"/>
        </w:rPr>
        <w:t xml:space="preserve"> roboczych</w:t>
      </w:r>
      <w:r w:rsidRPr="00655B33">
        <w:rPr>
          <w:sz w:val="22"/>
          <w:szCs w:val="22"/>
        </w:rPr>
        <w:t xml:space="preserve"> od daty podpisania umowy</w:t>
      </w:r>
      <w:r w:rsidR="00E1266E">
        <w:rPr>
          <w:sz w:val="22"/>
          <w:szCs w:val="22"/>
        </w:rPr>
        <w:t xml:space="preserve"> </w:t>
      </w:r>
      <w:r w:rsidR="00E1266E" w:rsidRPr="00E1266E">
        <w:rPr>
          <w:b/>
          <w:color w:val="FF0000"/>
          <w:sz w:val="22"/>
          <w:szCs w:val="22"/>
        </w:rPr>
        <w:t>/kryterium oceny ofert/.</w:t>
      </w:r>
    </w:p>
    <w:p w:rsidR="00ED412A" w:rsidRPr="00655B33" w:rsidRDefault="00ED412A" w:rsidP="00D11D18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D412A" w:rsidRPr="00655B33" w:rsidRDefault="00ED412A" w:rsidP="00ED412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bookmarkStart w:id="0" w:name="_GoBack"/>
      <w:bookmarkEnd w:id="0"/>
      <w:r w:rsidRPr="00655B3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655B33">
        <w:rPr>
          <w:b/>
          <w:sz w:val="22"/>
          <w:szCs w:val="22"/>
        </w:rPr>
        <w:t xml:space="preserve"> TAK/NIE</w:t>
      </w:r>
    </w:p>
    <w:p w:rsidR="000D1B36" w:rsidRDefault="000D1B36" w:rsidP="000D1B36">
      <w:pPr>
        <w:rPr>
          <w:sz w:val="22"/>
          <w:szCs w:val="22"/>
        </w:rPr>
      </w:pPr>
    </w:p>
    <w:p w:rsidR="000D1B36" w:rsidRPr="00C81224" w:rsidRDefault="000D1B36" w:rsidP="000D1B36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:rsidR="000D1B36" w:rsidRPr="00C1016D" w:rsidRDefault="000D1B36" w:rsidP="000D1B3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0D1B36" w:rsidRPr="00C81224" w:rsidRDefault="000D1B36" w:rsidP="000D1B3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:rsidR="000D1B36" w:rsidRPr="00C81224" w:rsidRDefault="000D1B36" w:rsidP="000D1B36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:rsidR="000D1B36" w:rsidRPr="00C81224" w:rsidRDefault="000D1B36" w:rsidP="000D1B36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1B36" w:rsidRPr="00C81224" w:rsidRDefault="000D1B36" w:rsidP="000D1B36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1B36" w:rsidRPr="00C81224" w:rsidRDefault="000D1B36" w:rsidP="000D1B36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1B36" w:rsidRPr="00C81224" w:rsidTr="00F5698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:rsidR="000D1B36" w:rsidRPr="00C81224" w:rsidRDefault="000D1B36" w:rsidP="00F5698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0D1B36" w:rsidRPr="00C81224" w:rsidTr="00F5698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0D1B36" w:rsidRPr="00C81224" w:rsidTr="00F5698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0D1B36" w:rsidRPr="00C81224" w:rsidRDefault="000D1B36" w:rsidP="000D1B36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:rsidR="000D1B36" w:rsidRPr="00C81224" w:rsidRDefault="000D1B36" w:rsidP="000D1B3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:rsidR="000D1B36" w:rsidRPr="00C81224" w:rsidRDefault="000D1B36" w:rsidP="000D1B3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0D1B36" w:rsidRPr="00C81224" w:rsidRDefault="000D1B36" w:rsidP="000D1B3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0D1B36" w:rsidRPr="00C81224" w:rsidRDefault="000D1B36" w:rsidP="000D1B3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0D1B36" w:rsidRPr="00C81224" w:rsidRDefault="000D1B36" w:rsidP="000D1B36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0D1B36" w:rsidRPr="00C81224" w:rsidRDefault="000D1B36" w:rsidP="000D1B36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0D1B36" w:rsidRPr="00C81224" w:rsidRDefault="000D1B36" w:rsidP="000D1B36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0D1B36" w:rsidRPr="00C81224" w:rsidRDefault="000D1B36" w:rsidP="000D1B3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0D1B36" w:rsidRPr="00C81224" w:rsidRDefault="000D1B36" w:rsidP="000D1B3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0D1B36" w:rsidRPr="00C81224" w:rsidRDefault="000D1B36" w:rsidP="000D1B3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0D1B36" w:rsidRPr="00C81224" w:rsidRDefault="000D1B36" w:rsidP="000D1B3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0D1B36" w:rsidRPr="00C81224" w:rsidRDefault="000D1B36" w:rsidP="000D1B3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0D1B36" w:rsidRPr="00C81224" w:rsidRDefault="000D1B36" w:rsidP="000D1B36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:rsidR="000D1B36" w:rsidRPr="00C81224" w:rsidRDefault="000D1B36" w:rsidP="000D1B36">
      <w:pPr>
        <w:jc w:val="both"/>
        <w:rPr>
          <w:sz w:val="20"/>
          <w:szCs w:val="20"/>
        </w:rPr>
      </w:pPr>
    </w:p>
    <w:p w:rsidR="000D1B36" w:rsidRPr="009D651F" w:rsidRDefault="000D1B36" w:rsidP="000D1B36">
      <w:pPr>
        <w:jc w:val="right"/>
        <w:rPr>
          <w:sz w:val="20"/>
          <w:szCs w:val="20"/>
        </w:rPr>
      </w:pPr>
    </w:p>
    <w:p w:rsidR="000D1B36" w:rsidRPr="00E1266E" w:rsidRDefault="000D1B36" w:rsidP="000D1B3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E1266E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E1266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E1266E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E1266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E1266E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E1266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E1266E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E1266E">
        <w:rPr>
          <w:rFonts w:eastAsia="Calibri"/>
          <w:color w:val="FF0000"/>
          <w:sz w:val="20"/>
          <w:szCs w:val="20"/>
          <w:lang w:eastAsia="zh-CN"/>
        </w:rPr>
        <w:t>.</w:t>
      </w:r>
    </w:p>
    <w:p w:rsidR="000D1B36" w:rsidRDefault="000D1B36" w:rsidP="000D1B36">
      <w:pPr>
        <w:rPr>
          <w:sz w:val="20"/>
          <w:szCs w:val="20"/>
        </w:rPr>
      </w:pPr>
    </w:p>
    <w:p w:rsidR="000D1B36" w:rsidRDefault="000D1B36" w:rsidP="000D1B36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0D1B36" w:rsidRPr="00FC7F27" w:rsidRDefault="000D1B36" w:rsidP="000D1B36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0D1B36" w:rsidRDefault="000D1B36" w:rsidP="000D1B36">
      <w:pPr>
        <w:rPr>
          <w:sz w:val="20"/>
          <w:szCs w:val="20"/>
        </w:rPr>
      </w:pPr>
    </w:p>
    <w:p w:rsidR="00FE545C" w:rsidRPr="000D1B36" w:rsidRDefault="00FE545C" w:rsidP="000D1B36"/>
    <w:sectPr w:rsidR="00FE545C" w:rsidRPr="000D1B36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59DD" w:rsidRDefault="00F059DD">
      <w:r>
        <w:separator/>
      </w:r>
    </w:p>
  </w:endnote>
  <w:endnote w:type="continuationSeparator" w:id="0">
    <w:p w:rsidR="00F059DD" w:rsidRDefault="00F05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59DD" w:rsidRDefault="00F059DD">
      <w:r>
        <w:separator/>
      </w:r>
    </w:p>
  </w:footnote>
  <w:footnote w:type="continuationSeparator" w:id="0">
    <w:p w:rsidR="00F059DD" w:rsidRDefault="00F05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E1266E" w:rsidRDefault="00E1266E" w:rsidP="00E1266E">
    <w:pPr>
      <w:pStyle w:val="Nagwek"/>
    </w:pPr>
    <w:r>
      <w:rPr>
        <w:noProof/>
      </w:rPr>
      <w:pict>
        <v:group id="_x0000_s2049" style="position:absolute;margin-left:-43.9pt;margin-top:-30.8pt;width:546pt;height:55.95pt;z-index:-1" coordorigin="615,4205" coordsize="10920,11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8106;top:4205;width:3429;height:1119" wrapcoords="-47 0 -47 21457 21600 21457 21600 0 -47 0">
            <v:imagedata r:id="rId1" o:title="UE_EFRR_rgb-1"/>
          </v:shape>
          <v:shape id="_x0000_s2051" type="#_x0000_t75" style="position:absolute;left:2538;top:4257;width:2973;height:991" wrapcoords="-112 0 -112 21262 21600 21262 21600 0 -112 0">
            <v:imagedata r:id="rId2" o:title="znak_barw_rp_poziom_szara_ramka_rgb"/>
          </v:shape>
          <v:shape id="_x0000_s2052" type="#_x0000_t75" style="position:absolute;left:5505;top:4479;width:2670;height:574" wrapcoords="-95 0 -95 21159 21600 21159 21600 0 -95 0">
            <v:imagedata r:id="rId3" o:title=""/>
          </v:shape>
          <v:shape id="_x0000_s2053" type="#_x0000_t75" style="position:absolute;left:615;top:4283;width:1935;height:860" wrapcoords="-160 0 -160 21240 21600 21240 21600 0 -160 0">
            <v:imagedata r:id="rId4" o:title="logo fund_europ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5794"/>
    <w:rsid w:val="00012286"/>
    <w:rsid w:val="00071CCC"/>
    <w:rsid w:val="000B731D"/>
    <w:rsid w:val="000D1B36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6BC6"/>
    <w:rsid w:val="00491BD0"/>
    <w:rsid w:val="004B7300"/>
    <w:rsid w:val="004C6753"/>
    <w:rsid w:val="005951E1"/>
    <w:rsid w:val="00595C87"/>
    <w:rsid w:val="005D2C65"/>
    <w:rsid w:val="005E6D94"/>
    <w:rsid w:val="0063384F"/>
    <w:rsid w:val="00643C6F"/>
    <w:rsid w:val="00646202"/>
    <w:rsid w:val="0065290F"/>
    <w:rsid w:val="00655794"/>
    <w:rsid w:val="006815F6"/>
    <w:rsid w:val="007748F0"/>
    <w:rsid w:val="007A4321"/>
    <w:rsid w:val="00833933"/>
    <w:rsid w:val="00853083"/>
    <w:rsid w:val="008A04DA"/>
    <w:rsid w:val="008B2F0C"/>
    <w:rsid w:val="008B4928"/>
    <w:rsid w:val="008D2AB8"/>
    <w:rsid w:val="008F1C66"/>
    <w:rsid w:val="00910B2B"/>
    <w:rsid w:val="009325D9"/>
    <w:rsid w:val="00970FE4"/>
    <w:rsid w:val="00A0022B"/>
    <w:rsid w:val="00A346FE"/>
    <w:rsid w:val="00A47B4D"/>
    <w:rsid w:val="00A83018"/>
    <w:rsid w:val="00B774DC"/>
    <w:rsid w:val="00C969A6"/>
    <w:rsid w:val="00CA7D36"/>
    <w:rsid w:val="00D11D18"/>
    <w:rsid w:val="00D24208"/>
    <w:rsid w:val="00D60C38"/>
    <w:rsid w:val="00D66893"/>
    <w:rsid w:val="00D90ACB"/>
    <w:rsid w:val="00DC1500"/>
    <w:rsid w:val="00E1266E"/>
    <w:rsid w:val="00E44371"/>
    <w:rsid w:val="00E526B0"/>
    <w:rsid w:val="00E949B0"/>
    <w:rsid w:val="00ED412A"/>
    <w:rsid w:val="00F00591"/>
    <w:rsid w:val="00F059D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1A757FF1"/>
  <w15:chartTrackingRefBased/>
  <w15:docId w15:val="{A9BE9FDD-E7DA-44EB-B791-62778C05C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1B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1B3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7D6E7-EA7E-47BC-9F49-D806B3A01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45</TotalTime>
  <Pages>2</Pages>
  <Words>679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Małgorzata Waligórska</cp:lastModifiedBy>
  <cp:revision>7</cp:revision>
  <cp:lastPrinted>2021-11-30T13:02:00Z</cp:lastPrinted>
  <dcterms:created xsi:type="dcterms:W3CDTF">2021-07-15T11:15:00Z</dcterms:created>
  <dcterms:modified xsi:type="dcterms:W3CDTF">2021-11-30T13:02:00Z</dcterms:modified>
</cp:coreProperties>
</file>