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8254C" w14:textId="6C77154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</w:p>
    <w:p w14:paraId="22D0D8DC" w14:textId="77777777" w:rsidR="008044E8" w:rsidRPr="008044E8" w:rsidRDefault="008044E8" w:rsidP="008044E8">
      <w:pPr>
        <w:keepNext/>
        <w:spacing w:before="240" w:after="60"/>
        <w:jc w:val="right"/>
        <w:outlineLvl w:val="2"/>
        <w:rPr>
          <w:b/>
          <w:bCs/>
          <w:sz w:val="20"/>
          <w:szCs w:val="20"/>
        </w:rPr>
      </w:pPr>
      <w:r w:rsidRPr="008044E8">
        <w:rPr>
          <w:bCs/>
          <w:sz w:val="20"/>
          <w:szCs w:val="20"/>
        </w:rPr>
        <w:tab/>
      </w:r>
      <w:r w:rsidRPr="008044E8">
        <w:rPr>
          <w:bCs/>
          <w:sz w:val="20"/>
          <w:szCs w:val="20"/>
        </w:rPr>
        <w:tab/>
      </w:r>
      <w:r w:rsidRPr="008044E8">
        <w:rPr>
          <w:bCs/>
          <w:sz w:val="20"/>
          <w:szCs w:val="20"/>
        </w:rPr>
        <w:tab/>
      </w:r>
      <w:r w:rsidRPr="008044E8">
        <w:rPr>
          <w:b/>
          <w:bCs/>
          <w:sz w:val="20"/>
          <w:szCs w:val="20"/>
        </w:rPr>
        <w:t>Załącznik nr 1</w:t>
      </w:r>
    </w:p>
    <w:p w14:paraId="411C2D10" w14:textId="77777777" w:rsidR="008044E8" w:rsidRPr="008044E8" w:rsidRDefault="008044E8" w:rsidP="008044E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70F9A10A" w14:textId="77777777" w:rsidR="008044E8" w:rsidRPr="008044E8" w:rsidRDefault="008044E8" w:rsidP="008044E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FORMULARZ OFERTY</w:t>
      </w:r>
    </w:p>
    <w:p w14:paraId="33A401DB" w14:textId="77777777" w:rsidR="008044E8" w:rsidRPr="008044E8" w:rsidRDefault="008044E8" w:rsidP="008044E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5E806E6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044E8">
        <w:rPr>
          <w:sz w:val="20"/>
          <w:szCs w:val="20"/>
        </w:rPr>
        <w:t>NAZWA WYKONAWCY:……………………………………………………………………..</w:t>
      </w:r>
    </w:p>
    <w:p w14:paraId="215D8551" w14:textId="77777777" w:rsidR="008044E8" w:rsidRPr="008044E8" w:rsidRDefault="008044E8" w:rsidP="008044E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………………………………………………………………………………………………….</w:t>
      </w:r>
    </w:p>
    <w:p w14:paraId="1BD02D26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044E8">
        <w:rPr>
          <w:sz w:val="20"/>
          <w:szCs w:val="20"/>
        </w:rPr>
        <w:t>ADRES:…………………………………………………………………………………………</w:t>
      </w:r>
    </w:p>
    <w:p w14:paraId="1C60D18A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044E8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49536097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044E8">
        <w:rPr>
          <w:sz w:val="20"/>
          <w:szCs w:val="20"/>
          <w:lang w:val="de-DE"/>
        </w:rPr>
        <w:t>TEL.</w:t>
      </w:r>
      <w:r w:rsidRPr="008044E8">
        <w:rPr>
          <w:sz w:val="20"/>
          <w:szCs w:val="20"/>
        </w:rPr>
        <w:t>……………………………………………………………………………………………..</w:t>
      </w:r>
    </w:p>
    <w:p w14:paraId="1EAD694F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044E8">
        <w:rPr>
          <w:sz w:val="20"/>
          <w:szCs w:val="20"/>
          <w:lang w:val="de-DE"/>
        </w:rPr>
        <w:t xml:space="preserve">FAX </w:t>
      </w:r>
      <w:r w:rsidRPr="008044E8">
        <w:rPr>
          <w:sz w:val="20"/>
          <w:szCs w:val="20"/>
        </w:rPr>
        <w:t>…………………………………………………………………………………………….</w:t>
      </w:r>
    </w:p>
    <w:p w14:paraId="7DADB71D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044E8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C56D550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044E8">
        <w:rPr>
          <w:sz w:val="20"/>
          <w:szCs w:val="20"/>
          <w:lang w:val="de-DE"/>
        </w:rPr>
        <w:t xml:space="preserve">NIP…………………………………. </w:t>
      </w:r>
      <w:r w:rsidRPr="008044E8">
        <w:rPr>
          <w:sz w:val="20"/>
          <w:szCs w:val="20"/>
        </w:rPr>
        <w:t>REGON:………………………………………………...</w:t>
      </w:r>
    </w:p>
    <w:p w14:paraId="7A42289D" w14:textId="77777777" w:rsidR="008044E8" w:rsidRPr="008044E8" w:rsidRDefault="008044E8" w:rsidP="008044E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044E8">
        <w:rPr>
          <w:sz w:val="20"/>
          <w:szCs w:val="20"/>
        </w:rPr>
        <w:t>BANK/ NR KONTA ……………………………………………………………………………</w:t>
      </w:r>
    </w:p>
    <w:p w14:paraId="571D04F9" w14:textId="77777777" w:rsidR="008044E8" w:rsidRPr="008044E8" w:rsidRDefault="008044E8" w:rsidP="008044E8">
      <w:pPr>
        <w:spacing w:line="360" w:lineRule="auto"/>
        <w:rPr>
          <w:sz w:val="20"/>
          <w:szCs w:val="20"/>
        </w:rPr>
      </w:pPr>
      <w:r w:rsidRPr="008044E8">
        <w:rPr>
          <w:sz w:val="20"/>
          <w:szCs w:val="20"/>
        </w:rPr>
        <w:t>Do: Nazwa i siedziba Zamawiającego:</w:t>
      </w:r>
    </w:p>
    <w:p w14:paraId="0F549AB4" w14:textId="77777777" w:rsidR="008044E8" w:rsidRPr="008044E8" w:rsidRDefault="008044E8" w:rsidP="008044E8">
      <w:pPr>
        <w:ind w:right="-110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Akademia Górniczo - Hutnicza</w:t>
      </w:r>
    </w:p>
    <w:p w14:paraId="3BBFA17D" w14:textId="77777777" w:rsidR="008044E8" w:rsidRPr="008044E8" w:rsidRDefault="008044E8" w:rsidP="008044E8">
      <w:pPr>
        <w:ind w:right="-110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im. Stanisława Staszica w Krakowie</w:t>
      </w:r>
    </w:p>
    <w:p w14:paraId="41A317CB" w14:textId="77777777" w:rsidR="008044E8" w:rsidRPr="008044E8" w:rsidRDefault="008044E8" w:rsidP="008044E8">
      <w:pPr>
        <w:ind w:right="-110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 xml:space="preserve">Dział Zamówień Publicznych  </w:t>
      </w:r>
    </w:p>
    <w:p w14:paraId="28D4A95A" w14:textId="77777777" w:rsidR="008044E8" w:rsidRPr="008044E8" w:rsidRDefault="008044E8" w:rsidP="008044E8">
      <w:pPr>
        <w:ind w:right="-110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 xml:space="preserve">Al. Mickiewicza 30 </w:t>
      </w:r>
    </w:p>
    <w:p w14:paraId="0171BD09" w14:textId="77777777" w:rsidR="008044E8" w:rsidRPr="008044E8" w:rsidRDefault="008044E8" w:rsidP="008044E8">
      <w:pPr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 xml:space="preserve">30-059 Kraków,  </w:t>
      </w:r>
    </w:p>
    <w:p w14:paraId="036DC5DC" w14:textId="77777777" w:rsidR="008044E8" w:rsidRPr="008044E8" w:rsidRDefault="008044E8" w:rsidP="008044E8">
      <w:pPr>
        <w:ind w:firstLine="3969"/>
        <w:rPr>
          <w:b/>
          <w:sz w:val="20"/>
          <w:szCs w:val="20"/>
        </w:rPr>
      </w:pPr>
    </w:p>
    <w:p w14:paraId="254C3642" w14:textId="1BC80E1B" w:rsidR="008044E8" w:rsidRPr="008044E8" w:rsidRDefault="008044E8" w:rsidP="008044E8">
      <w:pPr>
        <w:widowControl w:val="0"/>
        <w:ind w:right="1"/>
        <w:jc w:val="both"/>
        <w:rPr>
          <w:sz w:val="20"/>
          <w:szCs w:val="20"/>
        </w:rPr>
      </w:pPr>
      <w:r w:rsidRPr="008044E8">
        <w:rPr>
          <w:sz w:val="20"/>
          <w:szCs w:val="20"/>
        </w:rPr>
        <w:t xml:space="preserve">Przystępując do postępowania o udzielenie zamówienia publicznego, którego przedmiotem jest </w:t>
      </w:r>
      <w:r w:rsidR="00FF0B23" w:rsidRPr="00FF0B23">
        <w:rPr>
          <w:b/>
          <w:sz w:val="20"/>
          <w:szCs w:val="20"/>
        </w:rPr>
        <w:t>dostawa karty pomiarowej pozwalającej na współpracę z czujnikami piezoelektrycznymi oraz akcelerometrami - KC-zp.272-715/21</w:t>
      </w:r>
      <w:r w:rsidRPr="008044E8">
        <w:rPr>
          <w:b/>
          <w:sz w:val="20"/>
          <w:szCs w:val="20"/>
        </w:rPr>
        <w:t xml:space="preserve">, </w:t>
      </w:r>
      <w:r w:rsidRPr="008044E8">
        <w:rPr>
          <w:sz w:val="20"/>
          <w:szCs w:val="20"/>
        </w:rPr>
        <w:t>oferuję realizację przedmiotu zamówienia, zgodnie z zasadami określonymi w specyfikacji warunków zamówienia.</w:t>
      </w:r>
    </w:p>
    <w:p w14:paraId="77CA3CD3" w14:textId="77777777" w:rsidR="008044E8" w:rsidRPr="008044E8" w:rsidRDefault="008044E8" w:rsidP="008044E8">
      <w:pPr>
        <w:tabs>
          <w:tab w:val="right" w:pos="9000"/>
        </w:tabs>
        <w:rPr>
          <w:sz w:val="20"/>
          <w:szCs w:val="20"/>
        </w:rPr>
      </w:pPr>
    </w:p>
    <w:p w14:paraId="248C6A12" w14:textId="523A868D" w:rsidR="008044E8" w:rsidRPr="008044E8" w:rsidRDefault="008044E8" w:rsidP="008044E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Cena netto za całość zamówienia:</w:t>
      </w:r>
      <w:r w:rsidR="00943618">
        <w:rPr>
          <w:b/>
          <w:sz w:val="20"/>
          <w:szCs w:val="20"/>
        </w:rPr>
        <w:t xml:space="preserve"> </w:t>
      </w:r>
      <w:r w:rsidRPr="008044E8">
        <w:rPr>
          <w:b/>
          <w:sz w:val="20"/>
          <w:szCs w:val="20"/>
        </w:rPr>
        <w:t>........................................................................</w:t>
      </w:r>
      <w:r w:rsidR="00943618">
        <w:rPr>
          <w:b/>
          <w:sz w:val="20"/>
          <w:szCs w:val="20"/>
        </w:rPr>
        <w:t>..</w:t>
      </w:r>
      <w:r w:rsidRPr="008044E8">
        <w:rPr>
          <w:b/>
          <w:sz w:val="20"/>
          <w:szCs w:val="20"/>
        </w:rPr>
        <w:t>. PLN</w:t>
      </w:r>
    </w:p>
    <w:p w14:paraId="39CDF6B4" w14:textId="77777777" w:rsidR="008044E8" w:rsidRPr="008044E8" w:rsidRDefault="008044E8" w:rsidP="008044E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D7E19C7" w14:textId="77777777" w:rsidR="008044E8" w:rsidRPr="008044E8" w:rsidRDefault="008044E8" w:rsidP="008044E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Cena brutto za całość zamówienia: ......................................................................... PLN</w:t>
      </w:r>
    </w:p>
    <w:p w14:paraId="59AFBE95" w14:textId="77777777" w:rsidR="008044E8" w:rsidRPr="008044E8" w:rsidRDefault="008044E8" w:rsidP="008044E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62F4B6C" w14:textId="787D1B45" w:rsidR="008044E8" w:rsidRPr="008044E8" w:rsidRDefault="008044E8" w:rsidP="008044E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Słownie brutto: .......................................................................................................................</w:t>
      </w:r>
      <w:r w:rsidR="00805ACA">
        <w:rPr>
          <w:sz w:val="20"/>
          <w:szCs w:val="20"/>
        </w:rPr>
        <w:t>.................................</w:t>
      </w:r>
    </w:p>
    <w:p w14:paraId="1F6D3A4A" w14:textId="77777777" w:rsidR="008044E8" w:rsidRPr="008044E8" w:rsidRDefault="008044E8" w:rsidP="008044E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C61EA5F" w14:textId="77777777" w:rsidR="008044E8" w:rsidRPr="008044E8" w:rsidRDefault="008044E8" w:rsidP="008044E8">
      <w:pPr>
        <w:widowControl w:val="0"/>
        <w:spacing w:line="360" w:lineRule="auto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Powyższa cena zawiera podatek VAT w wysokości .......... % tj. ……………………. PLN</w:t>
      </w:r>
    </w:p>
    <w:p w14:paraId="406DD6AA" w14:textId="023B1E22" w:rsidR="008044E8" w:rsidRPr="008044E8" w:rsidRDefault="008044E8" w:rsidP="00FF0B23">
      <w:pPr>
        <w:widowControl w:val="0"/>
        <w:spacing w:line="360" w:lineRule="auto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Producent/typ/model zaoferowanej</w:t>
      </w:r>
      <w:r w:rsidR="00FF0B23">
        <w:rPr>
          <w:b/>
          <w:sz w:val="20"/>
          <w:szCs w:val="20"/>
        </w:rPr>
        <w:t xml:space="preserve"> k</w:t>
      </w:r>
      <w:r w:rsidRPr="008044E8">
        <w:rPr>
          <w:b/>
          <w:sz w:val="20"/>
          <w:szCs w:val="20"/>
        </w:rPr>
        <w:t>arty pomiarowej</w:t>
      </w:r>
      <w:r w:rsidR="00FF0B23">
        <w:rPr>
          <w:b/>
          <w:sz w:val="20"/>
          <w:szCs w:val="20"/>
        </w:rPr>
        <w:t xml:space="preserve">: </w:t>
      </w:r>
      <w:r w:rsidR="00FF0B23" w:rsidRPr="00805ACA">
        <w:rPr>
          <w:bCs/>
          <w:sz w:val="20"/>
          <w:szCs w:val="20"/>
        </w:rPr>
        <w:t>………………………………………………………</w:t>
      </w:r>
      <w:r w:rsidR="00805ACA" w:rsidRPr="00805ACA">
        <w:rPr>
          <w:bCs/>
          <w:sz w:val="20"/>
          <w:szCs w:val="20"/>
        </w:rPr>
        <w:t>..</w:t>
      </w:r>
    </w:p>
    <w:p w14:paraId="7CDF8BCE" w14:textId="77777777" w:rsidR="008044E8" w:rsidRPr="008044E8" w:rsidRDefault="008044E8" w:rsidP="008044E8">
      <w:pPr>
        <w:widowControl w:val="0"/>
        <w:spacing w:line="360" w:lineRule="auto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Realizacja szkolenia</w:t>
      </w:r>
      <w:r w:rsidRPr="008044E8">
        <w:rPr>
          <w:b/>
          <w:color w:val="FF0000"/>
          <w:sz w:val="20"/>
          <w:szCs w:val="20"/>
        </w:rPr>
        <w:t>*</w:t>
      </w:r>
      <w:r w:rsidRPr="008044E8">
        <w:rPr>
          <w:b/>
          <w:sz w:val="20"/>
          <w:szCs w:val="20"/>
        </w:rPr>
        <w:t xml:space="preserve">: </w:t>
      </w:r>
    </w:p>
    <w:p w14:paraId="270365AF" w14:textId="77777777" w:rsidR="008044E8" w:rsidRPr="008044E8" w:rsidRDefault="008044E8" w:rsidP="008044E8">
      <w:pPr>
        <w:widowControl w:val="0"/>
        <w:spacing w:line="360" w:lineRule="auto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- zadeklarowana realizacja szkolenia wg wymagań wskazanych przez Zamawiającego w SWZ: TAK/NIE</w:t>
      </w:r>
      <w:r w:rsidRPr="008044E8">
        <w:rPr>
          <w:b/>
          <w:color w:val="FF0000"/>
          <w:sz w:val="20"/>
          <w:szCs w:val="20"/>
        </w:rPr>
        <w:t xml:space="preserve">** </w:t>
      </w:r>
      <w:r w:rsidRPr="008044E8">
        <w:rPr>
          <w:bCs/>
          <w:sz w:val="20"/>
          <w:szCs w:val="20"/>
          <w:highlight w:val="yellow"/>
        </w:rPr>
        <w:t>(kryterium oceny ofert)</w:t>
      </w:r>
    </w:p>
    <w:p w14:paraId="4860AA30" w14:textId="77777777" w:rsidR="008044E8" w:rsidRPr="008044E8" w:rsidRDefault="008044E8" w:rsidP="008044E8">
      <w:pPr>
        <w:widowControl w:val="0"/>
        <w:spacing w:line="360" w:lineRule="auto"/>
        <w:rPr>
          <w:b/>
          <w:sz w:val="20"/>
          <w:szCs w:val="20"/>
        </w:rPr>
      </w:pPr>
      <w:r w:rsidRPr="008044E8">
        <w:rPr>
          <w:b/>
          <w:color w:val="FF0000"/>
          <w:sz w:val="20"/>
          <w:szCs w:val="20"/>
        </w:rPr>
        <w:t>**</w:t>
      </w:r>
      <w:r w:rsidRPr="008044E8">
        <w:rPr>
          <w:b/>
          <w:sz w:val="20"/>
          <w:szCs w:val="20"/>
        </w:rPr>
        <w:t>należy zaznaczyć właściwą opcję</w:t>
      </w:r>
    </w:p>
    <w:p w14:paraId="3F6DD572" w14:textId="6DB371C1" w:rsidR="008044E8" w:rsidRPr="008044E8" w:rsidRDefault="008044E8" w:rsidP="008044E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 xml:space="preserve">Termin realizacji umowy: </w:t>
      </w:r>
      <w:r w:rsidRPr="008044E8">
        <w:rPr>
          <w:b/>
          <w:bCs/>
          <w:sz w:val="20"/>
          <w:szCs w:val="20"/>
        </w:rPr>
        <w:t xml:space="preserve">do </w:t>
      </w:r>
      <w:r w:rsidR="000948F8">
        <w:rPr>
          <w:b/>
          <w:bCs/>
          <w:sz w:val="20"/>
          <w:szCs w:val="20"/>
        </w:rPr>
        <w:t>120</w:t>
      </w:r>
      <w:r w:rsidRPr="008044E8">
        <w:rPr>
          <w:b/>
          <w:bCs/>
          <w:sz w:val="20"/>
          <w:szCs w:val="20"/>
        </w:rPr>
        <w:t xml:space="preserve"> dni od daty podpisania umowy.</w:t>
      </w:r>
    </w:p>
    <w:p w14:paraId="73A2405E" w14:textId="77777777" w:rsidR="008044E8" w:rsidRPr="008044E8" w:rsidRDefault="008044E8" w:rsidP="008044E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044E8">
        <w:rPr>
          <w:b/>
          <w:sz w:val="20"/>
          <w:szCs w:val="20"/>
        </w:rPr>
        <w:t>Okres udzielonej gwarancji wynosi:</w:t>
      </w:r>
      <w:r w:rsidRPr="008044E8">
        <w:rPr>
          <w:sz w:val="20"/>
          <w:szCs w:val="20"/>
        </w:rPr>
        <w:t xml:space="preserve"> …………</w:t>
      </w:r>
      <w:r w:rsidRPr="008044E8">
        <w:rPr>
          <w:b/>
          <w:bCs/>
          <w:sz w:val="20"/>
          <w:szCs w:val="20"/>
        </w:rPr>
        <w:t xml:space="preserve"> miesięcy</w:t>
      </w:r>
    </w:p>
    <w:p w14:paraId="328C3AB4" w14:textId="77777777" w:rsidR="008044E8" w:rsidRPr="008044E8" w:rsidRDefault="008044E8" w:rsidP="008044E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044E8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8044E8">
        <w:rPr>
          <w:b/>
          <w:sz w:val="20"/>
          <w:szCs w:val="20"/>
        </w:rPr>
        <w:t xml:space="preserve"> TAK/NIE</w:t>
      </w:r>
    </w:p>
    <w:p w14:paraId="48B4DC3D" w14:textId="77777777" w:rsidR="008044E8" w:rsidRPr="008044E8" w:rsidRDefault="008044E8" w:rsidP="008044E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044E8">
        <w:rPr>
          <w:b/>
          <w:sz w:val="20"/>
          <w:szCs w:val="20"/>
        </w:rPr>
        <w:lastRenderedPageBreak/>
        <w:t xml:space="preserve">Termin płatności: </w:t>
      </w:r>
      <w:r w:rsidRPr="008044E8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71E9A0" w14:textId="77777777" w:rsidR="008044E8" w:rsidRPr="008044E8" w:rsidRDefault="008044E8" w:rsidP="008044E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61C7451" w14:textId="77777777" w:rsidR="008044E8" w:rsidRPr="008044E8" w:rsidRDefault="008044E8" w:rsidP="008044E8">
      <w:pPr>
        <w:rPr>
          <w:b/>
          <w:sz w:val="20"/>
          <w:szCs w:val="20"/>
          <w:u w:val="single"/>
        </w:rPr>
      </w:pPr>
      <w:r w:rsidRPr="008044E8">
        <w:rPr>
          <w:sz w:val="20"/>
          <w:szCs w:val="20"/>
        </w:rPr>
        <w:br w:type="page"/>
      </w:r>
      <w:r w:rsidRPr="008044E8">
        <w:rPr>
          <w:b/>
          <w:sz w:val="20"/>
          <w:szCs w:val="20"/>
          <w:u w:val="single"/>
        </w:rPr>
        <w:lastRenderedPageBreak/>
        <w:t>Jednocześnie oświadczamy, że:</w:t>
      </w:r>
    </w:p>
    <w:p w14:paraId="3CA7356C" w14:textId="77777777" w:rsidR="008044E8" w:rsidRPr="008044E8" w:rsidRDefault="008044E8" w:rsidP="008044E8">
      <w:pPr>
        <w:rPr>
          <w:b/>
          <w:sz w:val="20"/>
          <w:szCs w:val="20"/>
          <w:u w:val="single"/>
        </w:rPr>
      </w:pPr>
    </w:p>
    <w:p w14:paraId="75B93C95" w14:textId="77777777" w:rsidR="008044E8" w:rsidRPr="008044E8" w:rsidRDefault="008044E8" w:rsidP="008044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044E8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E5623DA" w14:textId="77777777" w:rsidR="008044E8" w:rsidRPr="008044E8" w:rsidRDefault="008044E8" w:rsidP="008044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044E8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8044E8">
        <w:rPr>
          <w:color w:val="000000"/>
          <w:sz w:val="20"/>
          <w:szCs w:val="20"/>
        </w:rPr>
        <w:t xml:space="preserve"> i nie wnosimy do nich żadnych zastrzeżeń.</w:t>
      </w:r>
    </w:p>
    <w:p w14:paraId="29AA48A0" w14:textId="77777777" w:rsidR="008044E8" w:rsidRPr="008044E8" w:rsidRDefault="008044E8" w:rsidP="008044E8">
      <w:pPr>
        <w:numPr>
          <w:ilvl w:val="0"/>
          <w:numId w:val="1"/>
        </w:numPr>
        <w:jc w:val="both"/>
        <w:rPr>
          <w:sz w:val="20"/>
          <w:szCs w:val="20"/>
        </w:rPr>
      </w:pPr>
      <w:r w:rsidRPr="008044E8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B0E138" w14:textId="77777777" w:rsidR="008044E8" w:rsidRPr="008044E8" w:rsidRDefault="008044E8" w:rsidP="008044E8">
      <w:pPr>
        <w:ind w:left="360"/>
        <w:jc w:val="both"/>
        <w:rPr>
          <w:i/>
          <w:sz w:val="20"/>
          <w:szCs w:val="20"/>
        </w:rPr>
      </w:pPr>
      <w:r w:rsidRPr="008044E8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0BCD293" w14:textId="77777777" w:rsidR="008044E8" w:rsidRPr="008044E8" w:rsidRDefault="008044E8" w:rsidP="008044E8">
      <w:pPr>
        <w:ind w:left="360"/>
        <w:jc w:val="both"/>
        <w:rPr>
          <w:i/>
          <w:sz w:val="20"/>
          <w:szCs w:val="20"/>
        </w:rPr>
      </w:pPr>
      <w:r w:rsidRPr="008044E8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E711D7" w14:textId="77777777" w:rsidR="008044E8" w:rsidRPr="008044E8" w:rsidRDefault="008044E8" w:rsidP="008044E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44E8" w:rsidRPr="008044E8" w14:paraId="37D9EC1F" w14:textId="77777777" w:rsidTr="00844F4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44709" w14:textId="77777777" w:rsidR="008044E8" w:rsidRPr="008044E8" w:rsidRDefault="008044E8" w:rsidP="008044E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044E8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60D9F" w14:textId="77777777" w:rsidR="008044E8" w:rsidRPr="008044E8" w:rsidRDefault="008044E8" w:rsidP="008044E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044E8">
              <w:rPr>
                <w:sz w:val="20"/>
                <w:szCs w:val="20"/>
              </w:rPr>
              <w:t xml:space="preserve">Opis części zamówienia, którą wykonawca </w:t>
            </w:r>
          </w:p>
          <w:p w14:paraId="30854F13" w14:textId="77777777" w:rsidR="008044E8" w:rsidRPr="008044E8" w:rsidRDefault="008044E8" w:rsidP="008044E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044E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75C3B" w14:textId="77777777" w:rsidR="008044E8" w:rsidRPr="008044E8" w:rsidRDefault="008044E8" w:rsidP="008044E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044E8">
              <w:rPr>
                <w:sz w:val="20"/>
                <w:szCs w:val="20"/>
              </w:rPr>
              <w:t>Nazwa podwykonawcy</w:t>
            </w:r>
            <w:r w:rsidRPr="008044E8">
              <w:rPr>
                <w:sz w:val="20"/>
                <w:szCs w:val="20"/>
              </w:rPr>
              <w:br/>
              <w:t>(o ile jest znana)</w:t>
            </w:r>
          </w:p>
        </w:tc>
      </w:tr>
      <w:tr w:rsidR="008044E8" w:rsidRPr="008044E8" w14:paraId="5AC57CC9" w14:textId="77777777" w:rsidTr="00844F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42CF1" w14:textId="77777777" w:rsidR="008044E8" w:rsidRPr="008044E8" w:rsidRDefault="008044E8" w:rsidP="00804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DE8F" w14:textId="77777777" w:rsidR="008044E8" w:rsidRPr="008044E8" w:rsidRDefault="008044E8" w:rsidP="008044E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2F8F4" w14:textId="77777777" w:rsidR="008044E8" w:rsidRPr="008044E8" w:rsidRDefault="008044E8" w:rsidP="008044E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44E8" w:rsidRPr="008044E8" w14:paraId="50336212" w14:textId="77777777" w:rsidTr="00844F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1042F" w14:textId="77777777" w:rsidR="008044E8" w:rsidRPr="008044E8" w:rsidRDefault="008044E8" w:rsidP="00804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A5EC1" w14:textId="77777777" w:rsidR="008044E8" w:rsidRPr="008044E8" w:rsidRDefault="008044E8" w:rsidP="008044E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21098" w14:textId="77777777" w:rsidR="008044E8" w:rsidRPr="008044E8" w:rsidRDefault="008044E8" w:rsidP="008044E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637FC" w14:textId="77777777" w:rsidR="008044E8" w:rsidRPr="008044E8" w:rsidRDefault="008044E8" w:rsidP="008044E8">
      <w:pPr>
        <w:numPr>
          <w:ilvl w:val="0"/>
          <w:numId w:val="1"/>
        </w:numPr>
        <w:jc w:val="both"/>
        <w:rPr>
          <w:sz w:val="20"/>
          <w:szCs w:val="20"/>
        </w:rPr>
      </w:pPr>
      <w:r w:rsidRPr="008044E8">
        <w:rPr>
          <w:sz w:val="20"/>
          <w:szCs w:val="20"/>
        </w:rPr>
        <w:t>Upoważnionymi do reprezentowania naszej firmy są następujące osoby:</w:t>
      </w:r>
    </w:p>
    <w:p w14:paraId="46DEAA85" w14:textId="77777777" w:rsidR="008044E8" w:rsidRPr="008044E8" w:rsidRDefault="008044E8" w:rsidP="008044E8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8044E8">
        <w:rPr>
          <w:b/>
          <w:bCs/>
          <w:kern w:val="32"/>
          <w:sz w:val="20"/>
          <w:szCs w:val="20"/>
        </w:rPr>
        <w:tab/>
        <w:t>Imię i Nazwisko</w:t>
      </w:r>
      <w:r w:rsidRPr="008044E8">
        <w:rPr>
          <w:b/>
          <w:bCs/>
          <w:kern w:val="32"/>
          <w:sz w:val="20"/>
          <w:szCs w:val="20"/>
        </w:rPr>
        <w:tab/>
      </w:r>
      <w:r w:rsidRPr="008044E8">
        <w:rPr>
          <w:b/>
          <w:bCs/>
          <w:kern w:val="32"/>
          <w:sz w:val="20"/>
          <w:szCs w:val="20"/>
        </w:rPr>
        <w:tab/>
      </w:r>
      <w:r w:rsidRPr="008044E8">
        <w:rPr>
          <w:b/>
          <w:bCs/>
          <w:kern w:val="32"/>
          <w:sz w:val="20"/>
          <w:szCs w:val="20"/>
        </w:rPr>
        <w:tab/>
      </w:r>
      <w:r w:rsidRPr="008044E8">
        <w:rPr>
          <w:b/>
          <w:bCs/>
          <w:kern w:val="32"/>
          <w:sz w:val="20"/>
          <w:szCs w:val="20"/>
        </w:rPr>
        <w:tab/>
      </w:r>
      <w:r w:rsidRPr="008044E8">
        <w:rPr>
          <w:b/>
          <w:bCs/>
          <w:kern w:val="32"/>
          <w:sz w:val="20"/>
          <w:szCs w:val="20"/>
        </w:rPr>
        <w:tab/>
      </w:r>
      <w:r w:rsidRPr="008044E8">
        <w:rPr>
          <w:b/>
          <w:bCs/>
          <w:kern w:val="32"/>
          <w:sz w:val="20"/>
          <w:szCs w:val="20"/>
        </w:rPr>
        <w:tab/>
      </w:r>
      <w:r w:rsidRPr="008044E8">
        <w:rPr>
          <w:b/>
          <w:bCs/>
          <w:kern w:val="32"/>
          <w:sz w:val="20"/>
          <w:szCs w:val="20"/>
        </w:rPr>
        <w:tab/>
      </w:r>
    </w:p>
    <w:p w14:paraId="67408056" w14:textId="77777777" w:rsidR="008044E8" w:rsidRPr="008044E8" w:rsidRDefault="008044E8" w:rsidP="008044E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0886325" w14:textId="77777777" w:rsidR="008044E8" w:rsidRPr="008044E8" w:rsidRDefault="008044E8" w:rsidP="008044E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044E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044E8">
        <w:rPr>
          <w:sz w:val="20"/>
          <w:szCs w:val="20"/>
        </w:rPr>
        <w:tab/>
      </w:r>
      <w:r w:rsidRPr="008044E8">
        <w:rPr>
          <w:sz w:val="20"/>
          <w:szCs w:val="20"/>
        </w:rPr>
        <w:tab/>
        <w:t xml:space="preserve"> </w:t>
      </w:r>
    </w:p>
    <w:p w14:paraId="7B505E9A" w14:textId="77777777" w:rsidR="008044E8" w:rsidRPr="008044E8" w:rsidRDefault="008044E8" w:rsidP="008044E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554A23D1" w14:textId="77777777" w:rsidR="008044E8" w:rsidRPr="008044E8" w:rsidRDefault="008044E8" w:rsidP="008044E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044E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044E8">
        <w:rPr>
          <w:sz w:val="20"/>
          <w:szCs w:val="20"/>
        </w:rPr>
        <w:tab/>
      </w:r>
      <w:r w:rsidRPr="008044E8">
        <w:rPr>
          <w:sz w:val="20"/>
          <w:szCs w:val="20"/>
        </w:rPr>
        <w:tab/>
        <w:t xml:space="preserve"> </w:t>
      </w:r>
    </w:p>
    <w:p w14:paraId="184CFC18" w14:textId="77777777" w:rsidR="008044E8" w:rsidRPr="008044E8" w:rsidRDefault="008044E8" w:rsidP="008044E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5C6FDF29" w14:textId="77777777" w:rsidR="008044E8" w:rsidRPr="008044E8" w:rsidRDefault="008044E8" w:rsidP="008044E8">
      <w:pPr>
        <w:numPr>
          <w:ilvl w:val="0"/>
          <w:numId w:val="1"/>
        </w:numPr>
        <w:jc w:val="both"/>
        <w:rPr>
          <w:sz w:val="20"/>
          <w:szCs w:val="20"/>
        </w:rPr>
      </w:pPr>
      <w:r w:rsidRPr="008044E8">
        <w:rPr>
          <w:sz w:val="20"/>
          <w:szCs w:val="20"/>
        </w:rPr>
        <w:t>upoważnienie dla powyżej wskazanych osób wynika z następującego (</w:t>
      </w:r>
      <w:proofErr w:type="spellStart"/>
      <w:r w:rsidRPr="008044E8">
        <w:rPr>
          <w:sz w:val="20"/>
          <w:szCs w:val="20"/>
        </w:rPr>
        <w:t>ych</w:t>
      </w:r>
      <w:proofErr w:type="spellEnd"/>
      <w:r w:rsidRPr="008044E8">
        <w:rPr>
          <w:sz w:val="20"/>
          <w:szCs w:val="20"/>
        </w:rPr>
        <w:t>) dokumentu(ów)</w:t>
      </w:r>
    </w:p>
    <w:p w14:paraId="4AD11BCF" w14:textId="77777777" w:rsidR="008044E8" w:rsidRPr="008044E8" w:rsidRDefault="008044E8" w:rsidP="008044E8">
      <w:pPr>
        <w:jc w:val="both"/>
        <w:rPr>
          <w:sz w:val="20"/>
          <w:szCs w:val="20"/>
        </w:rPr>
      </w:pPr>
      <w:r w:rsidRPr="008044E8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324ADF6" w14:textId="77777777" w:rsidR="008044E8" w:rsidRPr="008044E8" w:rsidRDefault="008044E8" w:rsidP="008044E8">
      <w:pPr>
        <w:numPr>
          <w:ilvl w:val="0"/>
          <w:numId w:val="1"/>
        </w:numPr>
        <w:jc w:val="both"/>
        <w:rPr>
          <w:sz w:val="20"/>
          <w:szCs w:val="20"/>
        </w:rPr>
      </w:pPr>
      <w:r w:rsidRPr="008044E8">
        <w:rPr>
          <w:sz w:val="20"/>
          <w:szCs w:val="20"/>
        </w:rPr>
        <w:t>załącznikami do niniejszej oferty są:</w:t>
      </w:r>
    </w:p>
    <w:p w14:paraId="4132A76F" w14:textId="77777777" w:rsidR="008044E8" w:rsidRPr="008044E8" w:rsidRDefault="008044E8" w:rsidP="008044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………………………………………………………………………………………….</w:t>
      </w:r>
    </w:p>
    <w:p w14:paraId="4F4E2AD6" w14:textId="77777777" w:rsidR="008044E8" w:rsidRPr="008044E8" w:rsidRDefault="008044E8" w:rsidP="008044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……………………………………………..……………………………………………</w:t>
      </w:r>
    </w:p>
    <w:p w14:paraId="04CE2199" w14:textId="77777777" w:rsidR="008044E8" w:rsidRPr="008044E8" w:rsidRDefault="008044E8" w:rsidP="008044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2EB937D" w14:textId="77777777" w:rsidR="008044E8" w:rsidRPr="008044E8" w:rsidRDefault="008044E8" w:rsidP="008044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………………………………………………………………………………………….</w:t>
      </w:r>
    </w:p>
    <w:p w14:paraId="5286295B" w14:textId="77777777" w:rsidR="008044E8" w:rsidRPr="008044E8" w:rsidRDefault="008044E8" w:rsidP="008044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044E8">
        <w:rPr>
          <w:sz w:val="20"/>
          <w:szCs w:val="20"/>
        </w:rPr>
        <w:t>……………………………………………..……………………………………………</w:t>
      </w:r>
    </w:p>
    <w:p w14:paraId="7FED6724" w14:textId="77777777" w:rsidR="008044E8" w:rsidRPr="008044E8" w:rsidRDefault="008044E8" w:rsidP="008044E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19ABD2C" w14:textId="77777777" w:rsidR="008044E8" w:rsidRPr="008044E8" w:rsidRDefault="008044E8" w:rsidP="008044E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8044E8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8044E8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044E8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8044E8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044E8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8044E8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044E8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044E8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8582CCF" w14:textId="77777777" w:rsidR="008044E8" w:rsidRPr="008044E8" w:rsidRDefault="008044E8" w:rsidP="008044E8">
      <w:pPr>
        <w:rPr>
          <w:b/>
          <w:sz w:val="20"/>
          <w:szCs w:val="20"/>
          <w:u w:val="single"/>
        </w:rPr>
      </w:pPr>
    </w:p>
    <w:p w14:paraId="22ABB57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BD09F" w14:textId="77777777" w:rsidR="00736724" w:rsidRDefault="00736724">
      <w:r>
        <w:separator/>
      </w:r>
    </w:p>
  </w:endnote>
  <w:endnote w:type="continuationSeparator" w:id="0">
    <w:p w14:paraId="79BC3908" w14:textId="77777777" w:rsidR="00736724" w:rsidRDefault="00736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E09A1" w14:textId="77777777" w:rsidR="00025140" w:rsidRDefault="000251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9D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EC293" w14:textId="77777777" w:rsidR="00025140" w:rsidRDefault="000251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619AE" w14:textId="77777777" w:rsidR="00736724" w:rsidRDefault="00736724">
      <w:r>
        <w:separator/>
      </w:r>
    </w:p>
  </w:footnote>
  <w:footnote w:type="continuationSeparator" w:id="0">
    <w:p w14:paraId="1C5B6574" w14:textId="77777777" w:rsidR="00736724" w:rsidRDefault="00736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0FD2E" w14:textId="77777777" w:rsidR="00025140" w:rsidRDefault="000251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1C52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63E58" w14:textId="77777777" w:rsidR="00025140" w:rsidRDefault="000251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F5B08"/>
    <w:multiLevelType w:val="hybridMultilevel"/>
    <w:tmpl w:val="01A6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724"/>
    <w:rsid w:val="00012286"/>
    <w:rsid w:val="00025140"/>
    <w:rsid w:val="00071CCC"/>
    <w:rsid w:val="000948F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71E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6724"/>
    <w:rsid w:val="007748F0"/>
    <w:rsid w:val="007A4321"/>
    <w:rsid w:val="008044E8"/>
    <w:rsid w:val="00805ACA"/>
    <w:rsid w:val="00833933"/>
    <w:rsid w:val="00853083"/>
    <w:rsid w:val="008B2F0C"/>
    <w:rsid w:val="008B4928"/>
    <w:rsid w:val="008D2AB8"/>
    <w:rsid w:val="008F1C66"/>
    <w:rsid w:val="00943618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58E5F3"/>
  <w15:chartTrackingRefBased/>
  <w15:docId w15:val="{C2E07EA3-FFE5-4FFD-BCB7-DDF7DB54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518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2021-12-02T07:27:00Z</dcterms:created>
  <dcterms:modified xsi:type="dcterms:W3CDTF">2021-12-02T07:27:00Z</dcterms:modified>
</cp:coreProperties>
</file>