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08B8" w14:textId="0A9A632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03328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1FFB7E95" w14:textId="77777777" w:rsidTr="00AF7375">
        <w:tc>
          <w:tcPr>
            <w:tcW w:w="9104" w:type="dxa"/>
            <w:shd w:val="clear" w:color="auto" w:fill="auto"/>
          </w:tcPr>
          <w:p w14:paraId="3422394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33D94C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21C22" w:rsidRPr="00821C22">
        <w:rPr>
          <w:rFonts w:ascii="Times New Roman" w:eastAsia="Times New Roman" w:hAnsi="Times New Roman"/>
          <w:b/>
          <w:lang w:eastAsia="pl-PL"/>
        </w:rPr>
        <w:t>ZP/36/2021</w:t>
      </w:r>
    </w:p>
    <w:p w14:paraId="7623F0CD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BD9F18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313375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33EA4AD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54050C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6874AD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6551177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2FF26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16EFB8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9B5142E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21C22" w:rsidRPr="00821C22">
        <w:rPr>
          <w:rFonts w:ascii="Times New Roman" w:hAnsi="Times New Roman"/>
        </w:rPr>
        <w:t>(</w:t>
      </w:r>
      <w:proofErr w:type="spellStart"/>
      <w:r w:rsidR="00821C22" w:rsidRPr="00821C22">
        <w:rPr>
          <w:rFonts w:ascii="Times New Roman" w:hAnsi="Times New Roman"/>
        </w:rPr>
        <w:t>t.j</w:t>
      </w:r>
      <w:proofErr w:type="spellEnd"/>
      <w:r w:rsidR="00821C22" w:rsidRPr="00821C22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2D41F40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6EBF9B5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B812B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BB26E03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07335524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755F6DB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466BEB0" w14:textId="27A37214" w:rsidR="00E27ABB" w:rsidRDefault="00821C22" w:rsidP="00F6643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21C22">
        <w:rPr>
          <w:rFonts w:ascii="Times New Roman" w:eastAsia="Times New Roman" w:hAnsi="Times New Roman"/>
          <w:b/>
          <w:lang w:eastAsia="pl-PL"/>
        </w:rPr>
        <w:t xml:space="preserve">Świadczenie usług utrzymania czystości w zakresie strefy białej, dezynfekcji powierzchni, strefy szarej, terenów zewnętrznych oraz terenów zielonych Szpitala Specjalistycznego im. St. Żeromskiego SP ZOZ w Krakowie, os. Na Skarpie 66, 31-913 Kraków. </w:t>
      </w:r>
    </w:p>
    <w:p w14:paraId="64AE4638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CC8BBD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BDB1DB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700FE3EC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CA7CAE6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C1F9E44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4075FD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9F45302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D214B65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1562919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7381E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74AF18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121936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01FABF5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A14A6E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554B28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C7C98" w14:textId="77777777" w:rsidR="00AA5804" w:rsidRDefault="00AA5804" w:rsidP="00025386">
      <w:pPr>
        <w:spacing w:after="0" w:line="240" w:lineRule="auto"/>
      </w:pPr>
      <w:r>
        <w:separator/>
      </w:r>
    </w:p>
  </w:endnote>
  <w:endnote w:type="continuationSeparator" w:id="0">
    <w:p w14:paraId="23D8DA9B" w14:textId="77777777" w:rsidR="00AA5804" w:rsidRDefault="00AA58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30F69" w14:textId="77777777" w:rsidR="00821C22" w:rsidRDefault="00821C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4960D" w14:textId="77777777" w:rsidR="00025386" w:rsidRDefault="00903328" w:rsidP="00025386">
    <w:pPr>
      <w:pStyle w:val="Stopka"/>
      <w:tabs>
        <w:tab w:val="clear" w:pos="4536"/>
      </w:tabs>
      <w:jc w:val="center"/>
    </w:pPr>
    <w:r>
      <w:rPr>
        <w:noProof/>
      </w:rPr>
      <w:pict w14:anchorId="4D581BC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9D3BB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09219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9BC95" w14:textId="77777777" w:rsidR="00821C22" w:rsidRDefault="00821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FB7B2" w14:textId="77777777" w:rsidR="00AA5804" w:rsidRDefault="00AA5804" w:rsidP="00025386">
      <w:pPr>
        <w:spacing w:after="0" w:line="240" w:lineRule="auto"/>
      </w:pPr>
      <w:r>
        <w:separator/>
      </w:r>
    </w:p>
  </w:footnote>
  <w:footnote w:type="continuationSeparator" w:id="0">
    <w:p w14:paraId="414EE3FB" w14:textId="77777777" w:rsidR="00AA5804" w:rsidRDefault="00AA58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AED3A" w14:textId="77777777" w:rsidR="00821C22" w:rsidRDefault="00821C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88CAA" w14:textId="77777777" w:rsidR="00821C22" w:rsidRDefault="00821C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A2843" w14:textId="77777777" w:rsidR="00821C22" w:rsidRDefault="00821C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580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1C22"/>
    <w:rsid w:val="00824D73"/>
    <w:rsid w:val="00830970"/>
    <w:rsid w:val="008B797E"/>
    <w:rsid w:val="008F2498"/>
    <w:rsid w:val="00903328"/>
    <w:rsid w:val="0093388F"/>
    <w:rsid w:val="00A56A6F"/>
    <w:rsid w:val="00A87380"/>
    <w:rsid w:val="00AA5804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664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038FF"/>
  <w15:chartTrackingRefBased/>
  <w15:docId w15:val="{60FAAD59-E4D3-4209-8423-B25159404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2021-12-07T12:35:00Z</dcterms:created>
  <dcterms:modified xsi:type="dcterms:W3CDTF">2021-12-07T12:35:00Z</dcterms:modified>
</cp:coreProperties>
</file>