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88F23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930A4" w:rsidRPr="00E930A4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2F48354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A13DA76" w14:textId="77777777" w:rsidTr="005844F6">
        <w:tc>
          <w:tcPr>
            <w:tcW w:w="9104" w:type="dxa"/>
            <w:shd w:val="clear" w:color="auto" w:fill="F2F2F2"/>
          </w:tcPr>
          <w:p w14:paraId="0031303A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6B0E65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B80869F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E930A4" w:rsidRPr="00E930A4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CB94964" w14:textId="0A6EFBEC" w:rsidR="007324FC" w:rsidRPr="00E930A4" w:rsidRDefault="00AA39D6" w:rsidP="007324F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E930A4" w:rsidRPr="00E930A4">
        <w:rPr>
          <w:b/>
          <w:sz w:val="22"/>
          <w:szCs w:val="22"/>
        </w:rPr>
        <w:t xml:space="preserve">Świadczenie usług utrzymania czystości w zakresie strefy białej, </w:t>
      </w:r>
      <w:r w:rsidR="00886D36">
        <w:rPr>
          <w:b/>
          <w:sz w:val="22"/>
          <w:szCs w:val="22"/>
        </w:rPr>
        <w:t xml:space="preserve">dezynfekcji powierzchni, </w:t>
      </w:r>
      <w:r w:rsidR="00E930A4" w:rsidRPr="00E930A4">
        <w:rPr>
          <w:b/>
          <w:sz w:val="22"/>
          <w:szCs w:val="22"/>
        </w:rPr>
        <w:t>strefy szarej, terenów zewnętrznych oraz terenów zielonych Szpitala Specjalistycznego im. St. Żeromskiego SP ZOZ w Krakowie, os. Na Skarpie 66, 31-913 Kraków</w:t>
      </w:r>
      <w:r w:rsidR="00EE1F61">
        <w:rPr>
          <w:b/>
          <w:sz w:val="22"/>
          <w:szCs w:val="22"/>
        </w:rPr>
        <w:t>”</w:t>
      </w:r>
      <w:r w:rsidR="00E930A4" w:rsidRPr="00E930A4">
        <w:rPr>
          <w:b/>
          <w:sz w:val="22"/>
          <w:szCs w:val="22"/>
        </w:rPr>
        <w:t xml:space="preserve">. </w:t>
      </w:r>
    </w:p>
    <w:p w14:paraId="6B41740B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90DA76E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BDD1448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B5FE885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9"/>
        <w:gridCol w:w="6195"/>
      </w:tblGrid>
      <w:tr w:rsidR="00AE2ACB" w:rsidRPr="007677F8" w14:paraId="4E8F2D0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968126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96DC5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C028B20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5BE328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CA5B44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F4FDE6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89FF0F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AECF3C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9D98E73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7614AE9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7BFE5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324FC" w:rsidRPr="007677F8" w14:paraId="7E986C2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A3A9DC1" w14:textId="77777777" w:rsidR="007324FC" w:rsidRPr="00EB30B7" w:rsidRDefault="007324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B30B7">
              <w:rPr>
                <w:rFonts w:eastAsia="Calibri"/>
                <w:sz w:val="22"/>
                <w:szCs w:val="22"/>
              </w:rPr>
              <w:t>KRS</w:t>
            </w:r>
            <w:r w:rsidR="00EB30B7" w:rsidRPr="00EB30B7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65C2D5FE" w14:textId="77777777" w:rsidR="007324FC" w:rsidRPr="007677F8" w:rsidRDefault="007324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E6416D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387A102D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3DCB5980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</w:t>
            </w:r>
          </w:p>
          <w:p w14:paraId="3D356475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>Małe przedsiębiorstwo</w:t>
            </w:r>
          </w:p>
          <w:p w14:paraId="445BB7FE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</w:t>
            </w:r>
          </w:p>
          <w:p w14:paraId="0DAE5CCC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Jednoosobowa działalność gospodarcza </w:t>
            </w:r>
          </w:p>
          <w:p w14:paraId="752AC98F" w14:textId="77777777"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</w:t>
            </w:r>
          </w:p>
          <w:p w14:paraId="05836FC9" w14:textId="77777777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Inny rodzaj </w:t>
            </w:r>
            <w:r w:rsidR="00AE2ACB" w:rsidRPr="007677F8">
              <w:t>*</w:t>
            </w:r>
            <w:r w:rsidR="007324FC">
              <w:t>(należy podać)</w:t>
            </w:r>
          </w:p>
        </w:tc>
      </w:tr>
      <w:tr w:rsidR="007324FC" w:rsidRPr="007677F8" w14:paraId="7F682B8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0CBE429" w14:textId="77777777" w:rsidR="007324FC" w:rsidRDefault="007324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Osoba odpowiedzialna za realizację zamówienia </w:t>
            </w:r>
          </w:p>
        </w:tc>
        <w:tc>
          <w:tcPr>
            <w:tcW w:w="6237" w:type="dxa"/>
            <w:shd w:val="clear" w:color="auto" w:fill="auto"/>
          </w:tcPr>
          <w:p w14:paraId="28FCAE05" w14:textId="77777777" w:rsidR="000A319E" w:rsidRDefault="000A319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………………………………………………………….</w:t>
            </w:r>
          </w:p>
          <w:p w14:paraId="00ACC758" w14:textId="77777777" w:rsidR="007324FC" w:rsidRPr="004D0FFC" w:rsidRDefault="007324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Należy podać nazwisko i imię </w:t>
            </w:r>
            <w:r w:rsidR="000A319E">
              <w:t>,</w:t>
            </w:r>
            <w:r>
              <w:t xml:space="preserve"> tel.</w:t>
            </w:r>
            <w:r w:rsidR="000A319E">
              <w:t xml:space="preserve"> oraz</w:t>
            </w:r>
            <w:r>
              <w:t xml:space="preserve"> e-mail…………….</w:t>
            </w:r>
          </w:p>
        </w:tc>
      </w:tr>
    </w:tbl>
    <w:p w14:paraId="5A5BF211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14624D2C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1A37400B" w14:textId="77777777" w:rsidR="001550C4" w:rsidRDefault="001550C4" w:rsidP="001550C4">
      <w:pPr>
        <w:spacing w:line="100" w:lineRule="atLeast"/>
        <w:ind w:left="720"/>
        <w:jc w:val="both"/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1545"/>
        <w:gridCol w:w="1035"/>
        <w:gridCol w:w="598"/>
        <w:gridCol w:w="567"/>
        <w:gridCol w:w="850"/>
        <w:gridCol w:w="993"/>
        <w:gridCol w:w="992"/>
        <w:gridCol w:w="992"/>
        <w:gridCol w:w="1134"/>
      </w:tblGrid>
      <w:tr w:rsidR="001550C4" w14:paraId="728F1F4C" w14:textId="77777777" w:rsidTr="000A319E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A09C2B" w14:textId="77777777" w:rsidR="001550C4" w:rsidRDefault="001550C4" w:rsidP="0037778E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309403F9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6945F1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AD0A44" w14:textId="77777777" w:rsidR="001550C4" w:rsidRDefault="001550C4" w:rsidP="0037778E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076F92C5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5E4EA8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FC5A9F" w14:textId="4C0CAAB1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VAT</w:t>
            </w:r>
            <w:r w:rsidR="00676EEC">
              <w:rPr>
                <w:b/>
                <w:bCs/>
                <w:sz w:val="16"/>
                <w:szCs w:val="16"/>
              </w:rPr>
              <w:t xml:space="preserve"> w%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2D6C91" w14:textId="77777777"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  <w:p w14:paraId="17AAB23F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(kol.4 + kol.5)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84DDE0" w14:textId="6B64F007"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netto za 1 </w:t>
            </w:r>
            <w:r w:rsidR="00ED0A03">
              <w:rPr>
                <w:b/>
                <w:bCs/>
                <w:sz w:val="16"/>
                <w:szCs w:val="16"/>
              </w:rPr>
              <w:t xml:space="preserve">dzień </w:t>
            </w:r>
            <w:r>
              <w:rPr>
                <w:b/>
                <w:bCs/>
                <w:sz w:val="16"/>
                <w:szCs w:val="16"/>
              </w:rPr>
              <w:t>świadczenia usługi</w:t>
            </w:r>
          </w:p>
          <w:p w14:paraId="26409CB0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kol.4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C7DC43" w14:textId="0DE1143D"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</w:t>
            </w:r>
            <w:r w:rsidR="00ED0A03">
              <w:rPr>
                <w:b/>
                <w:bCs/>
                <w:sz w:val="16"/>
                <w:szCs w:val="16"/>
              </w:rPr>
              <w:t xml:space="preserve"> dzień</w:t>
            </w:r>
            <w:r>
              <w:rPr>
                <w:b/>
                <w:bCs/>
                <w:sz w:val="16"/>
                <w:szCs w:val="16"/>
              </w:rPr>
              <w:t xml:space="preserve"> świadczenia usługi</w:t>
            </w:r>
          </w:p>
          <w:p w14:paraId="6959C563" w14:textId="77777777"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kol.6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F65902" w14:textId="663158DD" w:rsidR="001550C4" w:rsidRDefault="001550C4" w:rsidP="0037778E">
            <w:pPr>
              <w:snapToGrid w:val="0"/>
              <w:spacing w:line="10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netto </w:t>
            </w:r>
            <w:r>
              <w:rPr>
                <w:b/>
                <w:bCs/>
                <w:sz w:val="16"/>
                <w:szCs w:val="16"/>
              </w:rPr>
              <w:br/>
            </w:r>
            <w:r w:rsidRPr="00CB1A30">
              <w:rPr>
                <w:b/>
                <w:bCs/>
                <w:color w:val="FF0000"/>
                <w:sz w:val="16"/>
                <w:szCs w:val="16"/>
              </w:rPr>
              <w:t xml:space="preserve">za </w:t>
            </w:r>
            <w:r w:rsidR="00ED0A03">
              <w:rPr>
                <w:b/>
                <w:bCs/>
                <w:color w:val="FF0000"/>
                <w:sz w:val="16"/>
                <w:szCs w:val="16"/>
              </w:rPr>
              <w:t>51 dni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i/>
                <w:iCs/>
                <w:sz w:val="16"/>
                <w:szCs w:val="16"/>
              </w:rPr>
              <w:t xml:space="preserve">(kol.7 x </w:t>
            </w:r>
            <w:r w:rsidR="00B02414">
              <w:rPr>
                <w:i/>
                <w:iCs/>
                <w:sz w:val="16"/>
                <w:szCs w:val="16"/>
              </w:rPr>
              <w:t xml:space="preserve"> 51 dni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C166BD" w14:textId="0E06BCD0" w:rsidR="001550C4" w:rsidRDefault="001550C4" w:rsidP="0037778E">
            <w:pPr>
              <w:snapToGrid w:val="0"/>
              <w:spacing w:line="100" w:lineRule="atLeast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  <w:r>
              <w:rPr>
                <w:b/>
                <w:bCs/>
                <w:sz w:val="16"/>
                <w:szCs w:val="16"/>
              </w:rPr>
              <w:br/>
            </w:r>
            <w:r w:rsidRPr="00CB1A30">
              <w:rPr>
                <w:b/>
                <w:bCs/>
                <w:color w:val="FF0000"/>
                <w:sz w:val="16"/>
                <w:szCs w:val="16"/>
              </w:rPr>
              <w:t xml:space="preserve">za </w:t>
            </w:r>
            <w:r w:rsidR="00ED0A03">
              <w:rPr>
                <w:b/>
                <w:bCs/>
                <w:color w:val="FF0000"/>
                <w:sz w:val="16"/>
                <w:szCs w:val="16"/>
              </w:rPr>
              <w:t>51 dni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i/>
                <w:iCs/>
                <w:sz w:val="16"/>
                <w:szCs w:val="16"/>
              </w:rPr>
              <w:t xml:space="preserve">(kol.8 x </w:t>
            </w:r>
            <w:r w:rsidR="00B02414">
              <w:rPr>
                <w:i/>
                <w:iCs/>
                <w:sz w:val="16"/>
                <w:szCs w:val="16"/>
              </w:rPr>
              <w:t>51 dni</w:t>
            </w:r>
            <w:r>
              <w:rPr>
                <w:i/>
                <w:iCs/>
                <w:sz w:val="16"/>
                <w:szCs w:val="16"/>
              </w:rPr>
              <w:t>)</w:t>
            </w:r>
          </w:p>
        </w:tc>
      </w:tr>
      <w:tr w:rsidR="001550C4" w14:paraId="498BA84F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B0A11D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21D523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FA8672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047803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7CF890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588541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FCD965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2CB5CF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478FED" w14:textId="77777777"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696D1C" w14:textId="77777777" w:rsidR="001550C4" w:rsidRDefault="001550C4" w:rsidP="0037778E">
            <w:pPr>
              <w:pStyle w:val="Zawartotabeli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</w:tr>
      <w:tr w:rsidR="001550C4" w14:paraId="66951F34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4B013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4DA3866B" w14:textId="77777777" w:rsidR="001550C4" w:rsidRDefault="001550C4" w:rsidP="0037778E">
            <w:pPr>
              <w:pStyle w:val="Zawartotabeli"/>
              <w:jc w:val="center"/>
            </w:pPr>
          </w:p>
          <w:p w14:paraId="15689595" w14:textId="77777777" w:rsidR="001550C4" w:rsidRDefault="001550C4" w:rsidP="0037778E">
            <w:pPr>
              <w:pStyle w:val="Zawartotabeli"/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F3F61" w14:textId="094C8A0B" w:rsidR="001550C4" w:rsidRDefault="001550C4" w:rsidP="0037778E">
            <w:pPr>
              <w:pStyle w:val="Zawartotabeli"/>
            </w:pPr>
            <w:r>
              <w:t xml:space="preserve">Utrzymanie czystości w zakresie strefy </w:t>
            </w:r>
            <w:r w:rsidR="000A319E">
              <w:t xml:space="preserve">szpitalnej </w:t>
            </w:r>
            <w:r>
              <w:t xml:space="preserve">„białej” </w:t>
            </w:r>
            <w:r w:rsidR="00ED0A03">
              <w:lastRenderedPageBreak/>
              <w:t xml:space="preserve">(powierzchnia pozioma szpitalna) </w:t>
            </w:r>
            <w:r>
              <w:t xml:space="preserve">łącznie </w:t>
            </w:r>
            <w:r>
              <w:br/>
              <w:t>z kosztami materiałowymi</w:t>
            </w:r>
          </w:p>
          <w:p w14:paraId="5D6F6CAA" w14:textId="77777777" w:rsidR="001550C4" w:rsidRDefault="001550C4" w:rsidP="0037778E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89C56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5D825C44" w14:textId="77777777" w:rsidR="001550C4" w:rsidRDefault="001550C4" w:rsidP="0037778E">
            <w:pPr>
              <w:pStyle w:val="Zawartotabeli"/>
              <w:jc w:val="center"/>
            </w:pPr>
          </w:p>
          <w:p w14:paraId="6D1A926A" w14:textId="77777777" w:rsidR="001550C4" w:rsidRDefault="001550C4" w:rsidP="0037778E">
            <w:pPr>
              <w:pStyle w:val="Zawartotabeli"/>
              <w:jc w:val="center"/>
            </w:pPr>
          </w:p>
          <w:p w14:paraId="2F6FD40F" w14:textId="6DEE1FFE" w:rsidR="001550C4" w:rsidRDefault="00ED0A03" w:rsidP="0037778E">
            <w:pPr>
              <w:pStyle w:val="Zawartotabeli"/>
              <w:jc w:val="center"/>
            </w:pPr>
            <w:r>
              <w:t>6654</w:t>
            </w:r>
            <w:r w:rsidR="001550C4">
              <w:t xml:space="preserve"> m</w:t>
            </w:r>
            <w:r w:rsidR="001550C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271E7C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96F7D" w14:textId="5E2F3E5A" w:rsidR="001550C4" w:rsidRDefault="00676EEC" w:rsidP="0037778E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6CC5F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B6107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E647F2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2F92A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D899D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ED0A03" w14:paraId="63D55456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EAB9E" w14:textId="0A115DC8" w:rsidR="00ED0A03" w:rsidRDefault="00ED0A03" w:rsidP="0037778E">
            <w:pPr>
              <w:pStyle w:val="Zawartotabeli"/>
              <w:snapToGrid w:val="0"/>
              <w:jc w:val="center"/>
            </w:pPr>
            <w:r>
              <w:t>2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C1A3E" w14:textId="7401FF48" w:rsidR="00ED0A03" w:rsidRDefault="00A43E1A" w:rsidP="00ED0A03">
            <w:pPr>
              <w:pStyle w:val="Zawartotabeli"/>
            </w:pPr>
            <w:r>
              <w:t xml:space="preserve">Dezynfekcja  - </w:t>
            </w:r>
            <w:r w:rsidR="00ED0A03">
              <w:t xml:space="preserve">Utrzymanie czystości w zakresie strefy szpitalnej „białej” (powierzchnia pozioma dezynfekcja) łącznie </w:t>
            </w:r>
            <w:r w:rsidR="00ED0A03">
              <w:br/>
              <w:t>z kosztami materiałowymi</w:t>
            </w:r>
          </w:p>
          <w:p w14:paraId="11DA8246" w14:textId="77777777" w:rsidR="00ED0A03" w:rsidRDefault="00ED0A03" w:rsidP="0037778E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481EA" w14:textId="6734392D" w:rsidR="00ED0A03" w:rsidRDefault="00ED0A03" w:rsidP="0037778E">
            <w:pPr>
              <w:pStyle w:val="Zawartotabeli"/>
              <w:snapToGrid w:val="0"/>
              <w:jc w:val="center"/>
            </w:pPr>
            <w:r>
              <w:t>7266 m</w:t>
            </w:r>
            <w:r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89040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2C177" w14:textId="4ADE1CD7" w:rsidR="00ED0A03" w:rsidRDefault="00676EEC" w:rsidP="0037778E">
            <w:pPr>
              <w:pStyle w:val="Zawartotabeli"/>
              <w:snapToGrid w:val="0"/>
            </w:pPr>
            <w:r>
              <w:t>Zw.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44C061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953463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078A10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486851" w14:textId="77777777" w:rsidR="00ED0A03" w:rsidRDefault="00ED0A03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D6E9D5" w14:textId="77777777" w:rsidR="00ED0A03" w:rsidRDefault="00ED0A03" w:rsidP="0037778E">
            <w:pPr>
              <w:pStyle w:val="Zawartotabeli"/>
              <w:snapToGrid w:val="0"/>
            </w:pPr>
          </w:p>
        </w:tc>
      </w:tr>
      <w:tr w:rsidR="001550C4" w14:paraId="46D5AF7A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DAFF90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498AD97B" w14:textId="77777777" w:rsidR="001550C4" w:rsidRDefault="001550C4" w:rsidP="0037778E">
            <w:pPr>
              <w:pStyle w:val="Zawartotabeli"/>
              <w:jc w:val="center"/>
            </w:pPr>
          </w:p>
          <w:p w14:paraId="6EC616EE" w14:textId="4A9E5858" w:rsidR="001550C4" w:rsidRDefault="00ED0A03" w:rsidP="0037778E">
            <w:pPr>
              <w:pStyle w:val="Zawartotabeli"/>
              <w:jc w:val="center"/>
            </w:pPr>
            <w:r>
              <w:t>3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6A91BC" w14:textId="77777777" w:rsidR="001550C4" w:rsidRDefault="001550C4" w:rsidP="0037778E">
            <w:pPr>
              <w:pStyle w:val="Zawartotabeli"/>
            </w:pPr>
            <w:r>
              <w:t xml:space="preserve">Utrzymanie czystości w zakresie strefy „szarej' </w:t>
            </w:r>
            <w:r w:rsidR="000A319E">
              <w:t xml:space="preserve">(sprzątanie zwykłe) </w:t>
            </w:r>
            <w:r>
              <w:t xml:space="preserve">łącznie </w:t>
            </w:r>
            <w:r>
              <w:br/>
              <w:t>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5BB14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00C6C9AF" w14:textId="77777777" w:rsidR="001550C4" w:rsidRDefault="001550C4" w:rsidP="0037778E">
            <w:pPr>
              <w:pStyle w:val="Zawartotabeli"/>
              <w:jc w:val="center"/>
            </w:pPr>
          </w:p>
          <w:p w14:paraId="6533E2C3" w14:textId="77777777" w:rsidR="001550C4" w:rsidRDefault="001550C4" w:rsidP="0037778E">
            <w:pPr>
              <w:pStyle w:val="Zawartotabeli"/>
              <w:jc w:val="center"/>
            </w:pPr>
            <w:r>
              <w:t>7 </w:t>
            </w:r>
            <w:r>
              <w:rPr>
                <w:rFonts w:eastAsia="Calibri"/>
              </w:rPr>
              <w:t xml:space="preserve">500 </w:t>
            </w: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8F48C8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E7DBDA" w14:textId="541F6FE0" w:rsidR="001550C4" w:rsidRDefault="00676EEC" w:rsidP="0037778E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A00B3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29D04F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29352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8D37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53BD8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1550C4" w14:paraId="5BE0D0A5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9A547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030652FD" w14:textId="77777777" w:rsidR="001550C4" w:rsidRDefault="001550C4" w:rsidP="0037778E">
            <w:pPr>
              <w:pStyle w:val="Zawartotabeli"/>
              <w:jc w:val="center"/>
            </w:pPr>
          </w:p>
          <w:p w14:paraId="24AA5E3F" w14:textId="76B80E91" w:rsidR="001550C4" w:rsidRDefault="00ED0A03" w:rsidP="0037778E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EE626B" w14:textId="77777777" w:rsidR="001550C4" w:rsidRDefault="001550C4" w:rsidP="0037778E">
            <w:pPr>
              <w:pStyle w:val="Zawartotabeli"/>
            </w:pPr>
            <w:r>
              <w:t xml:space="preserve">Utrzymanie czystości terenów zewnętrznych </w:t>
            </w:r>
            <w:r w:rsidR="000A319E">
              <w:t xml:space="preserve">(dróg, chodników, parkingów) </w:t>
            </w:r>
            <w:r>
              <w:t>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4270F2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79F3D817" w14:textId="77777777" w:rsidR="001550C4" w:rsidRDefault="001550C4" w:rsidP="0037778E">
            <w:pPr>
              <w:pStyle w:val="Zawartotabeli"/>
              <w:jc w:val="center"/>
            </w:pPr>
          </w:p>
          <w:p w14:paraId="1AB5E504" w14:textId="77777777" w:rsidR="001550C4" w:rsidRDefault="001550C4" w:rsidP="0037778E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F8B44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E8E1E" w14:textId="5513C422" w:rsidR="001550C4" w:rsidRDefault="00676EEC" w:rsidP="0037778E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EC347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66557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A9FD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976E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823C4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1550C4" w14:paraId="7F559E8D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B13DDB" w14:textId="26DCD51C" w:rsidR="001550C4" w:rsidRDefault="00ED0A03" w:rsidP="0037778E">
            <w:pPr>
              <w:pStyle w:val="Zawartotabeli"/>
              <w:jc w:val="center"/>
            </w:pPr>
            <w:r>
              <w:t>5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9EEB53" w14:textId="77777777" w:rsidR="001550C4" w:rsidRDefault="001550C4" w:rsidP="0037778E">
            <w:pPr>
              <w:pStyle w:val="Zawartotabeli"/>
            </w:pPr>
            <w:r>
              <w:t>Utrzymanie czystości terenów zielonych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6B727" w14:textId="77777777" w:rsidR="001550C4" w:rsidRDefault="001550C4" w:rsidP="0037778E">
            <w:pPr>
              <w:pStyle w:val="Zawartotabeli"/>
              <w:snapToGrid w:val="0"/>
              <w:jc w:val="center"/>
            </w:pPr>
          </w:p>
          <w:p w14:paraId="179D3181" w14:textId="77777777" w:rsidR="001550C4" w:rsidRDefault="001550C4" w:rsidP="0037778E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80EFA5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62EE2" w14:textId="274797D2" w:rsidR="001550C4" w:rsidRDefault="00676EEC" w:rsidP="0037778E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178CF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45579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3FC63E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516B6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503F5" w14:textId="77777777" w:rsidR="001550C4" w:rsidRDefault="001550C4" w:rsidP="0037778E">
            <w:pPr>
              <w:pStyle w:val="Zawartotabeli"/>
              <w:snapToGrid w:val="0"/>
            </w:pPr>
          </w:p>
        </w:tc>
      </w:tr>
      <w:tr w:rsidR="001550C4" w14:paraId="7B9F973B" w14:textId="77777777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076A5" w14:textId="3C959729" w:rsidR="001550C4" w:rsidRDefault="00B02414" w:rsidP="0037778E">
            <w:pPr>
              <w:pStyle w:val="Zawartotabeli"/>
              <w:jc w:val="center"/>
              <w:rPr>
                <w:b/>
                <w:bCs/>
              </w:rPr>
            </w:pPr>
            <w:r>
              <w:t>6</w:t>
            </w:r>
          </w:p>
        </w:tc>
        <w:tc>
          <w:tcPr>
            <w:tcW w:w="6580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C44F51" w14:textId="77777777" w:rsidR="001550C4" w:rsidRDefault="001550C4" w:rsidP="0037778E">
            <w:pPr>
              <w:pStyle w:val="Zawartotabeli"/>
              <w:jc w:val="center"/>
            </w:pPr>
            <w:r>
              <w:rPr>
                <w:b/>
                <w:bCs/>
              </w:rPr>
              <w:t>RAZEM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2392D2" w14:textId="77777777"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44533" w14:textId="77777777" w:rsidR="001550C4" w:rsidRDefault="001550C4" w:rsidP="0037778E">
            <w:pPr>
              <w:pStyle w:val="Zawartotabeli"/>
              <w:snapToGrid w:val="0"/>
            </w:pPr>
          </w:p>
        </w:tc>
      </w:tr>
    </w:tbl>
    <w:p w14:paraId="3479AD3E" w14:textId="77777777" w:rsidR="007324FC" w:rsidRDefault="007324FC" w:rsidP="007324FC">
      <w:pPr>
        <w:tabs>
          <w:tab w:val="left" w:pos="300"/>
        </w:tabs>
        <w:suppressAutoHyphens/>
        <w:spacing w:line="200" w:lineRule="atLeast"/>
        <w:jc w:val="both"/>
        <w:rPr>
          <w:rFonts w:eastAsia="TimesNewRomanPSMT"/>
          <w:sz w:val="20"/>
          <w:szCs w:val="20"/>
        </w:rPr>
      </w:pPr>
    </w:p>
    <w:p w14:paraId="3AF7F246" w14:textId="77777777" w:rsidR="007324FC" w:rsidRPr="0097776D" w:rsidRDefault="007324FC" w:rsidP="007324FC">
      <w:pPr>
        <w:pStyle w:val="Akapitzlist"/>
        <w:spacing w:after="120" w:line="276" w:lineRule="auto"/>
        <w:ind w:left="0"/>
        <w:jc w:val="both"/>
        <w:rPr>
          <w:sz w:val="22"/>
        </w:rPr>
      </w:pPr>
    </w:p>
    <w:p w14:paraId="55163D99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5145EC13" w14:textId="6BDD480C" w:rsidR="007324FC" w:rsidRPr="0097776D" w:rsidRDefault="006D09E0" w:rsidP="007324FC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 xml:space="preserve">Cena oferty </w:t>
      </w:r>
      <w:r w:rsidR="007324FC">
        <w:rPr>
          <w:sz w:val="22"/>
        </w:rPr>
        <w:t>(razem pkt 1-</w:t>
      </w:r>
      <w:r w:rsidR="00B02414">
        <w:rPr>
          <w:sz w:val="22"/>
        </w:rPr>
        <w:t>5</w:t>
      </w:r>
      <w:r w:rsidR="007324FC">
        <w:rPr>
          <w:sz w:val="22"/>
        </w:rPr>
        <w:t xml:space="preserve">) </w:t>
      </w:r>
      <w:r w:rsidR="001550C4">
        <w:rPr>
          <w:rFonts w:eastAsia="TimesNewRomanPSMT"/>
          <w:sz w:val="20"/>
          <w:szCs w:val="20"/>
        </w:rPr>
        <w:t>za cały okres obowiązywania umowy</w:t>
      </w:r>
      <w:r w:rsidR="001550C4" w:rsidRPr="0097776D">
        <w:rPr>
          <w:sz w:val="22"/>
        </w:rPr>
        <w:t xml:space="preserve"> </w:t>
      </w:r>
      <w:r w:rsidRPr="0097776D">
        <w:rPr>
          <w:sz w:val="22"/>
        </w:rPr>
        <w:t xml:space="preserve">wynosi: </w:t>
      </w:r>
      <w:r w:rsidR="007324FC">
        <w:rPr>
          <w:sz w:val="22"/>
        </w:rPr>
        <w:t>________________________________________________________________________</w:t>
      </w:r>
      <w:r w:rsidR="007324FC" w:rsidRPr="0097776D">
        <w:rPr>
          <w:sz w:val="22"/>
        </w:rPr>
        <w:t xml:space="preserve"> </w:t>
      </w:r>
      <w:r w:rsidR="007324FC">
        <w:rPr>
          <w:sz w:val="22"/>
        </w:rPr>
        <w:t xml:space="preserve"> </w:t>
      </w:r>
      <w:r w:rsidR="007324FC" w:rsidRPr="0097776D">
        <w:rPr>
          <w:sz w:val="22"/>
        </w:rPr>
        <w:t xml:space="preserve">zł </w:t>
      </w:r>
      <w:r w:rsidR="007324FC">
        <w:rPr>
          <w:sz w:val="22"/>
        </w:rPr>
        <w:t>netto</w:t>
      </w:r>
    </w:p>
    <w:p w14:paraId="027E7869" w14:textId="77777777" w:rsidR="006B63D6" w:rsidRPr="0097776D" w:rsidRDefault="006B63D6" w:rsidP="007324FC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48DE1003" w14:textId="77777777" w:rsidR="007324FC" w:rsidRDefault="007324FC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0A1921F4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138567A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95A28B6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42D8B645" w14:textId="77777777" w:rsidR="001550C4" w:rsidRDefault="001550C4" w:rsidP="001550C4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14:paraId="0ED54671" w14:textId="77777777" w:rsidR="007324FC" w:rsidRPr="006351F1" w:rsidRDefault="007324FC" w:rsidP="006351F1">
      <w:pPr>
        <w:spacing w:before="120" w:line="276" w:lineRule="auto"/>
        <w:jc w:val="both"/>
        <w:rPr>
          <w:sz w:val="20"/>
          <w:szCs w:val="20"/>
        </w:rPr>
      </w:pPr>
    </w:p>
    <w:p w14:paraId="26FC1A92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30940B63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A859F38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uważamy się za związanych niniejszą ofertą na czas wskazany w Specyfikacji Warunków Zamówienia;</w:t>
      </w:r>
    </w:p>
    <w:p w14:paraId="333A0169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54D95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E63003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236B7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EDDEA2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026BB54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153A1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0AE1D4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B353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2C0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4758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2826E6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6073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457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AB3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D1A1E8" w14:textId="77777777" w:rsidR="007324FC" w:rsidRDefault="007324FC" w:rsidP="00F31E7D">
      <w:pPr>
        <w:spacing w:before="120" w:line="276" w:lineRule="auto"/>
        <w:jc w:val="both"/>
        <w:rPr>
          <w:sz w:val="22"/>
        </w:rPr>
      </w:pPr>
    </w:p>
    <w:p w14:paraId="353D283C" w14:textId="77777777" w:rsidR="001C15A4" w:rsidRPr="00F31E7D" w:rsidRDefault="001C15A4" w:rsidP="00F31E7D">
      <w:pPr>
        <w:spacing w:before="120" w:line="276" w:lineRule="auto"/>
        <w:jc w:val="both"/>
        <w:rPr>
          <w:sz w:val="22"/>
        </w:rPr>
      </w:pPr>
    </w:p>
    <w:p w14:paraId="063D4F75" w14:textId="77777777" w:rsidR="00F31E7D" w:rsidRDefault="00F31E7D" w:rsidP="002B773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Deklarujemy, </w:t>
      </w:r>
      <w:r w:rsidR="008243D6">
        <w:rPr>
          <w:sz w:val="22"/>
        </w:rPr>
        <w:t>że zatrudni</w:t>
      </w:r>
      <w:r w:rsidR="001C15A4">
        <w:rPr>
          <w:sz w:val="22"/>
        </w:rPr>
        <w:t>enie będzie wynosiło</w:t>
      </w:r>
      <w:r w:rsidR="008243D6">
        <w:rPr>
          <w:sz w:val="22"/>
        </w:rPr>
        <w:t xml:space="preserve">: </w:t>
      </w:r>
    </w:p>
    <w:p w14:paraId="791DDDD1" w14:textId="77777777" w:rsidR="00F31E7D" w:rsidRPr="00B02414" w:rsidRDefault="00F31E7D" w:rsidP="00F31E7D">
      <w:pPr>
        <w:pStyle w:val="Akapitzlist"/>
        <w:spacing w:before="60" w:after="120" w:line="259" w:lineRule="auto"/>
        <w:ind w:left="644"/>
        <w:jc w:val="both"/>
        <w:rPr>
          <w:b/>
          <w:bCs/>
          <w:color w:val="000000" w:themeColor="text1"/>
        </w:rPr>
      </w:pPr>
      <w:r w:rsidRPr="00B02414">
        <w:rPr>
          <w:color w:val="000000" w:themeColor="text1"/>
        </w:rPr>
        <w:t xml:space="preserve">1) </w:t>
      </w:r>
      <w:r w:rsidR="008243D6" w:rsidRPr="00B02414">
        <w:rPr>
          <w:color w:val="000000" w:themeColor="text1"/>
        </w:rPr>
        <w:t xml:space="preserve"> </w:t>
      </w:r>
      <w:r w:rsidRPr="00B02414">
        <w:rPr>
          <w:color w:val="000000" w:themeColor="text1"/>
        </w:rPr>
        <w:t xml:space="preserve">od 20% do 25% </w:t>
      </w:r>
      <w:r w:rsidR="0087753B" w:rsidRPr="00B02414">
        <w:rPr>
          <w:color w:val="000000" w:themeColor="text1"/>
        </w:rPr>
        <w:t xml:space="preserve">osób niepełnosprawnych </w:t>
      </w:r>
      <w:r w:rsidRPr="00B02414">
        <w:rPr>
          <w:color w:val="000000" w:themeColor="text1"/>
        </w:rPr>
        <w:t xml:space="preserve">……………………………(Tak/nie)* należy podać </w:t>
      </w:r>
    </w:p>
    <w:p w14:paraId="09D3A27A" w14:textId="77777777" w:rsidR="00F31E7D" w:rsidRPr="00B02414" w:rsidRDefault="00F31E7D" w:rsidP="00F31E7D">
      <w:pPr>
        <w:pStyle w:val="Akapitzlist"/>
        <w:spacing w:before="60" w:after="120" w:line="259" w:lineRule="auto"/>
        <w:ind w:left="644"/>
        <w:jc w:val="both"/>
        <w:rPr>
          <w:b/>
          <w:bCs/>
          <w:color w:val="000000" w:themeColor="text1"/>
        </w:rPr>
      </w:pPr>
      <w:r w:rsidRPr="00B02414">
        <w:rPr>
          <w:color w:val="000000" w:themeColor="text1"/>
        </w:rPr>
        <w:t xml:space="preserve">2) od 26% do 35 % </w:t>
      </w:r>
      <w:r w:rsidR="0087753B" w:rsidRPr="00B02414">
        <w:rPr>
          <w:color w:val="000000" w:themeColor="text1"/>
        </w:rPr>
        <w:t xml:space="preserve">osób niepełnosprawnych </w:t>
      </w:r>
      <w:r w:rsidRPr="00B02414">
        <w:rPr>
          <w:color w:val="000000" w:themeColor="text1"/>
        </w:rPr>
        <w:t>……………………………(Tak/nie)* należy podać</w:t>
      </w:r>
    </w:p>
    <w:p w14:paraId="170CC610" w14:textId="77777777" w:rsidR="00F31E7D" w:rsidRPr="00B02414" w:rsidRDefault="00F31E7D" w:rsidP="00F31E7D">
      <w:pPr>
        <w:pStyle w:val="Akapitzlist"/>
        <w:spacing w:before="60" w:after="120" w:line="259" w:lineRule="auto"/>
        <w:ind w:left="644"/>
        <w:jc w:val="both"/>
        <w:rPr>
          <w:color w:val="000000" w:themeColor="text1"/>
        </w:rPr>
      </w:pPr>
      <w:r w:rsidRPr="00B02414">
        <w:rPr>
          <w:color w:val="000000" w:themeColor="text1"/>
        </w:rPr>
        <w:t>3) od 36 % do 4</w:t>
      </w:r>
      <w:r w:rsidR="0087753B" w:rsidRPr="00B02414">
        <w:rPr>
          <w:color w:val="000000" w:themeColor="text1"/>
        </w:rPr>
        <w:t>0</w:t>
      </w:r>
      <w:r w:rsidRPr="00B02414">
        <w:rPr>
          <w:color w:val="000000" w:themeColor="text1"/>
        </w:rPr>
        <w:t xml:space="preserve"> % osób niepełnosprawn</w:t>
      </w:r>
      <w:r w:rsidR="0087753B" w:rsidRPr="00B02414">
        <w:rPr>
          <w:color w:val="000000" w:themeColor="text1"/>
        </w:rPr>
        <w:t>ych</w:t>
      </w:r>
      <w:r w:rsidRPr="00B02414">
        <w:rPr>
          <w:color w:val="000000" w:themeColor="text1"/>
        </w:rPr>
        <w:t xml:space="preserve"> ……………………………(Tak/nie)* należy podać</w:t>
      </w:r>
    </w:p>
    <w:p w14:paraId="60171FF0" w14:textId="77777777" w:rsidR="008243D6" w:rsidRPr="008243D6" w:rsidRDefault="008243D6" w:rsidP="008243D6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(vide kryteria oceny ofert) </w:t>
      </w:r>
    </w:p>
    <w:p w14:paraId="72312901" w14:textId="77777777" w:rsidR="00F31E7D" w:rsidRPr="00F31E7D" w:rsidRDefault="00F31E7D" w:rsidP="00F31E7D">
      <w:pPr>
        <w:pStyle w:val="Akapitzlist"/>
        <w:spacing w:before="60" w:after="120" w:line="259" w:lineRule="auto"/>
        <w:ind w:left="644"/>
        <w:jc w:val="both"/>
        <w:rPr>
          <w:b/>
          <w:bCs/>
        </w:rPr>
      </w:pPr>
    </w:p>
    <w:p w14:paraId="62FEFE00" w14:textId="38441788" w:rsidR="00F31E7D" w:rsidRDefault="00F31E7D" w:rsidP="00F31E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Oświadczamy, że zatrudnimy </w:t>
      </w:r>
      <w:r w:rsidRPr="002B773F">
        <w:rPr>
          <w:sz w:val="22"/>
        </w:rPr>
        <w:t xml:space="preserve">personel na dyżurze nocnym </w:t>
      </w:r>
      <w:r>
        <w:rPr>
          <w:sz w:val="22"/>
        </w:rPr>
        <w:t xml:space="preserve">w liczbie </w:t>
      </w:r>
      <w:r w:rsidRPr="002B773F">
        <w:rPr>
          <w:sz w:val="22"/>
        </w:rPr>
        <w:t xml:space="preserve"> </w:t>
      </w:r>
      <w:r>
        <w:rPr>
          <w:sz w:val="22"/>
        </w:rPr>
        <w:t xml:space="preserve">……………………… (należy podać)  </w:t>
      </w:r>
      <w:r w:rsidRPr="002B773F">
        <w:rPr>
          <w:sz w:val="22"/>
        </w:rPr>
        <w:t xml:space="preserve"> 1 osob</w:t>
      </w:r>
      <w:r w:rsidR="00676EEC">
        <w:rPr>
          <w:sz w:val="22"/>
        </w:rPr>
        <w:t>a</w:t>
      </w:r>
      <w:r w:rsidRPr="002B773F">
        <w:rPr>
          <w:sz w:val="22"/>
        </w:rPr>
        <w:t xml:space="preserve"> </w:t>
      </w:r>
      <w:r>
        <w:rPr>
          <w:sz w:val="22"/>
        </w:rPr>
        <w:t xml:space="preserve">/ </w:t>
      </w:r>
      <w:r w:rsidR="0087753B">
        <w:rPr>
          <w:sz w:val="22"/>
        </w:rPr>
        <w:t xml:space="preserve">min. </w:t>
      </w:r>
      <w:r>
        <w:rPr>
          <w:sz w:val="22"/>
        </w:rPr>
        <w:t xml:space="preserve">2 osoby (vide kryteria oceny ofert) </w:t>
      </w:r>
    </w:p>
    <w:p w14:paraId="6B6342E7" w14:textId="77777777" w:rsidR="00F31E7D" w:rsidRPr="00F31E7D" w:rsidRDefault="00F31E7D" w:rsidP="00F31E7D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5A0A9040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624CDCA9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39BA3170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7075AB3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02F43AB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043CB45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3D9C8DE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9DF44AD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FBCC5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DAB0F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C4F1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7133D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964F683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A52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5A7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18D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97C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53A8FE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E4C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9F1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94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67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2AE75BD" w14:textId="77777777" w:rsidR="00E930A4" w:rsidRPr="00AF4AC3" w:rsidRDefault="00E930A4" w:rsidP="00E930A4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29E7CD0C" w14:textId="77777777" w:rsidR="007D475B" w:rsidRPr="007D475B" w:rsidRDefault="00E930A4" w:rsidP="00E930A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3CB202BA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41F6A59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496D9C1E" w14:textId="77777777" w:rsidTr="00DC336F">
        <w:tc>
          <w:tcPr>
            <w:tcW w:w="2551" w:type="dxa"/>
            <w:shd w:val="clear" w:color="auto" w:fill="auto"/>
            <w:vAlign w:val="center"/>
          </w:tcPr>
          <w:p w14:paraId="143F847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3C9A2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568CAD0" w14:textId="77777777" w:rsidTr="00DC336F">
        <w:tc>
          <w:tcPr>
            <w:tcW w:w="2551" w:type="dxa"/>
            <w:shd w:val="clear" w:color="auto" w:fill="auto"/>
            <w:vAlign w:val="center"/>
          </w:tcPr>
          <w:p w14:paraId="0D0AFAC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94349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05F616C" w14:textId="77777777" w:rsidTr="00DC336F">
        <w:tc>
          <w:tcPr>
            <w:tcW w:w="2551" w:type="dxa"/>
            <w:shd w:val="clear" w:color="auto" w:fill="auto"/>
            <w:vAlign w:val="center"/>
          </w:tcPr>
          <w:p w14:paraId="4039505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1CB53E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CB03E11" w14:textId="77777777" w:rsidTr="00DC336F">
        <w:tc>
          <w:tcPr>
            <w:tcW w:w="2551" w:type="dxa"/>
            <w:shd w:val="clear" w:color="auto" w:fill="auto"/>
            <w:vAlign w:val="center"/>
          </w:tcPr>
          <w:p w14:paraId="06293A3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6ABED0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49F202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FD61CC7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41AE74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672707E6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F66E77B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9CB4D3A" w14:textId="77777777" w:rsidR="008243D6" w:rsidRDefault="008243D6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75E60FE" w14:textId="77777777" w:rsidR="008243D6" w:rsidRDefault="008243D6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8243D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CAE7F" w14:textId="77777777" w:rsidR="00B00AB6" w:rsidRDefault="00B00AB6" w:rsidP="00FF57EE">
      <w:r>
        <w:separator/>
      </w:r>
    </w:p>
  </w:endnote>
  <w:endnote w:type="continuationSeparator" w:id="0">
    <w:p w14:paraId="15616320" w14:textId="77777777" w:rsidR="00B00AB6" w:rsidRDefault="00B00AB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 'Times New R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264DE" w14:textId="77777777" w:rsidR="00B00AB6" w:rsidRDefault="00B00AB6" w:rsidP="00FF57EE">
      <w:r>
        <w:separator/>
      </w:r>
    </w:p>
  </w:footnote>
  <w:footnote w:type="continuationSeparator" w:id="0">
    <w:p w14:paraId="5BEF3F81" w14:textId="77777777" w:rsidR="00B00AB6" w:rsidRDefault="00B00AB6" w:rsidP="00FF57EE">
      <w:r>
        <w:continuationSeparator/>
      </w:r>
    </w:p>
  </w:footnote>
  <w:footnote w:id="1">
    <w:p w14:paraId="0829D58F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7F281F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D71220C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833F21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BDC0E8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0425987A" w14:textId="77777777" w:rsidR="00E930A4" w:rsidRDefault="00E930A4" w:rsidP="00E930A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E7306" w14:textId="7D5F7C4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930A4">
      <w:rPr>
        <w:sz w:val="20"/>
        <w:szCs w:val="20"/>
      </w:rPr>
      <w:t>ZP/3</w:t>
    </w:r>
    <w:r w:rsidR="00ED0A03">
      <w:rPr>
        <w:sz w:val="20"/>
        <w:szCs w:val="20"/>
      </w:rPr>
      <w:t>6</w:t>
    </w:r>
    <w:r w:rsidR="00E930A4">
      <w:rPr>
        <w:sz w:val="20"/>
        <w:szCs w:val="20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57477"/>
    <w:multiLevelType w:val="hybridMultilevel"/>
    <w:tmpl w:val="8F007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D6753E"/>
    <w:multiLevelType w:val="hybridMultilevel"/>
    <w:tmpl w:val="962ECBD2"/>
    <w:lvl w:ilvl="0" w:tplc="64DE09F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366B4"/>
    <w:multiLevelType w:val="hybridMultilevel"/>
    <w:tmpl w:val="5DD67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196"/>
    <w:rsid w:val="000A319E"/>
    <w:rsid w:val="001063D3"/>
    <w:rsid w:val="001533A6"/>
    <w:rsid w:val="001550C4"/>
    <w:rsid w:val="001C15A4"/>
    <w:rsid w:val="001C7D84"/>
    <w:rsid w:val="002214DB"/>
    <w:rsid w:val="00267D1F"/>
    <w:rsid w:val="002B773F"/>
    <w:rsid w:val="002E612D"/>
    <w:rsid w:val="003B769C"/>
    <w:rsid w:val="00455D98"/>
    <w:rsid w:val="004D0FFC"/>
    <w:rsid w:val="004D5A42"/>
    <w:rsid w:val="00525EFF"/>
    <w:rsid w:val="0052793A"/>
    <w:rsid w:val="005844F6"/>
    <w:rsid w:val="005F6F5F"/>
    <w:rsid w:val="006351F1"/>
    <w:rsid w:val="0064173A"/>
    <w:rsid w:val="00676EEC"/>
    <w:rsid w:val="006B63D6"/>
    <w:rsid w:val="006C2C7E"/>
    <w:rsid w:val="006C641D"/>
    <w:rsid w:val="006D09E0"/>
    <w:rsid w:val="006D563C"/>
    <w:rsid w:val="007324FC"/>
    <w:rsid w:val="007D475B"/>
    <w:rsid w:val="007E331F"/>
    <w:rsid w:val="007E54BB"/>
    <w:rsid w:val="00804196"/>
    <w:rsid w:val="008243D6"/>
    <w:rsid w:val="0087753B"/>
    <w:rsid w:val="00886D36"/>
    <w:rsid w:val="008C314D"/>
    <w:rsid w:val="009312B4"/>
    <w:rsid w:val="009348E5"/>
    <w:rsid w:val="0097776D"/>
    <w:rsid w:val="00983D1D"/>
    <w:rsid w:val="009D38B3"/>
    <w:rsid w:val="009D75A8"/>
    <w:rsid w:val="00A43E1A"/>
    <w:rsid w:val="00A50E18"/>
    <w:rsid w:val="00AA39D6"/>
    <w:rsid w:val="00AE165D"/>
    <w:rsid w:val="00AE2ACB"/>
    <w:rsid w:val="00AF4AC3"/>
    <w:rsid w:val="00B00AB6"/>
    <w:rsid w:val="00B02414"/>
    <w:rsid w:val="00B066BC"/>
    <w:rsid w:val="00B47637"/>
    <w:rsid w:val="00B9086B"/>
    <w:rsid w:val="00BC4F99"/>
    <w:rsid w:val="00C22F7D"/>
    <w:rsid w:val="00CB1A30"/>
    <w:rsid w:val="00CE3AE6"/>
    <w:rsid w:val="00D554C7"/>
    <w:rsid w:val="00D94D46"/>
    <w:rsid w:val="00DC336F"/>
    <w:rsid w:val="00E930A4"/>
    <w:rsid w:val="00EB30B7"/>
    <w:rsid w:val="00ED0A03"/>
    <w:rsid w:val="00EE1F61"/>
    <w:rsid w:val="00F134D5"/>
    <w:rsid w:val="00F31E7D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675D0"/>
  <w15:chartTrackingRefBased/>
  <w15:docId w15:val="{889C7C76-A747-4491-B572-3C27739F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1550C4"/>
    <w:pPr>
      <w:suppressAutoHyphens/>
      <w:ind w:left="426"/>
    </w:pPr>
    <w:rPr>
      <w:rFonts w:ascii="Garamond" w:hAnsi="Garamond" w:cs="Garamond"/>
      <w:kern w:val="2"/>
      <w:szCs w:val="20"/>
      <w:lang w:eastAsia="ar-SA"/>
    </w:rPr>
  </w:style>
  <w:style w:type="paragraph" w:customStyle="1" w:styleId="Zawartotabeli">
    <w:name w:val="Zawartość tabeli"/>
    <w:basedOn w:val="Normalny"/>
    <w:rsid w:val="001550C4"/>
    <w:pPr>
      <w:suppressLineNumbers/>
      <w:suppressAutoHyphens/>
    </w:pPr>
    <w:rPr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4227B-C0EB-4D15-8AC0-BC83CC74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2021-12-07T11:48:00Z</dcterms:created>
  <dcterms:modified xsi:type="dcterms:W3CDTF">2021-12-07T11:48:00Z</dcterms:modified>
</cp:coreProperties>
</file>